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BF771" w14:textId="77777777" w:rsidR="00AA115F" w:rsidRPr="00AA115F" w:rsidRDefault="00AA115F" w:rsidP="00AA115F">
      <w:pPr>
        <w:ind w:left="4"/>
        <w:rPr>
          <w:rFonts w:ascii="Times New Roman"/>
          <w:sz w:val="20"/>
        </w:rPr>
      </w:pPr>
      <w:r w:rsidRPr="00AA115F">
        <w:rPr>
          <w:rFonts w:ascii="Times New Roman"/>
          <w:noProof/>
          <w:sz w:val="20"/>
        </w:rPr>
        <mc:AlternateContent>
          <mc:Choice Requires="wps">
            <w:drawing>
              <wp:anchor distT="0" distB="0" distL="0" distR="0" simplePos="0" relativeHeight="251669504" behindDoc="1" locked="0" layoutInCell="1" allowOverlap="1" wp14:anchorId="02A99EF4" wp14:editId="404395A9">
                <wp:simplePos x="0" y="0"/>
                <wp:positionH relativeFrom="page">
                  <wp:posOffset>0</wp:posOffset>
                </wp:positionH>
                <wp:positionV relativeFrom="page">
                  <wp:posOffset>0</wp:posOffset>
                </wp:positionV>
                <wp:extent cx="7560309" cy="10044430"/>
                <wp:effectExtent l="0" t="0" r="0" b="0"/>
                <wp:wrapNone/>
                <wp:docPr id="3431621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44430"/>
                        </a:xfrm>
                        <a:custGeom>
                          <a:avLst/>
                          <a:gdLst/>
                          <a:ahLst/>
                          <a:cxnLst/>
                          <a:rect l="l" t="t" r="r" b="b"/>
                          <a:pathLst>
                            <a:path w="7560309" h="10044430">
                              <a:moveTo>
                                <a:pt x="7559992" y="0"/>
                              </a:moveTo>
                              <a:lnTo>
                                <a:pt x="0" y="0"/>
                              </a:lnTo>
                              <a:lnTo>
                                <a:pt x="0" y="10043998"/>
                              </a:lnTo>
                              <a:lnTo>
                                <a:pt x="7559992" y="10043998"/>
                              </a:lnTo>
                              <a:lnTo>
                                <a:pt x="7559992" y="0"/>
                              </a:lnTo>
                              <a:close/>
                            </a:path>
                          </a:pathLst>
                        </a:custGeom>
                        <a:solidFill>
                          <a:srgbClr val="2C3A4A"/>
                        </a:solidFill>
                      </wps:spPr>
                      <wps:bodyPr wrap="square" lIns="0" tIns="0" rIns="0" bIns="0" rtlCol="0">
                        <a:prstTxWarp prst="textNoShape">
                          <a:avLst/>
                        </a:prstTxWarp>
                        <a:noAutofit/>
                      </wps:bodyPr>
                    </wps:wsp>
                  </a:graphicData>
                </a:graphic>
              </wp:anchor>
            </w:drawing>
          </mc:Choice>
          <mc:Fallback>
            <w:pict>
              <v:shape w14:anchorId="73C07C33" id="Graphic 1" o:spid="_x0000_s1026" style="position:absolute;margin-left:0;margin-top:0;width:595.3pt;height:790.9pt;z-index:-251646976;visibility:visible;mso-wrap-style:square;mso-wrap-distance-left:0;mso-wrap-distance-top:0;mso-wrap-distance-right:0;mso-wrap-distance-bottom:0;mso-position-horizontal:absolute;mso-position-horizontal-relative:page;mso-position-vertical:absolute;mso-position-vertical-relative:page;v-text-anchor:top" coordsize="7560309,1004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" path="m7559992,l,,,10043998r7559992,l7559992,xe" fillcolor="#2c3a4a" stroked="f">
                <v:path arrowok="t"/>
                <w10:wrap anchorx="page" anchory="page"/>
              </v:shape>
            </w:pict>
          </mc:Fallback>
        </mc:AlternateContent>
      </w:r>
      <w:r w:rsidRPr="00AA115F">
        <w:rPr>
          <w:rFonts w:ascii="Times New Roman"/>
          <w:noProof/>
          <w:sz w:val="20"/>
        </w:rPr>
        <mc:AlternateContent>
          <mc:Choice Requires="wpg">
            <w:drawing>
              <wp:anchor distT="0" distB="0" distL="0" distR="0" simplePos="0" relativeHeight="251670528" behindDoc="1" locked="0" layoutInCell="1" allowOverlap="1" wp14:anchorId="7BD155E0" wp14:editId="28D86F48">
                <wp:simplePos x="0" y="0"/>
                <wp:positionH relativeFrom="page">
                  <wp:posOffset>0</wp:posOffset>
                </wp:positionH>
                <wp:positionV relativeFrom="page">
                  <wp:posOffset>8917224</wp:posOffset>
                </wp:positionV>
                <wp:extent cx="7560309" cy="17748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74825"/>
                          <a:chOff x="0" y="0"/>
                          <a:chExt cx="7560309" cy="1774825"/>
                        </a:xfrm>
                      </wpg:grpSpPr>
                      <wps:wsp>
                        <wps:cNvPr id="3" name="Graphic 3"/>
                        <wps:cNvSpPr/>
                        <wps:spPr>
                          <a:xfrm>
                            <a:off x="1417800" y="631164"/>
                            <a:ext cx="1739900" cy="374650"/>
                          </a:xfrm>
                          <a:custGeom>
                            <a:avLst/>
                            <a:gdLst/>
                            <a:ahLst/>
                            <a:cxnLst/>
                            <a:rect l="l" t="t" r="r" b="b"/>
                            <a:pathLst>
                              <a:path w="1739900" h="374650">
                                <a:moveTo>
                                  <a:pt x="1739404" y="0"/>
                                </a:moveTo>
                                <a:lnTo>
                                  <a:pt x="1712460" y="3346"/>
                                </a:lnTo>
                                <a:lnTo>
                                  <a:pt x="1675925" y="6909"/>
                                </a:lnTo>
                                <a:lnTo>
                                  <a:pt x="1631443" y="10688"/>
                                </a:lnTo>
                                <a:lnTo>
                                  <a:pt x="1466722" y="23323"/>
                                </a:lnTo>
                                <a:lnTo>
                                  <a:pt x="1347262" y="32826"/>
                                </a:lnTo>
                                <a:lnTo>
                                  <a:pt x="1289562" y="37901"/>
                                </a:lnTo>
                                <a:lnTo>
                                  <a:pt x="1235405" y="43192"/>
                                </a:lnTo>
                                <a:lnTo>
                                  <a:pt x="1161337" y="47470"/>
                                </a:lnTo>
                                <a:lnTo>
                                  <a:pt x="1089457" y="52499"/>
                                </a:lnTo>
                                <a:lnTo>
                                  <a:pt x="1019748" y="58233"/>
                                </a:lnTo>
                                <a:lnTo>
                                  <a:pt x="952193" y="64631"/>
                                </a:lnTo>
                                <a:lnTo>
                                  <a:pt x="886774" y="71646"/>
                                </a:lnTo>
                                <a:lnTo>
                                  <a:pt x="823473" y="79235"/>
                                </a:lnTo>
                                <a:lnTo>
                                  <a:pt x="762274" y="87353"/>
                                </a:lnTo>
                                <a:lnTo>
                                  <a:pt x="703158" y="95956"/>
                                </a:lnTo>
                                <a:lnTo>
                                  <a:pt x="646108" y="105001"/>
                                </a:lnTo>
                                <a:lnTo>
                                  <a:pt x="591106" y="114442"/>
                                </a:lnTo>
                                <a:lnTo>
                                  <a:pt x="538135" y="124236"/>
                                </a:lnTo>
                                <a:lnTo>
                                  <a:pt x="487178" y="134339"/>
                                </a:lnTo>
                                <a:lnTo>
                                  <a:pt x="438217" y="144705"/>
                                </a:lnTo>
                                <a:lnTo>
                                  <a:pt x="391235" y="155291"/>
                                </a:lnTo>
                                <a:lnTo>
                                  <a:pt x="346213" y="166053"/>
                                </a:lnTo>
                                <a:lnTo>
                                  <a:pt x="303135" y="176946"/>
                                </a:lnTo>
                                <a:lnTo>
                                  <a:pt x="261982" y="187926"/>
                                </a:lnTo>
                                <a:lnTo>
                                  <a:pt x="222739" y="198949"/>
                                </a:lnTo>
                                <a:lnTo>
                                  <a:pt x="185386" y="209971"/>
                                </a:lnTo>
                                <a:lnTo>
                                  <a:pt x="116283" y="231833"/>
                                </a:lnTo>
                                <a:lnTo>
                                  <a:pt x="54534" y="253160"/>
                                </a:lnTo>
                                <a:lnTo>
                                  <a:pt x="0" y="273596"/>
                                </a:lnTo>
                                <a:lnTo>
                                  <a:pt x="76200" y="374396"/>
                                </a:lnTo>
                                <a:lnTo>
                                  <a:pt x="1739404" y="374396"/>
                                </a:lnTo>
                                <a:lnTo>
                                  <a:pt x="1739404" y="0"/>
                                </a:lnTo>
                                <a:close/>
                              </a:path>
                            </a:pathLst>
                          </a:custGeom>
                          <a:solidFill>
                            <a:srgbClr val="CDCCCB"/>
                          </a:solidFill>
                        </wps:spPr>
                        <wps:bodyPr wrap="square" lIns="0" tIns="0" rIns="0" bIns="0" rtlCol="0">
                          <a:prstTxWarp prst="textNoShape">
                            <a:avLst/>
                          </a:prstTxWarp>
                          <a:noAutofit/>
                        </wps:bodyPr>
                      </wps:wsp>
                      <wps:wsp>
                        <wps:cNvPr id="4" name="Graphic 4"/>
                        <wps:cNvSpPr/>
                        <wps:spPr>
                          <a:xfrm>
                            <a:off x="2579400" y="495234"/>
                            <a:ext cx="1679575" cy="363220"/>
                          </a:xfrm>
                          <a:custGeom>
                            <a:avLst/>
                            <a:gdLst/>
                            <a:ahLst/>
                            <a:cxnLst/>
                            <a:rect l="l" t="t" r="r" b="b"/>
                            <a:pathLst>
                              <a:path w="1679575" h="363220">
                                <a:moveTo>
                                  <a:pt x="1301117" y="0"/>
                                </a:moveTo>
                                <a:lnTo>
                                  <a:pt x="1265381" y="170"/>
                                </a:lnTo>
                                <a:lnTo>
                                  <a:pt x="1196441" y="2214"/>
                                </a:lnTo>
                                <a:lnTo>
                                  <a:pt x="1160995" y="2725"/>
                                </a:lnTo>
                                <a:lnTo>
                                  <a:pt x="1121642" y="4052"/>
                                </a:lnTo>
                                <a:lnTo>
                                  <a:pt x="1078547" y="7904"/>
                                </a:lnTo>
                                <a:lnTo>
                                  <a:pt x="1032115" y="14087"/>
                                </a:lnTo>
                                <a:lnTo>
                                  <a:pt x="982748" y="22408"/>
                                </a:lnTo>
                                <a:lnTo>
                                  <a:pt x="930850" y="32673"/>
                                </a:lnTo>
                                <a:lnTo>
                                  <a:pt x="876823" y="44687"/>
                                </a:lnTo>
                                <a:lnTo>
                                  <a:pt x="821072" y="58258"/>
                                </a:lnTo>
                                <a:lnTo>
                                  <a:pt x="763999" y="73191"/>
                                </a:lnTo>
                                <a:lnTo>
                                  <a:pt x="706006" y="89293"/>
                                </a:lnTo>
                                <a:lnTo>
                                  <a:pt x="647499" y="106370"/>
                                </a:lnTo>
                                <a:lnTo>
                                  <a:pt x="588878" y="124228"/>
                                </a:lnTo>
                                <a:lnTo>
                                  <a:pt x="530548" y="142674"/>
                                </a:lnTo>
                                <a:lnTo>
                                  <a:pt x="472912" y="161514"/>
                                </a:lnTo>
                                <a:lnTo>
                                  <a:pt x="416373" y="180553"/>
                                </a:lnTo>
                                <a:lnTo>
                                  <a:pt x="361334" y="199599"/>
                                </a:lnTo>
                                <a:lnTo>
                                  <a:pt x="308198" y="218457"/>
                                </a:lnTo>
                                <a:lnTo>
                                  <a:pt x="257368" y="236935"/>
                                </a:lnTo>
                                <a:lnTo>
                                  <a:pt x="209248" y="254837"/>
                                </a:lnTo>
                                <a:lnTo>
                                  <a:pt x="164240" y="271970"/>
                                </a:lnTo>
                                <a:lnTo>
                                  <a:pt x="122748" y="288141"/>
                                </a:lnTo>
                                <a:lnTo>
                                  <a:pt x="85175" y="303156"/>
                                </a:lnTo>
                                <a:lnTo>
                                  <a:pt x="23397" y="328942"/>
                                </a:lnTo>
                                <a:lnTo>
                                  <a:pt x="0" y="339326"/>
                                </a:lnTo>
                                <a:lnTo>
                                  <a:pt x="5397" y="348330"/>
                                </a:lnTo>
                                <a:lnTo>
                                  <a:pt x="160197" y="362732"/>
                                </a:lnTo>
                                <a:lnTo>
                                  <a:pt x="923404" y="301531"/>
                                </a:lnTo>
                                <a:lnTo>
                                  <a:pt x="1679397" y="78328"/>
                                </a:lnTo>
                                <a:lnTo>
                                  <a:pt x="1603789" y="53847"/>
                                </a:lnTo>
                                <a:lnTo>
                                  <a:pt x="1537237" y="34933"/>
                                </a:lnTo>
                                <a:lnTo>
                                  <a:pt x="1478621" y="20903"/>
                                </a:lnTo>
                                <a:lnTo>
                                  <a:pt x="1426821" y="11077"/>
                                </a:lnTo>
                                <a:lnTo>
                                  <a:pt x="1380716" y="4771"/>
                                </a:lnTo>
                                <a:lnTo>
                                  <a:pt x="1339188" y="1306"/>
                                </a:lnTo>
                                <a:lnTo>
                                  <a:pt x="1301117" y="0"/>
                                </a:lnTo>
                                <a:close/>
                              </a:path>
                            </a:pathLst>
                          </a:custGeom>
                          <a:solidFill>
                            <a:srgbClr val="C04693"/>
                          </a:solidFill>
                        </wps:spPr>
                        <wps:bodyPr wrap="square" lIns="0" tIns="0" rIns="0" bIns="0" rtlCol="0">
                          <a:prstTxWarp prst="textNoShape">
                            <a:avLst/>
                          </a:prstTxWarp>
                          <a:noAutofit/>
                        </wps:bodyPr>
                      </wps:wsp>
                      <wps:wsp>
                        <wps:cNvPr id="5" name="Graphic 5"/>
                        <wps:cNvSpPr/>
                        <wps:spPr>
                          <a:xfrm>
                            <a:off x="1857606" y="0"/>
                            <a:ext cx="5702935" cy="1009650"/>
                          </a:xfrm>
                          <a:custGeom>
                            <a:avLst/>
                            <a:gdLst/>
                            <a:ahLst/>
                            <a:cxnLst/>
                            <a:rect l="l" t="t" r="r" b="b"/>
                            <a:pathLst>
                              <a:path w="5702935" h="1009650">
                                <a:moveTo>
                                  <a:pt x="5575144" y="0"/>
                                </a:moveTo>
                                <a:lnTo>
                                  <a:pt x="5507890" y="107"/>
                                </a:lnTo>
                                <a:lnTo>
                                  <a:pt x="5441654" y="740"/>
                                </a:lnTo>
                                <a:lnTo>
                                  <a:pt x="5376464" y="1869"/>
                                </a:lnTo>
                                <a:lnTo>
                                  <a:pt x="5312353" y="3464"/>
                                </a:lnTo>
                                <a:lnTo>
                                  <a:pt x="5249349" y="5497"/>
                                </a:lnTo>
                                <a:lnTo>
                                  <a:pt x="5187485" y="7939"/>
                                </a:lnTo>
                                <a:lnTo>
                                  <a:pt x="5126790" y="10759"/>
                                </a:lnTo>
                                <a:lnTo>
                                  <a:pt x="5067295" y="13929"/>
                                </a:lnTo>
                                <a:lnTo>
                                  <a:pt x="5009031" y="17421"/>
                                </a:lnTo>
                                <a:lnTo>
                                  <a:pt x="4952027" y="21203"/>
                                </a:lnTo>
                                <a:lnTo>
                                  <a:pt x="4896316" y="25249"/>
                                </a:lnTo>
                                <a:lnTo>
                                  <a:pt x="4841927" y="29527"/>
                                </a:lnTo>
                                <a:lnTo>
                                  <a:pt x="4788890" y="34010"/>
                                </a:lnTo>
                                <a:lnTo>
                                  <a:pt x="4737237" y="38668"/>
                                </a:lnTo>
                                <a:lnTo>
                                  <a:pt x="4686998" y="43472"/>
                                </a:lnTo>
                                <a:lnTo>
                                  <a:pt x="4590883" y="53400"/>
                                </a:lnTo>
                                <a:lnTo>
                                  <a:pt x="4500791" y="63561"/>
                                </a:lnTo>
                                <a:lnTo>
                                  <a:pt x="4416966" y="73722"/>
                                </a:lnTo>
                                <a:lnTo>
                                  <a:pt x="4303513" y="88453"/>
                                </a:lnTo>
                                <a:lnTo>
                                  <a:pt x="4100398" y="116357"/>
                                </a:lnTo>
                                <a:lnTo>
                                  <a:pt x="4044931" y="124754"/>
                                </a:lnTo>
                                <a:lnTo>
                                  <a:pt x="3989811" y="133569"/>
                                </a:lnTo>
                                <a:lnTo>
                                  <a:pt x="3935044" y="142781"/>
                                </a:lnTo>
                                <a:lnTo>
                                  <a:pt x="3880639" y="152372"/>
                                </a:lnTo>
                                <a:lnTo>
                                  <a:pt x="3826606" y="162322"/>
                                </a:lnTo>
                                <a:lnTo>
                                  <a:pt x="3772952" y="172612"/>
                                </a:lnTo>
                                <a:lnTo>
                                  <a:pt x="3719685" y="183224"/>
                                </a:lnTo>
                                <a:lnTo>
                                  <a:pt x="3666815" y="194137"/>
                                </a:lnTo>
                                <a:lnTo>
                                  <a:pt x="3614349" y="205333"/>
                                </a:lnTo>
                                <a:lnTo>
                                  <a:pt x="3562296" y="216791"/>
                                </a:lnTo>
                                <a:lnTo>
                                  <a:pt x="3510664" y="228494"/>
                                </a:lnTo>
                                <a:lnTo>
                                  <a:pt x="3459462" y="240422"/>
                                </a:lnTo>
                                <a:lnTo>
                                  <a:pt x="3408699" y="252555"/>
                                </a:lnTo>
                                <a:lnTo>
                                  <a:pt x="3358381" y="264875"/>
                                </a:lnTo>
                                <a:lnTo>
                                  <a:pt x="3308519" y="277361"/>
                                </a:lnTo>
                                <a:lnTo>
                                  <a:pt x="3259120" y="289995"/>
                                </a:lnTo>
                                <a:lnTo>
                                  <a:pt x="3161747" y="315631"/>
                                </a:lnTo>
                                <a:lnTo>
                                  <a:pt x="3066328" y="341627"/>
                                </a:lnTo>
                                <a:lnTo>
                                  <a:pt x="2972930" y="367829"/>
                                </a:lnTo>
                                <a:lnTo>
                                  <a:pt x="2881622" y="394085"/>
                                </a:lnTo>
                                <a:lnTo>
                                  <a:pt x="2748725" y="433230"/>
                                </a:lnTo>
                                <a:lnTo>
                                  <a:pt x="2414224" y="533946"/>
                                </a:lnTo>
                                <a:lnTo>
                                  <a:pt x="2337100" y="556353"/>
                                </a:lnTo>
                                <a:lnTo>
                                  <a:pt x="2266582" y="576182"/>
                                </a:lnTo>
                                <a:lnTo>
                                  <a:pt x="2202226" y="593629"/>
                                </a:lnTo>
                                <a:lnTo>
                                  <a:pt x="2143593" y="608894"/>
                                </a:lnTo>
                                <a:lnTo>
                                  <a:pt x="2090240" y="622175"/>
                                </a:lnTo>
                                <a:lnTo>
                                  <a:pt x="2041725" y="633671"/>
                                </a:lnTo>
                                <a:lnTo>
                                  <a:pt x="1997607" y="643580"/>
                                </a:lnTo>
                                <a:lnTo>
                                  <a:pt x="1957444" y="652099"/>
                                </a:lnTo>
                                <a:lnTo>
                                  <a:pt x="1887219" y="665766"/>
                                </a:lnTo>
                                <a:lnTo>
                                  <a:pt x="1774799" y="685165"/>
                                </a:lnTo>
                                <a:lnTo>
                                  <a:pt x="1694280" y="696431"/>
                                </a:lnTo>
                                <a:lnTo>
                                  <a:pt x="1551862" y="714097"/>
                                </a:lnTo>
                                <a:lnTo>
                                  <a:pt x="819330" y="800827"/>
                                </a:lnTo>
                                <a:lnTo>
                                  <a:pt x="531059" y="834000"/>
                                </a:lnTo>
                                <a:lnTo>
                                  <a:pt x="359740" y="854444"/>
                                </a:lnTo>
                                <a:lnTo>
                                  <a:pt x="246663" y="868776"/>
                                </a:lnTo>
                                <a:lnTo>
                                  <a:pt x="192298" y="876034"/>
                                </a:lnTo>
                                <a:lnTo>
                                  <a:pt x="140198" y="883302"/>
                                </a:lnTo>
                                <a:lnTo>
                                  <a:pt x="90973" y="890538"/>
                                </a:lnTo>
                                <a:lnTo>
                                  <a:pt x="45235" y="897704"/>
                                </a:lnTo>
                                <a:lnTo>
                                  <a:pt x="3594" y="904760"/>
                                </a:lnTo>
                                <a:lnTo>
                                  <a:pt x="0" y="915555"/>
                                </a:lnTo>
                                <a:lnTo>
                                  <a:pt x="3074390" y="1009154"/>
                                </a:lnTo>
                                <a:lnTo>
                                  <a:pt x="3110276" y="984893"/>
                                </a:lnTo>
                                <a:lnTo>
                                  <a:pt x="3148329" y="961850"/>
                                </a:lnTo>
                                <a:lnTo>
                                  <a:pt x="3188390" y="939977"/>
                                </a:lnTo>
                                <a:lnTo>
                                  <a:pt x="3230299" y="919225"/>
                                </a:lnTo>
                                <a:lnTo>
                                  <a:pt x="3273896" y="899548"/>
                                </a:lnTo>
                                <a:lnTo>
                                  <a:pt x="3319021" y="880896"/>
                                </a:lnTo>
                                <a:lnTo>
                                  <a:pt x="3365516" y="863223"/>
                                </a:lnTo>
                                <a:lnTo>
                                  <a:pt x="3413219" y="846480"/>
                                </a:lnTo>
                                <a:lnTo>
                                  <a:pt x="3461971" y="830619"/>
                                </a:lnTo>
                                <a:lnTo>
                                  <a:pt x="3511612" y="815592"/>
                                </a:lnTo>
                                <a:lnTo>
                                  <a:pt x="3561983" y="801352"/>
                                </a:lnTo>
                                <a:lnTo>
                                  <a:pt x="3612924" y="787850"/>
                                </a:lnTo>
                                <a:lnTo>
                                  <a:pt x="3664275" y="775039"/>
                                </a:lnTo>
                                <a:lnTo>
                                  <a:pt x="3715876" y="762870"/>
                                </a:lnTo>
                                <a:lnTo>
                                  <a:pt x="3767568" y="751296"/>
                                </a:lnTo>
                                <a:lnTo>
                                  <a:pt x="3819191" y="740268"/>
                                </a:lnTo>
                                <a:lnTo>
                                  <a:pt x="3870585" y="729740"/>
                                </a:lnTo>
                                <a:lnTo>
                                  <a:pt x="3921590" y="719662"/>
                                </a:lnTo>
                                <a:lnTo>
                                  <a:pt x="4021795" y="700667"/>
                                </a:lnTo>
                                <a:lnTo>
                                  <a:pt x="4165193" y="674357"/>
                                </a:lnTo>
                                <a:lnTo>
                                  <a:pt x="4220501" y="665530"/>
                                </a:lnTo>
                                <a:lnTo>
                                  <a:pt x="4290232" y="655265"/>
                                </a:lnTo>
                                <a:lnTo>
                                  <a:pt x="4372655" y="643814"/>
                                </a:lnTo>
                                <a:lnTo>
                                  <a:pt x="4466044" y="631433"/>
                                </a:lnTo>
                                <a:lnTo>
                                  <a:pt x="4622902" y="611670"/>
                                </a:lnTo>
                                <a:lnTo>
                                  <a:pt x="4736137" y="598072"/>
                                </a:lnTo>
                                <a:lnTo>
                                  <a:pt x="4854285" y="584432"/>
                                </a:lnTo>
                                <a:lnTo>
                                  <a:pt x="4975616" y="571003"/>
                                </a:lnTo>
                                <a:lnTo>
                                  <a:pt x="5098403" y="558040"/>
                                </a:lnTo>
                                <a:lnTo>
                                  <a:pt x="5220915" y="545796"/>
                                </a:lnTo>
                                <a:lnTo>
                                  <a:pt x="5341425" y="534525"/>
                                </a:lnTo>
                                <a:lnTo>
                                  <a:pt x="5458202" y="524482"/>
                                </a:lnTo>
                                <a:lnTo>
                                  <a:pt x="5514651" y="520000"/>
                                </a:lnTo>
                                <a:lnTo>
                                  <a:pt x="5569518" y="515920"/>
                                </a:lnTo>
                                <a:lnTo>
                                  <a:pt x="5622588" y="512274"/>
                                </a:lnTo>
                                <a:lnTo>
                                  <a:pt x="5673644" y="509093"/>
                                </a:lnTo>
                                <a:lnTo>
                                  <a:pt x="5702399" y="507512"/>
                                </a:lnTo>
                                <a:lnTo>
                                  <a:pt x="5702399" y="1324"/>
                                </a:lnTo>
                                <a:lnTo>
                                  <a:pt x="5643383" y="446"/>
                                </a:lnTo>
                                <a:lnTo>
                                  <a:pt x="5575144" y="0"/>
                                </a:lnTo>
                                <a:close/>
                              </a:path>
                            </a:pathLst>
                          </a:custGeom>
                          <a:solidFill>
                            <a:srgbClr val="5F4493"/>
                          </a:solidFill>
                        </wps:spPr>
                        <wps:bodyPr wrap="square" lIns="0" tIns="0" rIns="0" bIns="0" rtlCol="0">
                          <a:prstTxWarp prst="textNoShape">
                            <a:avLst/>
                          </a:prstTxWarp>
                          <a:noAutofit/>
                        </wps:bodyPr>
                      </wps:wsp>
                      <wps:wsp>
                        <wps:cNvPr id="6" name="Graphic 6"/>
                        <wps:cNvSpPr/>
                        <wps:spPr>
                          <a:xfrm>
                            <a:off x="3052799" y="128614"/>
                            <a:ext cx="4507230" cy="861694"/>
                          </a:xfrm>
                          <a:custGeom>
                            <a:avLst/>
                            <a:gdLst/>
                            <a:ahLst/>
                            <a:cxnLst/>
                            <a:rect l="l" t="t" r="r" b="b"/>
                            <a:pathLst>
                              <a:path w="4507230" h="861694">
                                <a:moveTo>
                                  <a:pt x="4507205" y="0"/>
                                </a:moveTo>
                                <a:lnTo>
                                  <a:pt x="4399375" y="12945"/>
                                </a:lnTo>
                                <a:lnTo>
                                  <a:pt x="4298628" y="25883"/>
                                </a:lnTo>
                                <a:lnTo>
                                  <a:pt x="4131539" y="48387"/>
                                </a:lnTo>
                                <a:lnTo>
                                  <a:pt x="3950442" y="73716"/>
                                </a:lnTo>
                                <a:lnTo>
                                  <a:pt x="3697203" y="110149"/>
                                </a:lnTo>
                                <a:lnTo>
                                  <a:pt x="2777325" y="245909"/>
                                </a:lnTo>
                                <a:lnTo>
                                  <a:pt x="2635334" y="265750"/>
                                </a:lnTo>
                                <a:lnTo>
                                  <a:pt x="2517862" y="282899"/>
                                </a:lnTo>
                                <a:lnTo>
                                  <a:pt x="2397430" y="301456"/>
                                </a:lnTo>
                                <a:lnTo>
                                  <a:pt x="2274574" y="321272"/>
                                </a:lnTo>
                                <a:lnTo>
                                  <a:pt x="2149829" y="342198"/>
                                </a:lnTo>
                                <a:lnTo>
                                  <a:pt x="2023731" y="364088"/>
                                </a:lnTo>
                                <a:lnTo>
                                  <a:pt x="1896816" y="386793"/>
                                </a:lnTo>
                                <a:lnTo>
                                  <a:pt x="1769618" y="410164"/>
                                </a:lnTo>
                                <a:lnTo>
                                  <a:pt x="1642674" y="434054"/>
                                </a:lnTo>
                                <a:lnTo>
                                  <a:pt x="1453905" y="470536"/>
                                </a:lnTo>
                                <a:lnTo>
                                  <a:pt x="1268718" y="507352"/>
                                </a:lnTo>
                                <a:lnTo>
                                  <a:pt x="1088922" y="544002"/>
                                </a:lnTo>
                                <a:lnTo>
                                  <a:pt x="916323" y="579985"/>
                                </a:lnTo>
                                <a:lnTo>
                                  <a:pt x="700510" y="626061"/>
                                </a:lnTo>
                                <a:lnTo>
                                  <a:pt x="504991" y="668878"/>
                                </a:lnTo>
                                <a:lnTo>
                                  <a:pt x="295655" y="716010"/>
                                </a:lnTo>
                                <a:lnTo>
                                  <a:pt x="133089" y="753884"/>
                                </a:lnTo>
                                <a:lnTo>
                                  <a:pt x="42332" y="775962"/>
                                </a:lnTo>
                                <a:lnTo>
                                  <a:pt x="0" y="786946"/>
                                </a:lnTo>
                                <a:lnTo>
                                  <a:pt x="109949" y="808154"/>
                                </a:lnTo>
                                <a:lnTo>
                                  <a:pt x="370598" y="845901"/>
                                </a:lnTo>
                                <a:lnTo>
                                  <a:pt x="678149" y="861371"/>
                                </a:lnTo>
                                <a:lnTo>
                                  <a:pt x="928801" y="815749"/>
                                </a:lnTo>
                                <a:lnTo>
                                  <a:pt x="951457" y="805846"/>
                                </a:lnTo>
                                <a:lnTo>
                                  <a:pt x="978148" y="795694"/>
                                </a:lnTo>
                                <a:lnTo>
                                  <a:pt x="1042822" y="774725"/>
                                </a:lnTo>
                                <a:lnTo>
                                  <a:pt x="1080402" y="763949"/>
                                </a:lnTo>
                                <a:lnTo>
                                  <a:pt x="1121206" y="753005"/>
                                </a:lnTo>
                                <a:lnTo>
                                  <a:pt x="1165034" y="741914"/>
                                </a:lnTo>
                                <a:lnTo>
                                  <a:pt x="1211682" y="730697"/>
                                </a:lnTo>
                                <a:lnTo>
                                  <a:pt x="1260948" y="719374"/>
                                </a:lnTo>
                                <a:lnTo>
                                  <a:pt x="1312629" y="707965"/>
                                </a:lnTo>
                                <a:lnTo>
                                  <a:pt x="1366524" y="696490"/>
                                </a:lnTo>
                                <a:lnTo>
                                  <a:pt x="1422430" y="684971"/>
                                </a:lnTo>
                                <a:lnTo>
                                  <a:pt x="1480145" y="673427"/>
                                </a:lnTo>
                                <a:lnTo>
                                  <a:pt x="1539467" y="661880"/>
                                </a:lnTo>
                                <a:lnTo>
                                  <a:pt x="1600192" y="650348"/>
                                </a:lnTo>
                                <a:lnTo>
                                  <a:pt x="1725046" y="627416"/>
                                </a:lnTo>
                                <a:lnTo>
                                  <a:pt x="1853088" y="604794"/>
                                </a:lnTo>
                                <a:lnTo>
                                  <a:pt x="1982700" y="582646"/>
                                </a:lnTo>
                                <a:lnTo>
                                  <a:pt x="2112262" y="561134"/>
                                </a:lnTo>
                                <a:lnTo>
                                  <a:pt x="2302974" y="530418"/>
                                </a:lnTo>
                                <a:lnTo>
                                  <a:pt x="2541977" y="493216"/>
                                </a:lnTo>
                                <a:lnTo>
                                  <a:pt x="3122772" y="405787"/>
                                </a:lnTo>
                                <a:lnTo>
                                  <a:pt x="3270653" y="384211"/>
                                </a:lnTo>
                                <a:lnTo>
                                  <a:pt x="3428244" y="362240"/>
                                </a:lnTo>
                                <a:lnTo>
                                  <a:pt x="3592266" y="340281"/>
                                </a:lnTo>
                                <a:lnTo>
                                  <a:pt x="3759442" y="318738"/>
                                </a:lnTo>
                                <a:lnTo>
                                  <a:pt x="3926494" y="298017"/>
                                </a:lnTo>
                                <a:lnTo>
                                  <a:pt x="4090143" y="278525"/>
                                </a:lnTo>
                                <a:lnTo>
                                  <a:pt x="4247111" y="260667"/>
                                </a:lnTo>
                                <a:lnTo>
                                  <a:pt x="4394121" y="244848"/>
                                </a:lnTo>
                                <a:lnTo>
                                  <a:pt x="4507205" y="233481"/>
                                </a:lnTo>
                                <a:lnTo>
                                  <a:pt x="4507205" y="0"/>
                                </a:lnTo>
                                <a:close/>
                              </a:path>
                            </a:pathLst>
                          </a:custGeom>
                          <a:solidFill>
                            <a:srgbClr val="2C3A4A"/>
                          </a:solidFill>
                        </wps:spPr>
                        <wps:bodyPr wrap="square" lIns="0" tIns="0" rIns="0" bIns="0" rtlCol="0">
                          <a:prstTxWarp prst="textNoShape">
                            <a:avLst/>
                          </a:prstTxWarp>
                          <a:noAutofit/>
                        </wps:bodyPr>
                      </wps:wsp>
                      <wps:wsp>
                        <wps:cNvPr id="7" name="Graphic 7"/>
                        <wps:cNvSpPr/>
                        <wps:spPr>
                          <a:xfrm>
                            <a:off x="4751999" y="494652"/>
                            <a:ext cx="2808605" cy="482600"/>
                          </a:xfrm>
                          <a:custGeom>
                            <a:avLst/>
                            <a:gdLst/>
                            <a:ahLst/>
                            <a:cxnLst/>
                            <a:rect l="l" t="t" r="r" b="b"/>
                            <a:pathLst>
                              <a:path w="2808605" h="482600">
                                <a:moveTo>
                                  <a:pt x="2637462" y="0"/>
                                </a:moveTo>
                                <a:lnTo>
                                  <a:pt x="2557848" y="366"/>
                                </a:lnTo>
                                <a:lnTo>
                                  <a:pt x="2561759" y="366"/>
                                </a:lnTo>
                                <a:lnTo>
                                  <a:pt x="2483266" y="1463"/>
                                </a:lnTo>
                                <a:lnTo>
                                  <a:pt x="2486127" y="1463"/>
                                </a:lnTo>
                                <a:lnTo>
                                  <a:pt x="2345849" y="5363"/>
                                </a:lnTo>
                                <a:lnTo>
                                  <a:pt x="2203765" y="11815"/>
                                </a:lnTo>
                                <a:lnTo>
                                  <a:pt x="2064396" y="20530"/>
                                </a:lnTo>
                                <a:lnTo>
                                  <a:pt x="1927918" y="31319"/>
                                </a:lnTo>
                                <a:lnTo>
                                  <a:pt x="1794506" y="43997"/>
                                </a:lnTo>
                                <a:lnTo>
                                  <a:pt x="1664335" y="58373"/>
                                </a:lnTo>
                                <a:lnTo>
                                  <a:pt x="1537581" y="74262"/>
                                </a:lnTo>
                                <a:lnTo>
                                  <a:pt x="1414419" y="91474"/>
                                </a:lnTo>
                                <a:lnTo>
                                  <a:pt x="1295025" y="109823"/>
                                </a:lnTo>
                                <a:lnTo>
                                  <a:pt x="1179574" y="129121"/>
                                </a:lnTo>
                                <a:lnTo>
                                  <a:pt x="1014173" y="159435"/>
                                </a:lnTo>
                                <a:lnTo>
                                  <a:pt x="858630" y="190827"/>
                                </a:lnTo>
                                <a:lnTo>
                                  <a:pt x="713537" y="222663"/>
                                </a:lnTo>
                                <a:lnTo>
                                  <a:pt x="579485" y="254310"/>
                                </a:lnTo>
                                <a:lnTo>
                                  <a:pt x="457066" y="285134"/>
                                </a:lnTo>
                                <a:lnTo>
                                  <a:pt x="312961" y="323857"/>
                                </a:lnTo>
                                <a:lnTo>
                                  <a:pt x="165530" y="366331"/>
                                </a:lnTo>
                                <a:lnTo>
                                  <a:pt x="0" y="417308"/>
                                </a:lnTo>
                                <a:lnTo>
                                  <a:pt x="820801" y="482103"/>
                                </a:lnTo>
                                <a:lnTo>
                                  <a:pt x="2808005" y="64954"/>
                                </a:lnTo>
                                <a:lnTo>
                                  <a:pt x="2808005" y="2055"/>
                                </a:lnTo>
                                <a:lnTo>
                                  <a:pt x="2786640" y="1463"/>
                                </a:lnTo>
                                <a:lnTo>
                                  <a:pt x="2637462" y="0"/>
                                </a:lnTo>
                                <a:close/>
                              </a:path>
                            </a:pathLst>
                          </a:custGeom>
                          <a:solidFill>
                            <a:srgbClr val="E57825"/>
                          </a:solidFill>
                        </wps:spPr>
                        <wps:bodyPr wrap="square" lIns="0" tIns="0" rIns="0" bIns="0" rtlCol="0">
                          <a:prstTxWarp prst="textNoShape">
                            <a:avLst/>
                          </a:prstTxWarp>
                          <a:noAutofit/>
                        </wps:bodyPr>
                      </wps:wsp>
                      <wps:wsp>
                        <wps:cNvPr id="8" name="Graphic 8"/>
                        <wps:cNvSpPr/>
                        <wps:spPr>
                          <a:xfrm>
                            <a:off x="5176799" y="516257"/>
                            <a:ext cx="2383790" cy="431800"/>
                          </a:xfrm>
                          <a:custGeom>
                            <a:avLst/>
                            <a:gdLst/>
                            <a:ahLst/>
                            <a:cxnLst/>
                            <a:rect l="l" t="t" r="r" b="b"/>
                            <a:pathLst>
                              <a:path w="2383790" h="431800">
                                <a:moveTo>
                                  <a:pt x="2383205" y="0"/>
                                </a:moveTo>
                                <a:lnTo>
                                  <a:pt x="2182992" y="26513"/>
                                </a:lnTo>
                                <a:lnTo>
                                  <a:pt x="1962044" y="56834"/>
                                </a:lnTo>
                                <a:lnTo>
                                  <a:pt x="1747684" y="87287"/>
                                </a:lnTo>
                                <a:lnTo>
                                  <a:pt x="1540896" y="117630"/>
                                </a:lnTo>
                                <a:lnTo>
                                  <a:pt x="1342665" y="147624"/>
                                </a:lnTo>
                                <a:lnTo>
                                  <a:pt x="1153976" y="177029"/>
                                </a:lnTo>
                                <a:lnTo>
                                  <a:pt x="975814" y="205604"/>
                                </a:lnTo>
                                <a:lnTo>
                                  <a:pt x="809164" y="233108"/>
                                </a:lnTo>
                                <a:lnTo>
                                  <a:pt x="655010" y="259302"/>
                                </a:lnTo>
                                <a:lnTo>
                                  <a:pt x="514337" y="283945"/>
                                </a:lnTo>
                                <a:lnTo>
                                  <a:pt x="388130" y="306797"/>
                                </a:lnTo>
                                <a:lnTo>
                                  <a:pt x="277374" y="327617"/>
                                </a:lnTo>
                                <a:lnTo>
                                  <a:pt x="183054" y="346166"/>
                                </a:lnTo>
                                <a:lnTo>
                                  <a:pt x="106154" y="362203"/>
                                </a:lnTo>
                                <a:lnTo>
                                  <a:pt x="65052" y="371380"/>
                                </a:lnTo>
                                <a:lnTo>
                                  <a:pt x="8555" y="385779"/>
                                </a:lnTo>
                                <a:lnTo>
                                  <a:pt x="0" y="388503"/>
                                </a:lnTo>
                                <a:lnTo>
                                  <a:pt x="964806" y="431708"/>
                                </a:lnTo>
                                <a:lnTo>
                                  <a:pt x="991040" y="418960"/>
                                </a:lnTo>
                                <a:lnTo>
                                  <a:pt x="1021633" y="406375"/>
                                </a:lnTo>
                                <a:lnTo>
                                  <a:pt x="1094761" y="381734"/>
                                </a:lnTo>
                                <a:lnTo>
                                  <a:pt x="1136730" y="369701"/>
                                </a:lnTo>
                                <a:lnTo>
                                  <a:pt x="1181927" y="357874"/>
                                </a:lnTo>
                                <a:lnTo>
                                  <a:pt x="1230067" y="346265"/>
                                </a:lnTo>
                                <a:lnTo>
                                  <a:pt x="1280869" y="334883"/>
                                </a:lnTo>
                                <a:lnTo>
                                  <a:pt x="1334049" y="323741"/>
                                </a:lnTo>
                                <a:lnTo>
                                  <a:pt x="1389325" y="312849"/>
                                </a:lnTo>
                                <a:lnTo>
                                  <a:pt x="1446413" y="302217"/>
                                </a:lnTo>
                                <a:lnTo>
                                  <a:pt x="1505032" y="291858"/>
                                </a:lnTo>
                                <a:lnTo>
                                  <a:pt x="1564897" y="281782"/>
                                </a:lnTo>
                                <a:lnTo>
                                  <a:pt x="1625727" y="272000"/>
                                </a:lnTo>
                                <a:lnTo>
                                  <a:pt x="1687239" y="262523"/>
                                </a:lnTo>
                                <a:lnTo>
                                  <a:pt x="1749150" y="253362"/>
                                </a:lnTo>
                                <a:lnTo>
                                  <a:pt x="1811177" y="244528"/>
                                </a:lnTo>
                                <a:lnTo>
                                  <a:pt x="1873036" y="236032"/>
                                </a:lnTo>
                                <a:lnTo>
                                  <a:pt x="1934447" y="227885"/>
                                </a:lnTo>
                                <a:lnTo>
                                  <a:pt x="2054788" y="212682"/>
                                </a:lnTo>
                                <a:lnTo>
                                  <a:pt x="2169937" y="199006"/>
                                </a:lnTo>
                                <a:lnTo>
                                  <a:pt x="2277632" y="186945"/>
                                </a:lnTo>
                                <a:lnTo>
                                  <a:pt x="2383205" y="175820"/>
                                </a:lnTo>
                                <a:lnTo>
                                  <a:pt x="2383205" y="0"/>
                                </a:lnTo>
                                <a:close/>
                              </a:path>
                            </a:pathLst>
                          </a:custGeom>
                          <a:solidFill>
                            <a:srgbClr val="CDCCCB"/>
                          </a:solidFill>
                        </wps:spPr>
                        <wps:bodyPr wrap="square" lIns="0" tIns="0" rIns="0" bIns="0" rtlCol="0">
                          <a:prstTxWarp prst="textNoShape">
                            <a:avLst/>
                          </a:prstTxWarp>
                          <a:noAutofit/>
                        </wps:bodyPr>
                      </wps:wsp>
                      <wps:wsp>
                        <wps:cNvPr id="9" name="Graphic 9"/>
                        <wps:cNvSpPr/>
                        <wps:spPr>
                          <a:xfrm>
                            <a:off x="0" y="892775"/>
                            <a:ext cx="7560309" cy="882015"/>
                          </a:xfrm>
                          <a:custGeom>
                            <a:avLst/>
                            <a:gdLst/>
                            <a:ahLst/>
                            <a:cxnLst/>
                            <a:rect l="l" t="t" r="r" b="b"/>
                            <a:pathLst>
                              <a:path w="7560309" h="882015">
                                <a:moveTo>
                                  <a:pt x="7559992" y="0"/>
                                </a:moveTo>
                                <a:lnTo>
                                  <a:pt x="0" y="0"/>
                                </a:lnTo>
                                <a:lnTo>
                                  <a:pt x="0" y="882002"/>
                                </a:lnTo>
                                <a:lnTo>
                                  <a:pt x="7559992" y="882002"/>
                                </a:lnTo>
                                <a:lnTo>
                                  <a:pt x="7559992" y="0"/>
                                </a:lnTo>
                                <a:close/>
                              </a:path>
                            </a:pathLst>
                          </a:custGeom>
                          <a:solidFill>
                            <a:srgbClr val="C04693"/>
                          </a:solidFill>
                        </wps:spPr>
                        <wps:bodyPr wrap="square" lIns="0" tIns="0" rIns="0" bIns="0" rtlCol="0">
                          <a:prstTxWarp prst="textNoShape">
                            <a:avLst/>
                          </a:prstTxWarp>
                          <a:noAutofit/>
                        </wps:bodyPr>
                      </wps:wsp>
                    </wpg:wgp>
                  </a:graphicData>
                </a:graphic>
              </wp:anchor>
            </w:drawing>
          </mc:Choice>
          <mc:Fallback>
            <w:pict>
              <v:group w14:anchorId="3705CB92" id="Group 2" o:spid="_x0000_s1026" style="position:absolute;margin-left:0;margin-top:702.15pt;width:595.3pt;height:139.75pt;z-index:-251645952;mso-wrap-distance-left:0;mso-wrap-distance-right:0;mso-position-horizontal-relative:page;mso-position-vertical-relative:page" coordsize="75603,1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">
                <v:shape id="Graphic 3" o:spid="_x0000_s1027" style="position:absolute;left:14178;top:6311;width:17399;height:3747;visibility:visible;mso-wrap-style:square;v-text-anchor:top" coordsize="17399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" path="m1739404,r-26944,3346l1675925,6909r-44482,3779l1466722,23323r-119460,9503l1289562,37901r-54157,5291l1161337,47470r-71880,5029l1019748,58233r-67555,6398l886774,71646r-63301,7589l762274,87353r-59116,8603l646108,105001r-55002,9441l538135,124236r-50957,10103l438217,144705r-46982,10586l346213,166053r-43078,10893l261982,187926r-39243,11023l185386,209971r-69103,21862l54534,253160,,273596,76200,374396r1663204,l1739404,xe" fillcolor="#cdcccb" stroked="f">
                  <v:path arrowok="t"/>
                </v:shape>
                <v:shape id="Graphic 4" o:spid="_x0000_s1028" style="position:absolute;left:25794;top:4952;width:16795;height:3632;visibility:visible;mso-wrap-style:square;v-text-anchor:top" coordsize="167957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" path="m1301117,r-35736,170l1196441,2214r-35446,511l1121642,4052r-43095,3852l1032115,14087r-49367,8321l930850,32673,876823,44687,821072,58258,763999,73191,706006,89293r-58507,17077l588878,124228r-58330,18446l472912,161514r-56539,19039l361334,199599r-53136,18858l257368,236935r-48120,17902l164240,271970r-41492,16171l85175,303156,23397,328942,,339326r5397,9004l160197,362732,923404,301531,1679397,78328,1603789,53847,1537237,34933,1478621,20903r-51800,-9826l1380716,4771,1339188,1306,1301117,xe" fillcolor="#c04693" stroked="f">
                  <v:path arrowok="t"/>
                </v:shape>
                <v:shape id="Graphic 5" o:spid="_x0000_s1029" style="position:absolute;left:18576;width:57029;height:10096;visibility:visible;mso-wrap-style:square;v-text-anchor:top" coordsize="570293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" path="m5575144,r-67254,107l5441654,740r-65190,1129l5312353,3464r-63004,2033l5187485,7939r-60695,2820l5067295,13929r-58264,3492l4952027,21203r-55711,4046l4841927,29527r-53037,4483l4737237,38668r-50239,4804l4590883,53400r-90092,10161l4416966,73722,4303513,88453r-203115,27904l4044931,124754r-55120,8815l3935044,142781r-54405,9591l3826606,162322r-53654,10290l3719685,183224r-52870,10913l3614349,205333r-52053,11458l3510664,228494r-51202,11928l3408699,252555r-50318,12320l3308519,277361r-49399,12634l3161747,315631r-95419,25996l2972930,367829r-91308,26256l2748725,433230,2414224,533946r-77124,22407l2266582,576182r-64356,17447l2143593,608894r-53353,13281l2041725,633671r-44118,9909l1957444,652099r-70225,13667l1774799,685165r-80519,11266l1551862,714097,819330,800827,531059,834000,359740,854444,246663,868776r-54365,7258l140198,883302r-49225,7236l45235,897704,3594,904760,,915555r3074390,93599l3110276,984893r38053,-23043l3188390,939977r41909,-20752l3273896,899548r45125,-18652l3365516,863223r47703,-16743l3461971,830619r49641,-15027l3561983,801352r50941,-13502l3664275,775039r51601,-12169l3767568,751296r51623,-11028l3870585,729740r51005,-10078l4021795,700667r143398,-26310l4220501,665530r69731,-10265l4372655,643814r93389,-12381l4622902,611670r113235,-13598l4854285,584432r121331,-13429l5098403,558040r122512,-12244l5341425,534525r116777,-10043l5514651,520000r54867,-4080l5622588,512274r51056,-3181l5702399,507512r,-506188l5643383,446,5575144,xe" fillcolor="#5f4493" stroked="f">
                  <v:path arrowok="t"/>
                </v:shape>
                <v:shape id="Graphic 6" o:spid="_x0000_s1030" style="position:absolute;left:30527;top:1286;width:45073;height:8617;visibility:visible;mso-wrap-style:square;v-text-anchor:top" coordsize="450723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" path="m4507205,l4399375,12945,4298628,25883,4131539,48387,3950442,73716r-253239,36433l2777325,245909r-141991,19841l2517862,282899r-120432,18557l2274574,321272r-124745,20926l2023731,364088r-126915,22705l1769618,410164r-126944,23890l1453905,470536r-185187,36816l1088922,544002,916323,579985,700510,626061,504991,668878,295655,716010,133089,753884,42332,775962,,786946r109949,21208l370598,845901r307551,15470l928801,815749r22656,-9903l978148,795694r64674,-20969l1080402,763949r40804,-10944l1165034,741914r46648,-11217l1260948,719374r51681,-11409l1366524,696490r55906,-11519l1480145,673427r59322,-11547l1600192,650348r124854,-22932l1853088,604794r129612,-22148l2112262,561134r190712,-30716l2541977,493216r580795,-87429l3270653,384211r157591,-21971l3592266,340281r167176,-21543l3926494,298017r163649,-19492l4247111,260667r147010,-15819l4507205,233481,4507205,xe" fillcolor="#2c3a4a" stroked="f">
                  <v:path arrowok="t"/>
                </v:shape>
                <v:shape id="Graphic 7" o:spid="_x0000_s1031" style="position:absolute;left:47519;top:4946;width:28087;height:4826;visibility:visible;mso-wrap-style:square;v-text-anchor:top" coordsize="280860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" path="m2637462,r-79614,366l2561759,366r-78493,1097l2486127,1463,2345849,5363r-142084,6452l2064396,20530,1927918,31319,1794506,43997,1664335,58373,1537581,74262,1414419,91474r-119394,18349l1179574,129121r-165401,30314l858630,190827,713537,222663,579485,254310,457066,285134,312961,323857,165530,366331,,417308r820801,64795l2808005,64954r,-62899l2786640,1463,2637462,xe" fillcolor="#e57825" stroked="f">
                  <v:path arrowok="t"/>
                </v:shape>
                <v:shape id="Graphic 8" o:spid="_x0000_s1032" style="position:absolute;left:51767;top:5162;width:23838;height:4318;visibility:visible;mso-wrap-style:square;v-text-anchor:top" coordsize="238379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" path="m2383205,l2182992,26513,1962044,56834,1747684,87287r-206788,30343l1342665,147624r-188689,29405l975814,205604,809164,233108,655010,259302,514337,283945,388130,306797,277374,327617r-94320,18549l106154,362203r-41102,9177l8555,385779,,388503r964806,43205l991040,418960r30593,-12585l1094761,381734r41969,-12033l1181927,357874r48140,-11609l1280869,334883r53180,-11142l1389325,312849r57088,-10632l1505032,291858r59865,-10076l1625727,272000r61512,-9477l1749150,253362r62027,-8834l1873036,236032r61411,-8147l2054788,212682r115149,-13676l2277632,186945r105573,-11125l2383205,xe" fillcolor="#cdcccb" stroked="f">
                  <v:path arrowok="t"/>
                </v:shape>
                <v:shape id="Graphic 9" o:spid="_x0000_s1033" style="position:absolute;top:8927;width:75603;height:8820;visibility:visible;mso-wrap-style:square;v-text-anchor:top" coordsize="756030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" path="m7559992,l,,,882002r7559992,l7559992,xe" fillcolor="#c04693" stroked="f">
                  <v:path arrowok="t"/>
                </v:shape>
                <w10:wrap anchorx="page" anchory="page"/>
              </v:group>
            </w:pict>
          </mc:Fallback>
        </mc:AlternateContent>
      </w:r>
      <w:r w:rsidRPr="00AA115F">
        <w:rPr>
          <w:rFonts w:ascii="Times New Roman"/>
          <w:noProof/>
          <w:sz w:val="20"/>
        </w:rPr>
        <w:drawing>
          <wp:inline distT="0" distB="0" distL="0" distR="0" wp14:anchorId="1231EF35" wp14:editId="20B273C3">
            <wp:extent cx="4013818" cy="109813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4013818" cy="1098137"/>
                    </a:xfrm>
                    <a:prstGeom prst="rect">
                      <a:avLst/>
                    </a:prstGeom>
                  </pic:spPr>
                </pic:pic>
              </a:graphicData>
            </a:graphic>
          </wp:inline>
        </w:drawing>
      </w:r>
    </w:p>
    <w:p w14:paraId="010059EF" w14:textId="77777777" w:rsidR="00AA115F" w:rsidRPr="00AA115F" w:rsidRDefault="00AA115F" w:rsidP="00AA115F">
      <w:pPr>
        <w:pStyle w:val="BodyText"/>
        <w:spacing w:before="514"/>
        <w:rPr>
          <w:rFonts w:ascii="Times New Roman"/>
          <w:sz w:val="92"/>
        </w:rPr>
      </w:pPr>
    </w:p>
    <w:p w14:paraId="0586DBED" w14:textId="77777777" w:rsidR="00AA115F" w:rsidRPr="00AA115F" w:rsidRDefault="00AA115F" w:rsidP="00AA115F">
      <w:pPr>
        <w:pStyle w:val="Title"/>
        <w:spacing w:line="244" w:lineRule="auto"/>
        <w:ind w:left="720"/>
        <w:rPr>
          <w:b/>
          <w:bCs/>
          <w:sz w:val="72"/>
          <w:szCs w:val="72"/>
        </w:rPr>
      </w:pPr>
      <w:r w:rsidRPr="00AA115F">
        <w:rPr>
          <w:b/>
          <w:bCs/>
          <w:color w:val="FFFFFF"/>
          <w:sz w:val="72"/>
          <w:szCs w:val="72"/>
        </w:rPr>
        <w:t>Government action to reduce and eliminate restrictive practices</w:t>
      </w:r>
    </w:p>
    <w:p w14:paraId="21AFCC1F" w14:textId="43CC7863" w:rsidR="00AA115F" w:rsidRPr="00AA115F" w:rsidRDefault="00AA115F" w:rsidP="00AA115F">
      <w:pPr>
        <w:pStyle w:val="Heading3"/>
        <w:spacing w:line="297" w:lineRule="auto"/>
        <w:ind w:left="720"/>
        <w:rPr>
          <w:rFonts w:ascii="Calibri Light" w:hAnsi="Calibri Light" w:cs="Calibri Light"/>
          <w:sz w:val="28"/>
          <w:szCs w:val="28"/>
        </w:rPr>
      </w:pPr>
      <w:r w:rsidRPr="00AA115F">
        <w:rPr>
          <w:rFonts w:ascii="Calibri Light" w:hAnsi="Calibri Light" w:cs="Calibri Light"/>
          <w:color w:val="FFFFFF"/>
          <w:sz w:val="28"/>
          <w:szCs w:val="28"/>
        </w:rPr>
        <w:t>Evidence to Action Brief for the National Disability Research Partnership</w:t>
      </w:r>
    </w:p>
    <w:p w14:paraId="70368900" w14:textId="77777777" w:rsidR="00AA115F" w:rsidRPr="00AA115F" w:rsidRDefault="00AA115F" w:rsidP="00AA115F">
      <w:pPr>
        <w:pStyle w:val="BodyText"/>
        <w:rPr>
          <w:rFonts w:ascii="Gill Sans MT"/>
          <w:b/>
          <w:sz w:val="32"/>
        </w:rPr>
      </w:pPr>
    </w:p>
    <w:p w14:paraId="7732A757" w14:textId="77777777" w:rsidR="00AA115F" w:rsidRPr="00AA115F" w:rsidRDefault="00AA115F" w:rsidP="00AA115F">
      <w:pPr>
        <w:pStyle w:val="BodyText"/>
        <w:rPr>
          <w:rFonts w:ascii="Gill Sans MT"/>
          <w:b/>
          <w:sz w:val="32"/>
        </w:rPr>
      </w:pPr>
    </w:p>
    <w:p w14:paraId="6D4AB135" w14:textId="77777777" w:rsidR="00AA115F" w:rsidRPr="00AA115F" w:rsidRDefault="00AA115F" w:rsidP="00AA115F">
      <w:pPr>
        <w:pStyle w:val="BodyText"/>
        <w:rPr>
          <w:rFonts w:ascii="Gill Sans MT"/>
          <w:b/>
          <w:sz w:val="32"/>
        </w:rPr>
      </w:pPr>
    </w:p>
    <w:p w14:paraId="657D4127" w14:textId="77777777" w:rsidR="00AA115F" w:rsidRPr="00AA115F" w:rsidRDefault="00AA115F" w:rsidP="00AA115F">
      <w:pPr>
        <w:pStyle w:val="BodyText"/>
        <w:rPr>
          <w:rFonts w:ascii="Gill Sans MT"/>
          <w:b/>
          <w:sz w:val="32"/>
        </w:rPr>
      </w:pPr>
    </w:p>
    <w:p w14:paraId="11395B99" w14:textId="77777777" w:rsidR="00AA115F" w:rsidRPr="00AA115F" w:rsidRDefault="00AA115F" w:rsidP="00AA115F">
      <w:pPr>
        <w:pStyle w:val="BodyText"/>
        <w:rPr>
          <w:rFonts w:ascii="Gill Sans MT"/>
          <w:b/>
          <w:sz w:val="32"/>
        </w:rPr>
      </w:pPr>
    </w:p>
    <w:p w14:paraId="607BBBAC" w14:textId="77777777" w:rsidR="00AA115F" w:rsidRPr="00AA115F" w:rsidRDefault="00AA115F" w:rsidP="00AA115F">
      <w:pPr>
        <w:pStyle w:val="BodyText"/>
        <w:rPr>
          <w:rFonts w:ascii="Gill Sans MT"/>
          <w:b/>
          <w:sz w:val="32"/>
        </w:rPr>
      </w:pPr>
    </w:p>
    <w:p w14:paraId="05DB8D14" w14:textId="77777777" w:rsidR="00AA115F" w:rsidRPr="00AA115F" w:rsidRDefault="00AA115F" w:rsidP="00AA115F">
      <w:pPr>
        <w:pStyle w:val="BodyText"/>
        <w:rPr>
          <w:rFonts w:ascii="Gill Sans MT"/>
          <w:b/>
          <w:sz w:val="32"/>
        </w:rPr>
      </w:pPr>
    </w:p>
    <w:p w14:paraId="52BFF8B4" w14:textId="77777777" w:rsidR="00AA115F" w:rsidRPr="00AA115F" w:rsidRDefault="00AA115F" w:rsidP="00AA115F">
      <w:pPr>
        <w:pStyle w:val="BodyText"/>
        <w:rPr>
          <w:rFonts w:ascii="Gill Sans MT"/>
          <w:b/>
          <w:sz w:val="32"/>
        </w:rPr>
      </w:pPr>
    </w:p>
    <w:p w14:paraId="29B4F353" w14:textId="77777777" w:rsidR="00AA115F" w:rsidRPr="00AA115F" w:rsidRDefault="00AA115F" w:rsidP="00AA115F">
      <w:pPr>
        <w:pStyle w:val="BodyText"/>
        <w:rPr>
          <w:rFonts w:ascii="Gill Sans MT"/>
          <w:b/>
          <w:sz w:val="32"/>
        </w:rPr>
      </w:pPr>
    </w:p>
    <w:p w14:paraId="1DE77A24" w14:textId="77777777" w:rsidR="00AA115F" w:rsidRPr="00AA115F" w:rsidRDefault="00AA115F" w:rsidP="00AA115F">
      <w:pPr>
        <w:pStyle w:val="BodyText"/>
        <w:rPr>
          <w:rFonts w:ascii="Gill Sans MT"/>
          <w:b/>
          <w:sz w:val="32"/>
        </w:rPr>
      </w:pPr>
    </w:p>
    <w:p w14:paraId="54457964" w14:textId="77777777" w:rsidR="00AA115F" w:rsidRPr="00AA115F" w:rsidRDefault="00AA115F" w:rsidP="00AA115F">
      <w:pPr>
        <w:pStyle w:val="BodyText"/>
        <w:rPr>
          <w:rFonts w:ascii="Gill Sans MT"/>
          <w:b/>
          <w:sz w:val="32"/>
        </w:rPr>
      </w:pPr>
    </w:p>
    <w:p w14:paraId="084EC1A8" w14:textId="77777777" w:rsidR="00AA115F" w:rsidRPr="00AA115F" w:rsidRDefault="00AA115F" w:rsidP="00AA115F">
      <w:pPr>
        <w:pStyle w:val="BodyText"/>
        <w:spacing w:before="87"/>
        <w:rPr>
          <w:rFonts w:ascii="Gill Sans MT"/>
          <w:b/>
          <w:sz w:val="32"/>
        </w:rPr>
      </w:pPr>
    </w:p>
    <w:p w14:paraId="5067F2B7" w14:textId="77777777" w:rsidR="00AA115F" w:rsidRPr="00AA115F" w:rsidRDefault="00AA115F" w:rsidP="00AA115F">
      <w:pPr>
        <w:pStyle w:val="Heading5"/>
        <w:ind w:left="720"/>
        <w:rPr>
          <w:b/>
          <w:bCs/>
          <w:sz w:val="28"/>
          <w:szCs w:val="28"/>
        </w:rPr>
      </w:pPr>
      <w:r w:rsidRPr="00AA115F">
        <w:rPr>
          <w:b/>
          <w:bCs/>
          <w:color w:val="FFFFFF"/>
          <w:sz w:val="28"/>
          <w:szCs w:val="28"/>
        </w:rPr>
        <w:t>March 2026</w:t>
      </w:r>
    </w:p>
    <w:p w14:paraId="3ED74886" w14:textId="77777777" w:rsidR="00AA115F" w:rsidRPr="00AA115F" w:rsidRDefault="00AA115F" w:rsidP="00AA115F">
      <w:pPr>
        <w:pStyle w:val="Heading5"/>
        <w:ind w:left="720"/>
        <w:rPr>
          <w:sz w:val="28"/>
          <w:szCs w:val="28"/>
        </w:rPr>
        <w:sectPr w:rsidR="00AA115F" w:rsidRPr="00AA115F" w:rsidSect="00AA115F">
          <w:pgSz w:w="11910" w:h="16840"/>
          <w:pgMar w:top="1500" w:right="1417" w:bottom="0" w:left="566" w:header="720" w:footer="720" w:gutter="0"/>
          <w:cols w:space="720"/>
        </w:sectPr>
      </w:pPr>
    </w:p>
    <w:p w14:paraId="640601B0" w14:textId="77777777" w:rsidR="00AA115F" w:rsidRPr="00AA115F" w:rsidRDefault="00AA115F" w:rsidP="00AA115F">
      <w:pPr>
        <w:pStyle w:val="Heading2"/>
        <w:spacing w:line="259" w:lineRule="auto"/>
        <w:ind w:left="414" w:firstLine="720"/>
        <w:rPr>
          <w:rFonts w:ascii="Calibri Light" w:hAnsi="Calibri Light" w:cs="Calibri Light"/>
        </w:rPr>
      </w:pPr>
      <w:r w:rsidRPr="00AA115F">
        <w:rPr>
          <w:rFonts w:ascii="Calibri Light" w:hAnsi="Calibri Light" w:cs="Calibri Light"/>
        </w:rPr>
        <w:lastRenderedPageBreak/>
        <w:t>About this briefing</w:t>
      </w:r>
    </w:p>
    <w:p w14:paraId="557BA1F1" w14:textId="77777777" w:rsidR="00AA115F" w:rsidRPr="00AA115F" w:rsidRDefault="00AA115F" w:rsidP="00AA115F">
      <w:pPr>
        <w:pStyle w:val="BodyText"/>
        <w:spacing w:before="54" w:after="240" w:line="276" w:lineRule="auto"/>
        <w:ind w:left="1134"/>
        <w:rPr>
          <w:rFonts w:ascii="Calibri Light" w:hAnsi="Calibri Light" w:cs="Calibri Light"/>
        </w:rPr>
      </w:pPr>
      <w:r w:rsidRPr="00AA115F">
        <w:rPr>
          <w:rFonts w:ascii="Calibri Light" w:hAnsi="Calibri Light" w:cs="Calibri Light"/>
        </w:rPr>
        <w:t>Evidence</w:t>
      </w:r>
      <w:r w:rsidRPr="00AA115F">
        <w:rPr>
          <w:rFonts w:ascii="Calibri Light" w:hAnsi="Calibri Light" w:cs="Calibri Light"/>
          <w:spacing w:val="-8"/>
        </w:rPr>
        <w:t xml:space="preserve"> </w:t>
      </w:r>
      <w:r w:rsidRPr="00AA115F">
        <w:rPr>
          <w:rFonts w:ascii="Calibri Light" w:hAnsi="Calibri Light" w:cs="Calibri Light"/>
        </w:rPr>
        <w:t>to</w:t>
      </w:r>
      <w:r w:rsidRPr="00AA115F">
        <w:rPr>
          <w:rFonts w:ascii="Calibri Light" w:hAnsi="Calibri Light" w:cs="Calibri Light"/>
          <w:spacing w:val="-7"/>
        </w:rPr>
        <w:t xml:space="preserve"> </w:t>
      </w:r>
      <w:r w:rsidRPr="00AA115F">
        <w:rPr>
          <w:rFonts w:ascii="Calibri Light" w:hAnsi="Calibri Light" w:cs="Calibri Light"/>
        </w:rPr>
        <w:t>Action</w:t>
      </w:r>
      <w:r w:rsidRPr="00AA115F">
        <w:rPr>
          <w:rFonts w:ascii="Calibri Light" w:hAnsi="Calibri Light" w:cs="Calibri Light"/>
          <w:spacing w:val="-7"/>
        </w:rPr>
        <w:t xml:space="preserve"> </w:t>
      </w:r>
      <w:r w:rsidRPr="00AA115F">
        <w:rPr>
          <w:rFonts w:ascii="Calibri Light" w:hAnsi="Calibri Light" w:cs="Calibri Light"/>
        </w:rPr>
        <w:t>Brief</w:t>
      </w:r>
      <w:r w:rsidRPr="00AA115F">
        <w:rPr>
          <w:rFonts w:ascii="Calibri Light" w:hAnsi="Calibri Light" w:cs="Calibri Light"/>
          <w:spacing w:val="-7"/>
        </w:rPr>
        <w:t xml:space="preserve"> </w:t>
      </w:r>
      <w:r w:rsidRPr="00AA115F">
        <w:rPr>
          <w:rFonts w:ascii="Calibri Light" w:hAnsi="Calibri Light" w:cs="Calibri Light"/>
        </w:rPr>
        <w:t>for</w:t>
      </w:r>
      <w:r w:rsidRPr="00AA115F">
        <w:rPr>
          <w:rFonts w:ascii="Calibri Light" w:hAnsi="Calibri Light" w:cs="Calibri Light"/>
          <w:spacing w:val="-7"/>
        </w:rPr>
        <w:t xml:space="preserve"> </w:t>
      </w:r>
      <w:r w:rsidRPr="00AA115F">
        <w:rPr>
          <w:rFonts w:ascii="Calibri Light" w:hAnsi="Calibri Light" w:cs="Calibri Light"/>
        </w:rPr>
        <w:t>the</w:t>
      </w:r>
      <w:r w:rsidRPr="00AA115F">
        <w:rPr>
          <w:rFonts w:ascii="Calibri Light" w:hAnsi="Calibri Light" w:cs="Calibri Light"/>
          <w:spacing w:val="-7"/>
        </w:rPr>
        <w:t xml:space="preserve"> </w:t>
      </w:r>
      <w:r w:rsidRPr="00AA115F">
        <w:rPr>
          <w:rFonts w:ascii="Calibri Light" w:hAnsi="Calibri Light" w:cs="Calibri Light"/>
        </w:rPr>
        <w:t>National</w:t>
      </w:r>
      <w:r w:rsidRPr="00AA115F">
        <w:rPr>
          <w:rFonts w:ascii="Calibri Light" w:hAnsi="Calibri Light" w:cs="Calibri Light"/>
          <w:spacing w:val="-7"/>
        </w:rPr>
        <w:t xml:space="preserve"> </w:t>
      </w:r>
      <w:r w:rsidRPr="00AA115F">
        <w:rPr>
          <w:rFonts w:ascii="Calibri Light" w:hAnsi="Calibri Light" w:cs="Calibri Light"/>
        </w:rPr>
        <w:t>Disability</w:t>
      </w:r>
      <w:r w:rsidRPr="00AA115F">
        <w:rPr>
          <w:rFonts w:ascii="Calibri Light" w:hAnsi="Calibri Light" w:cs="Calibri Light"/>
          <w:spacing w:val="-7"/>
        </w:rPr>
        <w:t xml:space="preserve"> </w:t>
      </w:r>
      <w:r w:rsidRPr="00AA115F">
        <w:rPr>
          <w:rFonts w:ascii="Calibri Light" w:hAnsi="Calibri Light" w:cs="Calibri Light"/>
        </w:rPr>
        <w:t>Research</w:t>
      </w:r>
      <w:r w:rsidRPr="00AA115F">
        <w:rPr>
          <w:rFonts w:ascii="Calibri Light" w:hAnsi="Calibri Light" w:cs="Calibri Light"/>
          <w:spacing w:val="-8"/>
        </w:rPr>
        <w:t xml:space="preserve"> </w:t>
      </w:r>
      <w:r w:rsidRPr="00AA115F">
        <w:rPr>
          <w:rFonts w:ascii="Calibri Light" w:hAnsi="Calibri Light" w:cs="Calibri Light"/>
          <w:spacing w:val="-2"/>
        </w:rPr>
        <w:t>Partnership</w:t>
      </w:r>
    </w:p>
    <w:p w14:paraId="14D253B4" w14:textId="77777777" w:rsidR="00AA115F" w:rsidRPr="00AA115F" w:rsidRDefault="00AA115F" w:rsidP="00AA115F">
      <w:pPr>
        <w:pStyle w:val="BodyText"/>
        <w:spacing w:after="240" w:line="276" w:lineRule="auto"/>
        <w:ind w:left="1134" w:right="494"/>
        <w:rPr>
          <w:rFonts w:ascii="Calibri Light" w:hAnsi="Calibri Light" w:cs="Calibri Light"/>
        </w:rPr>
      </w:pPr>
      <w:r w:rsidRPr="00AA115F">
        <w:rPr>
          <w:rFonts w:ascii="Calibri Light" w:hAnsi="Calibri Light" w:cs="Calibri Light"/>
        </w:rPr>
        <w:t>This briefing has been prepared to support pre-reading for the NDRP Evidence to Action event on Safety of people with disability, held on 9 April 2026.</w:t>
      </w:r>
    </w:p>
    <w:p w14:paraId="6CBA1897" w14:textId="77777777" w:rsidR="00AA115F" w:rsidRPr="00AA115F" w:rsidRDefault="00AA115F" w:rsidP="00AA115F">
      <w:pPr>
        <w:pStyle w:val="BodyText"/>
        <w:spacing w:after="240" w:line="276" w:lineRule="auto"/>
        <w:ind w:left="1134" w:right="494"/>
        <w:rPr>
          <w:rFonts w:ascii="Calibri Light" w:hAnsi="Calibri Light" w:cs="Calibri Light"/>
        </w:rPr>
      </w:pPr>
      <w:r w:rsidRPr="00AA115F">
        <w:rPr>
          <w:rFonts w:ascii="Calibri Light" w:hAnsi="Calibri Light" w:cs="Calibri Light"/>
        </w:rPr>
        <w:t>It draws on information provided by the NDIS regulation and policy areas and outlines current actions across Commonwealth, state and territory governments in relation to restrictive practices within the NDIS and aged care systems.</w:t>
      </w:r>
    </w:p>
    <w:p w14:paraId="67BEC898" w14:textId="77777777" w:rsidR="00AA115F" w:rsidRPr="00AA115F" w:rsidRDefault="00AA115F" w:rsidP="00AA115F">
      <w:pPr>
        <w:pStyle w:val="BodyText"/>
        <w:spacing w:after="240" w:line="276" w:lineRule="auto"/>
        <w:ind w:left="1134" w:right="494"/>
        <w:rPr>
          <w:rFonts w:ascii="Calibri Light" w:hAnsi="Calibri Light" w:cs="Calibri Light"/>
        </w:rPr>
      </w:pPr>
      <w:r w:rsidRPr="00AA115F">
        <w:rPr>
          <w:rFonts w:ascii="Calibri Light" w:hAnsi="Calibri Light" w:cs="Calibri Light"/>
        </w:rPr>
        <w:t>The briefing incorporates input from:</w:t>
      </w:r>
    </w:p>
    <w:p w14:paraId="4BA0C4D9" w14:textId="77777777" w:rsidR="00AA115F" w:rsidRPr="00AA115F" w:rsidRDefault="00AA115F" w:rsidP="00AA115F">
      <w:pPr>
        <w:pStyle w:val="BodyText"/>
        <w:numPr>
          <w:ilvl w:val="0"/>
          <w:numId w:val="32"/>
        </w:numPr>
        <w:spacing w:after="240" w:line="276" w:lineRule="auto"/>
        <w:ind w:right="494"/>
        <w:rPr>
          <w:rFonts w:ascii="Calibri Light" w:hAnsi="Calibri Light" w:cs="Calibri Light"/>
        </w:rPr>
      </w:pPr>
      <w:r w:rsidRPr="00AA115F">
        <w:rPr>
          <w:rFonts w:ascii="Calibri Light" w:hAnsi="Calibri Light" w:cs="Calibri Light"/>
        </w:rPr>
        <w:t>NDIS Regulation, Department of Health, Disability and Ageing (DHDA)</w:t>
      </w:r>
    </w:p>
    <w:p w14:paraId="71AC94FE" w14:textId="77777777" w:rsidR="00AA115F" w:rsidRPr="00AA115F" w:rsidRDefault="00AA115F" w:rsidP="00AA115F">
      <w:pPr>
        <w:pStyle w:val="BodyText"/>
        <w:numPr>
          <w:ilvl w:val="0"/>
          <w:numId w:val="32"/>
        </w:numPr>
        <w:spacing w:after="240" w:line="276" w:lineRule="auto"/>
        <w:ind w:right="494"/>
        <w:rPr>
          <w:rFonts w:ascii="Calibri Light" w:hAnsi="Calibri Light" w:cs="Calibri Light"/>
        </w:rPr>
      </w:pPr>
      <w:r w:rsidRPr="00AA115F">
        <w:rPr>
          <w:rFonts w:ascii="Calibri Light" w:hAnsi="Calibri Light" w:cs="Calibri Light"/>
        </w:rPr>
        <w:t>Practice Quality Division, NDIS Quality and Safeguards Commission</w:t>
      </w:r>
    </w:p>
    <w:p w14:paraId="04DCBE27" w14:textId="77777777" w:rsidR="00AA115F" w:rsidRPr="00AA115F" w:rsidRDefault="00AA115F" w:rsidP="00AA115F">
      <w:pPr>
        <w:pStyle w:val="BodyText"/>
        <w:numPr>
          <w:ilvl w:val="0"/>
          <w:numId w:val="32"/>
        </w:numPr>
        <w:spacing w:after="240" w:line="276" w:lineRule="auto"/>
        <w:ind w:right="494"/>
        <w:rPr>
          <w:rFonts w:ascii="Calibri Light" w:hAnsi="Calibri Light" w:cs="Calibri Light"/>
        </w:rPr>
      </w:pPr>
      <w:r w:rsidRPr="00AA115F">
        <w:rPr>
          <w:rFonts w:ascii="Calibri Light" w:hAnsi="Calibri Light" w:cs="Calibri Light"/>
        </w:rPr>
        <w:t>Strategic Regulatory Matters Branch, Quality and Assurance Division, Ageing and Aged Care Group, DHDA</w:t>
      </w:r>
    </w:p>
    <w:p w14:paraId="2377849C" w14:textId="77777777" w:rsidR="00AA115F" w:rsidRPr="00AA115F" w:rsidRDefault="00AA115F" w:rsidP="00AA115F">
      <w:pPr>
        <w:pStyle w:val="BodyText"/>
        <w:spacing w:before="228" w:after="240" w:line="276" w:lineRule="auto"/>
        <w:ind w:left="1134" w:right="450"/>
        <w:rPr>
          <w:rFonts w:ascii="Calibri Light" w:hAnsi="Calibri Light" w:cs="Calibri Light"/>
        </w:rPr>
      </w:pPr>
    </w:p>
    <w:p w14:paraId="3BD84690" w14:textId="5D1ECBB7" w:rsidR="00AA115F" w:rsidRPr="00AA115F" w:rsidRDefault="00AE6638" w:rsidP="00AA115F">
      <w:pPr>
        <w:pStyle w:val="BodyText"/>
        <w:spacing w:before="166"/>
      </w:pPr>
      <w:r>
        <w:rPr>
          <w:noProof/>
          <w14:ligatures w14:val="standardContextual"/>
        </w:rPr>
        <w:drawing>
          <wp:anchor distT="0" distB="0" distL="114300" distR="114300" simplePos="0" relativeHeight="251656192" behindDoc="0" locked="0" layoutInCell="1" allowOverlap="1" wp14:anchorId="74D3D3FA" wp14:editId="017A0792">
            <wp:simplePos x="0" y="0"/>
            <wp:positionH relativeFrom="page">
              <wp:align>center</wp:align>
            </wp:positionH>
            <wp:positionV relativeFrom="paragraph">
              <wp:posOffset>2438466</wp:posOffset>
            </wp:positionV>
            <wp:extent cx="7704969" cy="2592932"/>
            <wp:effectExtent l="0" t="0" r="0" b="0"/>
            <wp:wrapNone/>
            <wp:docPr id="13163722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2225" name="Image 23"/>
                    <pic:cNvPicPr preferRelativeResize="0">
                      <a:picLocks noChangeAspect="1"/>
                    </pic:cNvPicPr>
                  </pic:nvPicPr>
                  <pic:blipFill rotWithShape="1">
                    <a:blip r:embed="rId11">
                      <a:extLst>
                        <a:ext uri="{28A0092B-C50C-407E-A947-70E740481C1C}">
                          <a14:useLocalDpi xmlns:a14="http://schemas.microsoft.com/office/drawing/2010/main" val="0"/>
                        </a:ext>
                      </a:extLst>
                    </a:blip>
                    <a:srcRect l="5401" t="33503" r="2724" b="11530"/>
                    <a:stretch>
                      <a:fillRect/>
                    </a:stretch>
                  </pic:blipFill>
                  <pic:spPr>
                    <a:xfrm>
                      <a:off x="0" y="0"/>
                      <a:ext cx="7704969" cy="2592932"/>
                    </a:xfrm>
                    <a:prstGeom prst="rect">
                      <a:avLst/>
                    </a:prstGeom>
                  </pic:spPr>
                </pic:pic>
              </a:graphicData>
            </a:graphic>
            <wp14:sizeRelH relativeFrom="margin">
              <wp14:pctWidth>0</wp14:pctWidth>
            </wp14:sizeRelH>
            <wp14:sizeRelV relativeFrom="margin">
              <wp14:pctHeight>0</wp14:pctHeight>
            </wp14:sizeRelV>
          </wp:anchor>
        </w:drawing>
      </w:r>
      <w:r w:rsidR="00AA115F" w:rsidRPr="00AA115F">
        <w:rPr>
          <w:noProof/>
        </w:rPr>
        <mc:AlternateContent>
          <mc:Choice Requires="wpg">
            <w:drawing>
              <wp:anchor distT="0" distB="0" distL="0" distR="0" simplePos="0" relativeHeight="251671552" behindDoc="1" locked="0" layoutInCell="1" allowOverlap="1" wp14:anchorId="790FB975" wp14:editId="586AA53F">
                <wp:simplePos x="0" y="0"/>
                <wp:positionH relativeFrom="page">
                  <wp:posOffset>0</wp:posOffset>
                </wp:positionH>
                <wp:positionV relativeFrom="page">
                  <wp:posOffset>9075761</wp:posOffset>
                </wp:positionV>
                <wp:extent cx="7560310" cy="1618615"/>
                <wp:effectExtent l="0" t="0" r="254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18615"/>
                          <a:chOff x="0" y="0"/>
                          <a:chExt cx="7560590" cy="1619032"/>
                        </a:xfrm>
                      </wpg:grpSpPr>
                      <wps:wsp>
                        <wps:cNvPr id="12" name="Graphic 12"/>
                        <wps:cNvSpPr/>
                        <wps:spPr>
                          <a:xfrm>
                            <a:off x="2363999" y="594205"/>
                            <a:ext cx="1739900" cy="374650"/>
                          </a:xfrm>
                          <a:custGeom>
                            <a:avLst/>
                            <a:gdLst/>
                            <a:ahLst/>
                            <a:cxnLst/>
                            <a:rect l="l" t="t" r="r" b="b"/>
                            <a:pathLst>
                              <a:path w="1739900" h="374650">
                                <a:moveTo>
                                  <a:pt x="1739404" y="0"/>
                                </a:moveTo>
                                <a:lnTo>
                                  <a:pt x="1712460" y="3346"/>
                                </a:lnTo>
                                <a:lnTo>
                                  <a:pt x="1675925" y="6909"/>
                                </a:lnTo>
                                <a:lnTo>
                                  <a:pt x="1631443" y="10688"/>
                                </a:lnTo>
                                <a:lnTo>
                                  <a:pt x="1466722" y="23323"/>
                                </a:lnTo>
                                <a:lnTo>
                                  <a:pt x="1347262" y="32826"/>
                                </a:lnTo>
                                <a:lnTo>
                                  <a:pt x="1289562" y="37901"/>
                                </a:lnTo>
                                <a:lnTo>
                                  <a:pt x="1235405" y="43192"/>
                                </a:lnTo>
                                <a:lnTo>
                                  <a:pt x="1161337" y="47470"/>
                                </a:lnTo>
                                <a:lnTo>
                                  <a:pt x="1089457" y="52499"/>
                                </a:lnTo>
                                <a:lnTo>
                                  <a:pt x="1019748" y="58233"/>
                                </a:lnTo>
                                <a:lnTo>
                                  <a:pt x="952193" y="64631"/>
                                </a:lnTo>
                                <a:lnTo>
                                  <a:pt x="886774" y="71646"/>
                                </a:lnTo>
                                <a:lnTo>
                                  <a:pt x="823473" y="79235"/>
                                </a:lnTo>
                                <a:lnTo>
                                  <a:pt x="762274" y="87353"/>
                                </a:lnTo>
                                <a:lnTo>
                                  <a:pt x="703158" y="95956"/>
                                </a:lnTo>
                                <a:lnTo>
                                  <a:pt x="646108" y="105001"/>
                                </a:lnTo>
                                <a:lnTo>
                                  <a:pt x="591106" y="114442"/>
                                </a:lnTo>
                                <a:lnTo>
                                  <a:pt x="538135" y="124236"/>
                                </a:lnTo>
                                <a:lnTo>
                                  <a:pt x="487178" y="134339"/>
                                </a:lnTo>
                                <a:lnTo>
                                  <a:pt x="438217" y="144705"/>
                                </a:lnTo>
                                <a:lnTo>
                                  <a:pt x="391235" y="155291"/>
                                </a:lnTo>
                                <a:lnTo>
                                  <a:pt x="346213" y="166053"/>
                                </a:lnTo>
                                <a:lnTo>
                                  <a:pt x="303135" y="176946"/>
                                </a:lnTo>
                                <a:lnTo>
                                  <a:pt x="261982" y="187926"/>
                                </a:lnTo>
                                <a:lnTo>
                                  <a:pt x="222739" y="198949"/>
                                </a:lnTo>
                                <a:lnTo>
                                  <a:pt x="185386" y="209971"/>
                                </a:lnTo>
                                <a:lnTo>
                                  <a:pt x="116283" y="231833"/>
                                </a:lnTo>
                                <a:lnTo>
                                  <a:pt x="54534" y="253160"/>
                                </a:lnTo>
                                <a:lnTo>
                                  <a:pt x="0" y="273596"/>
                                </a:lnTo>
                                <a:lnTo>
                                  <a:pt x="76200" y="374395"/>
                                </a:lnTo>
                                <a:lnTo>
                                  <a:pt x="1739404" y="374395"/>
                                </a:lnTo>
                                <a:lnTo>
                                  <a:pt x="1739404" y="0"/>
                                </a:lnTo>
                                <a:close/>
                              </a:path>
                            </a:pathLst>
                          </a:custGeom>
                          <a:solidFill>
                            <a:srgbClr val="CDCCCB"/>
                          </a:solidFill>
                        </wps:spPr>
                        <wps:bodyPr wrap="square" lIns="0" tIns="0" rIns="0" bIns="0" rtlCol="0">
                          <a:prstTxWarp prst="textNoShape">
                            <a:avLst/>
                          </a:prstTxWarp>
                          <a:noAutofit/>
                        </wps:bodyPr>
                      </wps:wsp>
                      <wps:wsp>
                        <wps:cNvPr id="13" name="Graphic 13"/>
                        <wps:cNvSpPr/>
                        <wps:spPr>
                          <a:xfrm>
                            <a:off x="3525599" y="458274"/>
                            <a:ext cx="1679575" cy="363220"/>
                          </a:xfrm>
                          <a:custGeom>
                            <a:avLst/>
                            <a:gdLst/>
                            <a:ahLst/>
                            <a:cxnLst/>
                            <a:rect l="l" t="t" r="r" b="b"/>
                            <a:pathLst>
                              <a:path w="1679575" h="363220">
                                <a:moveTo>
                                  <a:pt x="1301117" y="0"/>
                                </a:moveTo>
                                <a:lnTo>
                                  <a:pt x="1265381" y="170"/>
                                </a:lnTo>
                                <a:lnTo>
                                  <a:pt x="1196441" y="2214"/>
                                </a:lnTo>
                                <a:lnTo>
                                  <a:pt x="1160995" y="2725"/>
                                </a:lnTo>
                                <a:lnTo>
                                  <a:pt x="1121642" y="4052"/>
                                </a:lnTo>
                                <a:lnTo>
                                  <a:pt x="1078547" y="7904"/>
                                </a:lnTo>
                                <a:lnTo>
                                  <a:pt x="1032115" y="14087"/>
                                </a:lnTo>
                                <a:lnTo>
                                  <a:pt x="982748" y="22408"/>
                                </a:lnTo>
                                <a:lnTo>
                                  <a:pt x="930850" y="32673"/>
                                </a:lnTo>
                                <a:lnTo>
                                  <a:pt x="876823" y="44687"/>
                                </a:lnTo>
                                <a:lnTo>
                                  <a:pt x="821072" y="58258"/>
                                </a:lnTo>
                                <a:lnTo>
                                  <a:pt x="763999" y="73191"/>
                                </a:lnTo>
                                <a:lnTo>
                                  <a:pt x="706006" y="89293"/>
                                </a:lnTo>
                                <a:lnTo>
                                  <a:pt x="647499" y="106370"/>
                                </a:lnTo>
                                <a:lnTo>
                                  <a:pt x="588878" y="124228"/>
                                </a:lnTo>
                                <a:lnTo>
                                  <a:pt x="530548" y="142674"/>
                                </a:lnTo>
                                <a:lnTo>
                                  <a:pt x="472912" y="161514"/>
                                </a:lnTo>
                                <a:lnTo>
                                  <a:pt x="416373" y="180553"/>
                                </a:lnTo>
                                <a:lnTo>
                                  <a:pt x="361334" y="199599"/>
                                </a:lnTo>
                                <a:lnTo>
                                  <a:pt x="308198" y="218457"/>
                                </a:lnTo>
                                <a:lnTo>
                                  <a:pt x="257368" y="236935"/>
                                </a:lnTo>
                                <a:lnTo>
                                  <a:pt x="209248" y="254837"/>
                                </a:lnTo>
                                <a:lnTo>
                                  <a:pt x="164240" y="271970"/>
                                </a:lnTo>
                                <a:lnTo>
                                  <a:pt x="122748" y="288141"/>
                                </a:lnTo>
                                <a:lnTo>
                                  <a:pt x="85175" y="303156"/>
                                </a:lnTo>
                                <a:lnTo>
                                  <a:pt x="23397" y="328942"/>
                                </a:lnTo>
                                <a:lnTo>
                                  <a:pt x="0" y="339326"/>
                                </a:lnTo>
                                <a:lnTo>
                                  <a:pt x="5397" y="348330"/>
                                </a:lnTo>
                                <a:lnTo>
                                  <a:pt x="160197" y="362732"/>
                                </a:lnTo>
                                <a:lnTo>
                                  <a:pt x="923404" y="301531"/>
                                </a:lnTo>
                                <a:lnTo>
                                  <a:pt x="1679397" y="78328"/>
                                </a:lnTo>
                                <a:lnTo>
                                  <a:pt x="1603789" y="53847"/>
                                </a:lnTo>
                                <a:lnTo>
                                  <a:pt x="1537237" y="34933"/>
                                </a:lnTo>
                                <a:lnTo>
                                  <a:pt x="1478621" y="20903"/>
                                </a:lnTo>
                                <a:lnTo>
                                  <a:pt x="1426821" y="11077"/>
                                </a:lnTo>
                                <a:lnTo>
                                  <a:pt x="1380716" y="4771"/>
                                </a:lnTo>
                                <a:lnTo>
                                  <a:pt x="1339188" y="1306"/>
                                </a:lnTo>
                                <a:lnTo>
                                  <a:pt x="1301117" y="0"/>
                                </a:lnTo>
                                <a:close/>
                              </a:path>
                            </a:pathLst>
                          </a:custGeom>
                          <a:solidFill>
                            <a:srgbClr val="C04693"/>
                          </a:solidFill>
                        </wps:spPr>
                        <wps:bodyPr wrap="square" lIns="0" tIns="0" rIns="0" bIns="0" rtlCol="0">
                          <a:prstTxWarp prst="textNoShape">
                            <a:avLst/>
                          </a:prstTxWarp>
                          <a:noAutofit/>
                        </wps:bodyPr>
                      </wps:wsp>
                      <wps:wsp>
                        <wps:cNvPr id="14" name="Graphic 14"/>
                        <wps:cNvSpPr/>
                        <wps:spPr>
                          <a:xfrm>
                            <a:off x="2803805" y="0"/>
                            <a:ext cx="4756785" cy="972819"/>
                          </a:xfrm>
                          <a:custGeom>
                            <a:avLst/>
                            <a:gdLst/>
                            <a:ahLst/>
                            <a:cxnLst/>
                            <a:rect l="l" t="t" r="r" b="b"/>
                            <a:pathLst>
                              <a:path w="4756785" h="972819">
                                <a:moveTo>
                                  <a:pt x="4756199" y="0"/>
                                </a:moveTo>
                                <a:lnTo>
                                  <a:pt x="4687003" y="6513"/>
                                </a:lnTo>
                                <a:lnTo>
                                  <a:pt x="4590889" y="16441"/>
                                </a:lnTo>
                                <a:lnTo>
                                  <a:pt x="4500797" y="26602"/>
                                </a:lnTo>
                                <a:lnTo>
                                  <a:pt x="4416971" y="36763"/>
                                </a:lnTo>
                                <a:lnTo>
                                  <a:pt x="4303518" y="51493"/>
                                </a:lnTo>
                                <a:lnTo>
                                  <a:pt x="4100398" y="79398"/>
                                </a:lnTo>
                                <a:lnTo>
                                  <a:pt x="4044931" y="87795"/>
                                </a:lnTo>
                                <a:lnTo>
                                  <a:pt x="3989811" y="96610"/>
                                </a:lnTo>
                                <a:lnTo>
                                  <a:pt x="3935044" y="105822"/>
                                </a:lnTo>
                                <a:lnTo>
                                  <a:pt x="3880639" y="115413"/>
                                </a:lnTo>
                                <a:lnTo>
                                  <a:pt x="3826606" y="125363"/>
                                </a:lnTo>
                                <a:lnTo>
                                  <a:pt x="3772952" y="135653"/>
                                </a:lnTo>
                                <a:lnTo>
                                  <a:pt x="3719685" y="146265"/>
                                </a:lnTo>
                                <a:lnTo>
                                  <a:pt x="3666815" y="157178"/>
                                </a:lnTo>
                                <a:lnTo>
                                  <a:pt x="3614349" y="168374"/>
                                </a:lnTo>
                                <a:lnTo>
                                  <a:pt x="3562296" y="179832"/>
                                </a:lnTo>
                                <a:lnTo>
                                  <a:pt x="3510664" y="191535"/>
                                </a:lnTo>
                                <a:lnTo>
                                  <a:pt x="3459462" y="203463"/>
                                </a:lnTo>
                                <a:lnTo>
                                  <a:pt x="3408699" y="215596"/>
                                </a:lnTo>
                                <a:lnTo>
                                  <a:pt x="3358381" y="227915"/>
                                </a:lnTo>
                                <a:lnTo>
                                  <a:pt x="3308519" y="240402"/>
                                </a:lnTo>
                                <a:lnTo>
                                  <a:pt x="3259120" y="253036"/>
                                </a:lnTo>
                                <a:lnTo>
                                  <a:pt x="3161747" y="278672"/>
                                </a:lnTo>
                                <a:lnTo>
                                  <a:pt x="3066328" y="304668"/>
                                </a:lnTo>
                                <a:lnTo>
                                  <a:pt x="2972930" y="330870"/>
                                </a:lnTo>
                                <a:lnTo>
                                  <a:pt x="2881622" y="357126"/>
                                </a:lnTo>
                                <a:lnTo>
                                  <a:pt x="2748725" y="396271"/>
                                </a:lnTo>
                                <a:lnTo>
                                  <a:pt x="2414224" y="496987"/>
                                </a:lnTo>
                                <a:lnTo>
                                  <a:pt x="2337100" y="519394"/>
                                </a:lnTo>
                                <a:lnTo>
                                  <a:pt x="2266582" y="539222"/>
                                </a:lnTo>
                                <a:lnTo>
                                  <a:pt x="2202226" y="556670"/>
                                </a:lnTo>
                                <a:lnTo>
                                  <a:pt x="2143593" y="571935"/>
                                </a:lnTo>
                                <a:lnTo>
                                  <a:pt x="2090240" y="585216"/>
                                </a:lnTo>
                                <a:lnTo>
                                  <a:pt x="2041725" y="596712"/>
                                </a:lnTo>
                                <a:lnTo>
                                  <a:pt x="1997607" y="606620"/>
                                </a:lnTo>
                                <a:lnTo>
                                  <a:pt x="1957444" y="615140"/>
                                </a:lnTo>
                                <a:lnTo>
                                  <a:pt x="1887219" y="628807"/>
                                </a:lnTo>
                                <a:lnTo>
                                  <a:pt x="1774799" y="648206"/>
                                </a:lnTo>
                                <a:lnTo>
                                  <a:pt x="1694280" y="659472"/>
                                </a:lnTo>
                                <a:lnTo>
                                  <a:pt x="1551862" y="677138"/>
                                </a:lnTo>
                                <a:lnTo>
                                  <a:pt x="819330" y="763868"/>
                                </a:lnTo>
                                <a:lnTo>
                                  <a:pt x="531059" y="797041"/>
                                </a:lnTo>
                                <a:lnTo>
                                  <a:pt x="359740" y="817484"/>
                                </a:lnTo>
                                <a:lnTo>
                                  <a:pt x="246663" y="831817"/>
                                </a:lnTo>
                                <a:lnTo>
                                  <a:pt x="192298" y="839075"/>
                                </a:lnTo>
                                <a:lnTo>
                                  <a:pt x="140198" y="846343"/>
                                </a:lnTo>
                                <a:lnTo>
                                  <a:pt x="90973" y="853579"/>
                                </a:lnTo>
                                <a:lnTo>
                                  <a:pt x="45235" y="860745"/>
                                </a:lnTo>
                                <a:lnTo>
                                  <a:pt x="3594" y="867801"/>
                                </a:lnTo>
                                <a:lnTo>
                                  <a:pt x="0" y="878596"/>
                                </a:lnTo>
                                <a:lnTo>
                                  <a:pt x="3074390" y="972195"/>
                                </a:lnTo>
                                <a:lnTo>
                                  <a:pt x="3110276" y="947934"/>
                                </a:lnTo>
                                <a:lnTo>
                                  <a:pt x="3148329" y="924891"/>
                                </a:lnTo>
                                <a:lnTo>
                                  <a:pt x="3188391" y="903018"/>
                                </a:lnTo>
                                <a:lnTo>
                                  <a:pt x="3230300" y="882266"/>
                                </a:lnTo>
                                <a:lnTo>
                                  <a:pt x="3273897" y="862589"/>
                                </a:lnTo>
                                <a:lnTo>
                                  <a:pt x="3319023" y="843937"/>
                                </a:lnTo>
                                <a:lnTo>
                                  <a:pt x="3365518" y="826264"/>
                                </a:lnTo>
                                <a:lnTo>
                                  <a:pt x="3413222" y="809521"/>
                                </a:lnTo>
                                <a:lnTo>
                                  <a:pt x="3461974" y="793660"/>
                                </a:lnTo>
                                <a:lnTo>
                                  <a:pt x="3511616" y="778633"/>
                                </a:lnTo>
                                <a:lnTo>
                                  <a:pt x="3561988" y="764393"/>
                                </a:lnTo>
                                <a:lnTo>
                                  <a:pt x="3612929" y="750891"/>
                                </a:lnTo>
                                <a:lnTo>
                                  <a:pt x="3664280" y="738080"/>
                                </a:lnTo>
                                <a:lnTo>
                                  <a:pt x="3715882" y="725911"/>
                                </a:lnTo>
                                <a:lnTo>
                                  <a:pt x="3767574" y="714337"/>
                                </a:lnTo>
                                <a:lnTo>
                                  <a:pt x="3819197" y="703309"/>
                                </a:lnTo>
                                <a:lnTo>
                                  <a:pt x="3870590" y="692781"/>
                                </a:lnTo>
                                <a:lnTo>
                                  <a:pt x="3921595" y="682703"/>
                                </a:lnTo>
                                <a:lnTo>
                                  <a:pt x="4021799" y="663708"/>
                                </a:lnTo>
                                <a:lnTo>
                                  <a:pt x="4165193" y="637398"/>
                                </a:lnTo>
                                <a:lnTo>
                                  <a:pt x="4220501" y="628571"/>
                                </a:lnTo>
                                <a:lnTo>
                                  <a:pt x="4290232" y="618305"/>
                                </a:lnTo>
                                <a:lnTo>
                                  <a:pt x="4372655" y="606855"/>
                                </a:lnTo>
                                <a:lnTo>
                                  <a:pt x="4466044" y="594474"/>
                                </a:lnTo>
                                <a:lnTo>
                                  <a:pt x="4622902" y="574711"/>
                                </a:lnTo>
                                <a:lnTo>
                                  <a:pt x="4756199" y="558773"/>
                                </a:lnTo>
                                <a:lnTo>
                                  <a:pt x="4756199" y="0"/>
                                </a:lnTo>
                                <a:close/>
                              </a:path>
                            </a:pathLst>
                          </a:custGeom>
                          <a:solidFill>
                            <a:srgbClr val="5F4493"/>
                          </a:solidFill>
                        </wps:spPr>
                        <wps:bodyPr wrap="square" lIns="0" tIns="0" rIns="0" bIns="0" rtlCol="0">
                          <a:prstTxWarp prst="textNoShape">
                            <a:avLst/>
                          </a:prstTxWarp>
                          <a:noAutofit/>
                        </wps:bodyPr>
                      </wps:wsp>
                      <wps:wsp>
                        <wps:cNvPr id="15" name="Graphic 15"/>
                        <wps:cNvSpPr/>
                        <wps:spPr>
                          <a:xfrm>
                            <a:off x="3999000" y="221728"/>
                            <a:ext cx="3561079" cy="731520"/>
                          </a:xfrm>
                          <a:custGeom>
                            <a:avLst/>
                            <a:gdLst/>
                            <a:ahLst/>
                            <a:cxnLst/>
                            <a:rect l="l" t="t" r="r" b="b"/>
                            <a:pathLst>
                              <a:path w="3561079" h="731520">
                                <a:moveTo>
                                  <a:pt x="3561005" y="0"/>
                                </a:moveTo>
                                <a:lnTo>
                                  <a:pt x="2777325" y="115836"/>
                                </a:lnTo>
                                <a:lnTo>
                                  <a:pt x="2635334" y="135677"/>
                                </a:lnTo>
                                <a:lnTo>
                                  <a:pt x="2517862" y="152826"/>
                                </a:lnTo>
                                <a:lnTo>
                                  <a:pt x="2397430" y="171383"/>
                                </a:lnTo>
                                <a:lnTo>
                                  <a:pt x="2274574" y="191199"/>
                                </a:lnTo>
                                <a:lnTo>
                                  <a:pt x="2149829" y="212125"/>
                                </a:lnTo>
                                <a:lnTo>
                                  <a:pt x="2023731" y="234015"/>
                                </a:lnTo>
                                <a:lnTo>
                                  <a:pt x="1896816" y="256720"/>
                                </a:lnTo>
                                <a:lnTo>
                                  <a:pt x="1769618" y="280091"/>
                                </a:lnTo>
                                <a:lnTo>
                                  <a:pt x="1642674" y="303981"/>
                                </a:lnTo>
                                <a:lnTo>
                                  <a:pt x="1453905" y="340463"/>
                                </a:lnTo>
                                <a:lnTo>
                                  <a:pt x="1268718" y="377279"/>
                                </a:lnTo>
                                <a:lnTo>
                                  <a:pt x="1088922" y="413929"/>
                                </a:lnTo>
                                <a:lnTo>
                                  <a:pt x="916323" y="449912"/>
                                </a:lnTo>
                                <a:lnTo>
                                  <a:pt x="700510" y="495988"/>
                                </a:lnTo>
                                <a:lnTo>
                                  <a:pt x="504991" y="538805"/>
                                </a:lnTo>
                                <a:lnTo>
                                  <a:pt x="295655" y="585937"/>
                                </a:lnTo>
                                <a:lnTo>
                                  <a:pt x="133089" y="623811"/>
                                </a:lnTo>
                                <a:lnTo>
                                  <a:pt x="42332" y="645889"/>
                                </a:lnTo>
                                <a:lnTo>
                                  <a:pt x="0" y="656873"/>
                                </a:lnTo>
                                <a:lnTo>
                                  <a:pt x="109949" y="678081"/>
                                </a:lnTo>
                                <a:lnTo>
                                  <a:pt x="370598" y="715828"/>
                                </a:lnTo>
                                <a:lnTo>
                                  <a:pt x="678149" y="731298"/>
                                </a:lnTo>
                                <a:lnTo>
                                  <a:pt x="928801" y="685676"/>
                                </a:lnTo>
                                <a:lnTo>
                                  <a:pt x="951457" y="675773"/>
                                </a:lnTo>
                                <a:lnTo>
                                  <a:pt x="978148" y="665621"/>
                                </a:lnTo>
                                <a:lnTo>
                                  <a:pt x="1042822" y="644652"/>
                                </a:lnTo>
                                <a:lnTo>
                                  <a:pt x="1080402" y="633876"/>
                                </a:lnTo>
                                <a:lnTo>
                                  <a:pt x="1121206" y="622932"/>
                                </a:lnTo>
                                <a:lnTo>
                                  <a:pt x="1165034" y="611841"/>
                                </a:lnTo>
                                <a:lnTo>
                                  <a:pt x="1211682" y="600624"/>
                                </a:lnTo>
                                <a:lnTo>
                                  <a:pt x="1260948" y="589301"/>
                                </a:lnTo>
                                <a:lnTo>
                                  <a:pt x="1312629" y="577892"/>
                                </a:lnTo>
                                <a:lnTo>
                                  <a:pt x="1366524" y="566417"/>
                                </a:lnTo>
                                <a:lnTo>
                                  <a:pt x="1422430" y="554898"/>
                                </a:lnTo>
                                <a:lnTo>
                                  <a:pt x="1480145" y="543354"/>
                                </a:lnTo>
                                <a:lnTo>
                                  <a:pt x="1539467" y="531807"/>
                                </a:lnTo>
                                <a:lnTo>
                                  <a:pt x="1600192" y="520275"/>
                                </a:lnTo>
                                <a:lnTo>
                                  <a:pt x="1725046" y="497343"/>
                                </a:lnTo>
                                <a:lnTo>
                                  <a:pt x="1853088" y="474721"/>
                                </a:lnTo>
                                <a:lnTo>
                                  <a:pt x="1982700" y="452573"/>
                                </a:lnTo>
                                <a:lnTo>
                                  <a:pt x="2112262" y="431061"/>
                                </a:lnTo>
                                <a:lnTo>
                                  <a:pt x="2302974" y="400345"/>
                                </a:lnTo>
                                <a:lnTo>
                                  <a:pt x="2541977" y="363143"/>
                                </a:lnTo>
                                <a:lnTo>
                                  <a:pt x="3076202" y="282748"/>
                                </a:lnTo>
                                <a:lnTo>
                                  <a:pt x="3220118" y="261394"/>
                                </a:lnTo>
                                <a:lnTo>
                                  <a:pt x="3374837" y="239510"/>
                                </a:lnTo>
                                <a:lnTo>
                                  <a:pt x="3561005" y="214339"/>
                                </a:lnTo>
                                <a:lnTo>
                                  <a:pt x="3561005" y="0"/>
                                </a:lnTo>
                                <a:close/>
                              </a:path>
                            </a:pathLst>
                          </a:custGeom>
                          <a:solidFill>
                            <a:srgbClr val="2C3A4A"/>
                          </a:solidFill>
                        </wps:spPr>
                        <wps:bodyPr wrap="square" lIns="0" tIns="0" rIns="0" bIns="0" rtlCol="0">
                          <a:prstTxWarp prst="textNoShape">
                            <a:avLst/>
                          </a:prstTxWarp>
                          <a:noAutofit/>
                        </wps:bodyPr>
                      </wps:wsp>
                      <wps:wsp>
                        <wps:cNvPr id="16" name="Graphic 16"/>
                        <wps:cNvSpPr/>
                        <wps:spPr>
                          <a:xfrm>
                            <a:off x="5698200" y="495295"/>
                            <a:ext cx="1861820" cy="444500"/>
                          </a:xfrm>
                          <a:custGeom>
                            <a:avLst/>
                            <a:gdLst/>
                            <a:ahLst/>
                            <a:cxnLst/>
                            <a:rect l="l" t="t" r="r" b="b"/>
                            <a:pathLst>
                              <a:path w="1861820" h="444500">
                                <a:moveTo>
                                  <a:pt x="1861804" y="0"/>
                                </a:moveTo>
                                <a:lnTo>
                                  <a:pt x="1794506" y="6394"/>
                                </a:lnTo>
                                <a:lnTo>
                                  <a:pt x="1664335" y="20771"/>
                                </a:lnTo>
                                <a:lnTo>
                                  <a:pt x="1537581" y="36660"/>
                                </a:lnTo>
                                <a:lnTo>
                                  <a:pt x="1414419" y="53872"/>
                                </a:lnTo>
                                <a:lnTo>
                                  <a:pt x="1295025" y="72221"/>
                                </a:lnTo>
                                <a:lnTo>
                                  <a:pt x="1179574" y="91518"/>
                                </a:lnTo>
                                <a:lnTo>
                                  <a:pt x="1014173" y="121832"/>
                                </a:lnTo>
                                <a:lnTo>
                                  <a:pt x="858630" y="153224"/>
                                </a:lnTo>
                                <a:lnTo>
                                  <a:pt x="713537" y="185061"/>
                                </a:lnTo>
                                <a:lnTo>
                                  <a:pt x="579485" y="216708"/>
                                </a:lnTo>
                                <a:lnTo>
                                  <a:pt x="457066" y="247532"/>
                                </a:lnTo>
                                <a:lnTo>
                                  <a:pt x="312961" y="286255"/>
                                </a:lnTo>
                                <a:lnTo>
                                  <a:pt x="165530" y="328729"/>
                                </a:lnTo>
                                <a:lnTo>
                                  <a:pt x="0" y="379705"/>
                                </a:lnTo>
                                <a:lnTo>
                                  <a:pt x="820800" y="444501"/>
                                </a:lnTo>
                                <a:lnTo>
                                  <a:pt x="1861804" y="225976"/>
                                </a:lnTo>
                                <a:lnTo>
                                  <a:pt x="1861804" y="0"/>
                                </a:lnTo>
                                <a:close/>
                              </a:path>
                            </a:pathLst>
                          </a:custGeom>
                          <a:solidFill>
                            <a:srgbClr val="E57825"/>
                          </a:solidFill>
                        </wps:spPr>
                        <wps:bodyPr wrap="square" lIns="0" tIns="0" rIns="0" bIns="0" rtlCol="0">
                          <a:prstTxWarp prst="textNoShape">
                            <a:avLst/>
                          </a:prstTxWarp>
                          <a:noAutofit/>
                        </wps:bodyPr>
                      </wps:wsp>
                      <wps:wsp>
                        <wps:cNvPr id="17" name="Graphic 17"/>
                        <wps:cNvSpPr/>
                        <wps:spPr>
                          <a:xfrm>
                            <a:off x="6123000" y="612458"/>
                            <a:ext cx="1437005" cy="299085"/>
                          </a:xfrm>
                          <a:custGeom>
                            <a:avLst/>
                            <a:gdLst/>
                            <a:ahLst/>
                            <a:cxnLst/>
                            <a:rect l="l" t="t" r="r" b="b"/>
                            <a:pathLst>
                              <a:path w="1437005" h="299085">
                                <a:moveTo>
                                  <a:pt x="1437005" y="0"/>
                                </a:moveTo>
                                <a:lnTo>
                                  <a:pt x="1318667" y="18011"/>
                                </a:lnTo>
                                <a:lnTo>
                                  <a:pt x="1132618" y="47025"/>
                                </a:lnTo>
                                <a:lnTo>
                                  <a:pt x="957241" y="75188"/>
                                </a:lnTo>
                                <a:lnTo>
                                  <a:pt x="793441" y="102271"/>
                                </a:lnTo>
                                <a:lnTo>
                                  <a:pt x="642125" y="128046"/>
                                </a:lnTo>
                                <a:lnTo>
                                  <a:pt x="504198" y="152283"/>
                                </a:lnTo>
                                <a:lnTo>
                                  <a:pt x="380565" y="174754"/>
                                </a:lnTo>
                                <a:lnTo>
                                  <a:pt x="272132" y="195232"/>
                                </a:lnTo>
                                <a:lnTo>
                                  <a:pt x="179806" y="213486"/>
                                </a:lnTo>
                                <a:lnTo>
                                  <a:pt x="104491" y="229288"/>
                                </a:lnTo>
                                <a:lnTo>
                                  <a:pt x="64179" y="238348"/>
                                </a:lnTo>
                                <a:lnTo>
                                  <a:pt x="8518" y="252624"/>
                                </a:lnTo>
                                <a:lnTo>
                                  <a:pt x="0" y="255343"/>
                                </a:lnTo>
                                <a:lnTo>
                                  <a:pt x="964806" y="298548"/>
                                </a:lnTo>
                                <a:lnTo>
                                  <a:pt x="990989" y="285798"/>
                                </a:lnTo>
                                <a:lnTo>
                                  <a:pt x="1021431" y="273208"/>
                                </a:lnTo>
                                <a:lnTo>
                                  <a:pt x="1093987" y="248548"/>
                                </a:lnTo>
                                <a:lnTo>
                                  <a:pt x="1135549" y="236501"/>
                                </a:lnTo>
                                <a:lnTo>
                                  <a:pt x="1180265" y="224658"/>
                                </a:lnTo>
                                <a:lnTo>
                                  <a:pt x="1227859" y="213030"/>
                                </a:lnTo>
                                <a:lnTo>
                                  <a:pt x="1278055" y="201627"/>
                                </a:lnTo>
                                <a:lnTo>
                                  <a:pt x="1330577" y="190463"/>
                                </a:lnTo>
                                <a:lnTo>
                                  <a:pt x="1385148" y="179547"/>
                                </a:lnTo>
                                <a:lnTo>
                                  <a:pt x="1437005" y="169739"/>
                                </a:lnTo>
                                <a:lnTo>
                                  <a:pt x="1437005" y="0"/>
                                </a:lnTo>
                                <a:close/>
                              </a:path>
                            </a:pathLst>
                          </a:custGeom>
                          <a:solidFill>
                            <a:srgbClr val="CDCCCB"/>
                          </a:solidFill>
                        </wps:spPr>
                        <wps:bodyPr wrap="square" lIns="0" tIns="0" rIns="0" bIns="0" rtlCol="0">
                          <a:prstTxWarp prst="textNoShape">
                            <a:avLst/>
                          </a:prstTxWarp>
                          <a:noAutofit/>
                        </wps:bodyPr>
                      </wps:wsp>
                      <wps:wsp>
                        <wps:cNvPr id="18" name="Graphic 18"/>
                        <wps:cNvSpPr/>
                        <wps:spPr>
                          <a:xfrm>
                            <a:off x="0" y="737017"/>
                            <a:ext cx="7560309" cy="882015"/>
                          </a:xfrm>
                          <a:custGeom>
                            <a:avLst/>
                            <a:gdLst/>
                            <a:ahLst/>
                            <a:cxnLst/>
                            <a:rect l="l" t="t" r="r" b="b"/>
                            <a:pathLst>
                              <a:path w="7560309" h="882015">
                                <a:moveTo>
                                  <a:pt x="7560005" y="0"/>
                                </a:moveTo>
                                <a:lnTo>
                                  <a:pt x="0" y="0"/>
                                </a:lnTo>
                                <a:lnTo>
                                  <a:pt x="0" y="882002"/>
                                </a:lnTo>
                                <a:lnTo>
                                  <a:pt x="7560005" y="882002"/>
                                </a:lnTo>
                                <a:lnTo>
                                  <a:pt x="7560005" y="0"/>
                                </a:lnTo>
                                <a:close/>
                              </a:path>
                            </a:pathLst>
                          </a:custGeom>
                          <a:solidFill>
                            <a:srgbClr val="E4E2E1"/>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2" cstate="print"/>
                          <a:stretch>
                            <a:fillRect/>
                          </a:stretch>
                        </pic:blipFill>
                        <pic:spPr>
                          <a:xfrm>
                            <a:off x="407676" y="868468"/>
                            <a:ext cx="516070" cy="516070"/>
                          </a:xfrm>
                          <a:prstGeom prst="rect">
                            <a:avLst/>
                          </a:prstGeom>
                        </pic:spPr>
                      </pic:pic>
                      <wps:wsp>
                        <wps:cNvPr id="20" name="Textbox 20"/>
                        <wps:cNvSpPr txBox="1"/>
                        <wps:spPr>
                          <a:xfrm>
                            <a:off x="1079909" y="998373"/>
                            <a:ext cx="3464795" cy="325459"/>
                          </a:xfrm>
                          <a:prstGeom prst="rect">
                            <a:avLst/>
                          </a:prstGeom>
                        </wps:spPr>
                        <wps:txbx>
                          <w:txbxContent>
                            <w:p w14:paraId="44C2741B" w14:textId="77777777" w:rsidR="00AA115F" w:rsidRPr="00AA115F" w:rsidRDefault="00AA115F" w:rsidP="00AA115F">
                              <w:pPr>
                                <w:spacing w:line="205" w:lineRule="exact"/>
                                <w:rPr>
                                  <w:rFonts w:ascii="Gill Sans MT"/>
                                  <w:b/>
                                  <w:sz w:val="18"/>
                                </w:rPr>
                              </w:pPr>
                              <w:r w:rsidRPr="00AA115F">
                                <w:rPr>
                                  <w:rFonts w:ascii="Gill Sans MT"/>
                                  <w:b/>
                                  <w:color w:val="2C3A4A"/>
                                  <w:sz w:val="18"/>
                                </w:rPr>
                                <w:t>Evidence</w:t>
                              </w:r>
                              <w:r w:rsidRPr="00AA115F">
                                <w:rPr>
                                  <w:rFonts w:ascii="Gill Sans MT"/>
                                  <w:b/>
                                  <w:color w:val="2C3A4A"/>
                                  <w:spacing w:val="1"/>
                                  <w:sz w:val="18"/>
                                </w:rPr>
                                <w:t xml:space="preserve"> </w:t>
                              </w:r>
                              <w:r w:rsidRPr="00AA115F">
                                <w:rPr>
                                  <w:rFonts w:ascii="Gill Sans MT"/>
                                  <w:b/>
                                  <w:color w:val="2C3A4A"/>
                                  <w:sz w:val="18"/>
                                </w:rPr>
                                <w:t>to</w:t>
                              </w:r>
                              <w:r w:rsidRPr="00AA115F">
                                <w:rPr>
                                  <w:rFonts w:ascii="Gill Sans MT"/>
                                  <w:b/>
                                  <w:color w:val="2C3A4A"/>
                                  <w:spacing w:val="1"/>
                                  <w:sz w:val="18"/>
                                </w:rPr>
                                <w:t xml:space="preserve"> </w:t>
                              </w:r>
                              <w:r w:rsidRPr="00AA115F">
                                <w:rPr>
                                  <w:rFonts w:ascii="Gill Sans MT"/>
                                  <w:b/>
                                  <w:color w:val="2C3A4A"/>
                                  <w:sz w:val="18"/>
                                </w:rPr>
                                <w:t>Action</w:t>
                              </w:r>
                              <w:r w:rsidRPr="00AA115F">
                                <w:rPr>
                                  <w:rFonts w:ascii="Gill Sans MT"/>
                                  <w:b/>
                                  <w:color w:val="2C3A4A"/>
                                  <w:spacing w:val="2"/>
                                  <w:sz w:val="18"/>
                                </w:rPr>
                                <w:t xml:space="preserve"> </w:t>
                              </w:r>
                              <w:r w:rsidRPr="00AA115F">
                                <w:rPr>
                                  <w:rFonts w:ascii="Gill Sans MT"/>
                                  <w:b/>
                                  <w:color w:val="2C3A4A"/>
                                  <w:spacing w:val="-4"/>
                                  <w:sz w:val="18"/>
                                </w:rPr>
                                <w:t>Brief</w:t>
                              </w:r>
                            </w:p>
                            <w:p w14:paraId="72ED0958" w14:textId="77777777" w:rsidR="00AA115F" w:rsidRPr="00AA115F" w:rsidRDefault="00AA115F" w:rsidP="00AA115F">
                              <w:pPr>
                                <w:spacing w:before="36"/>
                                <w:rPr>
                                  <w:sz w:val="18"/>
                                </w:rPr>
                              </w:pPr>
                              <w:r w:rsidRPr="00AA115F">
                                <w:rPr>
                                  <w:spacing w:val="-2"/>
                                  <w:sz w:val="18"/>
                                </w:rPr>
                                <w:t>Government action to reduce and eliminate restrictive practices</w:t>
                              </w:r>
                            </w:p>
                          </w:txbxContent>
                        </wps:txbx>
                        <wps:bodyPr wrap="square" lIns="0" tIns="0" rIns="0" bIns="0" rtlCol="0">
                          <a:noAutofit/>
                        </wps:bodyPr>
                      </wps:wsp>
                      <wps:wsp>
                        <wps:cNvPr id="21" name="Textbox 21"/>
                        <wps:cNvSpPr txBox="1"/>
                        <wps:spPr>
                          <a:xfrm>
                            <a:off x="6551168" y="1078451"/>
                            <a:ext cx="667600" cy="209473"/>
                          </a:xfrm>
                          <a:prstGeom prst="rect">
                            <a:avLst/>
                          </a:prstGeom>
                        </wps:spPr>
                        <wps:txbx>
                          <w:txbxContent>
                            <w:p w14:paraId="49D106CC" w14:textId="38E7ADED" w:rsidR="00AA115F" w:rsidRPr="00AA115F" w:rsidRDefault="00AA115F" w:rsidP="00AA115F">
                              <w:pPr>
                                <w:spacing w:line="198" w:lineRule="exact"/>
                                <w:rPr>
                                  <w:sz w:val="18"/>
                                </w:rPr>
                              </w:pPr>
                              <w:r w:rsidRPr="00AA115F">
                                <w:rPr>
                                  <w:sz w:val="18"/>
                                </w:rPr>
                                <w:t>Page</w:t>
                              </w:r>
                              <w:r w:rsidRPr="00AA115F">
                                <w:rPr>
                                  <w:spacing w:val="-9"/>
                                  <w:sz w:val="18"/>
                                </w:rPr>
                                <w:t xml:space="preserve"> </w:t>
                              </w:r>
                              <w:r w:rsidRPr="00AA115F">
                                <w:rPr>
                                  <w:sz w:val="18"/>
                                </w:rPr>
                                <w:t>2</w:t>
                              </w:r>
                              <w:r w:rsidRPr="00AA115F">
                                <w:rPr>
                                  <w:spacing w:val="-8"/>
                                  <w:sz w:val="18"/>
                                </w:rPr>
                                <w:t xml:space="preserve"> </w:t>
                              </w:r>
                              <w:r w:rsidRPr="00AA115F">
                                <w:rPr>
                                  <w:sz w:val="18"/>
                                </w:rPr>
                                <w:t>of</w:t>
                              </w:r>
                              <w:r w:rsidRPr="00AA115F">
                                <w:rPr>
                                  <w:spacing w:val="-8"/>
                                  <w:sz w:val="18"/>
                                </w:rPr>
                                <w:t xml:space="preserve"> </w:t>
                              </w:r>
                              <w:r w:rsidR="00AE6638">
                                <w:rPr>
                                  <w:spacing w:val="-8"/>
                                  <w:sz w:val="18"/>
                                </w:rPr>
                                <w:t>8</w:t>
                              </w:r>
                            </w:p>
                          </w:txbxContent>
                        </wps:txbx>
                        <wps:bodyPr wrap="square" lIns="0" tIns="0" rIns="0" bIns="0" rtlCol="0">
                          <a:noAutofit/>
                        </wps:bodyPr>
                      </wps:wsp>
                    </wpg:wgp>
                  </a:graphicData>
                </a:graphic>
              </wp:anchor>
            </w:drawing>
          </mc:Choice>
          <mc:Fallback>
            <w:pict>
              <v:group w14:anchorId="790FB975" id="Group 11" o:spid="_x0000_s1026" style="position:absolute;margin-left:0;margin-top:714.65pt;width:595.3pt;height:127.45pt;z-index:-251644928;mso-wrap-distance-left:0;mso-wrap-distance-right:0;mso-position-horizontal-relative:page;mso-position-vertical-relative:page" coordsize="75605,1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">
                <v:shape id="Graphic 12" o:spid="_x0000_s1027" style="position:absolute;left:23639;top:5942;width:17399;height:3746;visibility:visible;mso-wrap-style:square;v-text-anchor:top" coordsize="17399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" path="m1739404,r-26944,3346l1675925,6909r-44482,3779l1466722,23323r-119460,9503l1289562,37901r-54157,5291l1161337,47470r-71880,5029l1019748,58233r-67555,6398l886774,71646r-63301,7589l762274,87353r-59116,8603l646108,105001r-55002,9441l538135,124236r-50957,10103l438217,144705r-46982,10586l346213,166053r-43078,10893l261982,187926r-39243,11023l185386,209971r-69103,21862l54534,253160,,273596,76200,374395r1663204,l1739404,xe" fillcolor="#cdcccb" stroked="f">
                  <v:path arrowok="t"/>
                </v:shape>
                <v:shape id="Graphic 13" o:spid="_x0000_s1028" style="position:absolute;left:35255;top:4582;width:16796;height:3632;visibility:visible;mso-wrap-style:square;v-text-anchor:top" coordsize="167957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" path="m1301117,r-35736,170l1196441,2214r-35446,511l1121642,4052r-43095,3852l1032115,14087r-49367,8321l930850,32673,876823,44687,821072,58258,763999,73191,706006,89293r-58507,17077l588878,124228r-58330,18446l472912,161514r-56539,19039l361334,199599r-53136,18858l257368,236935r-48120,17902l164240,271970r-41492,16171l85175,303156,23397,328942,,339326r5397,9004l160197,362732,923404,301531,1679397,78328,1603789,53847,1537237,34933,1478621,20903r-51800,-9826l1380716,4771,1339188,1306,1301117,xe" fillcolor="#c04693" stroked="f">
                  <v:path arrowok="t"/>
                </v:shape>
                <v:shape id="Graphic 14" o:spid="_x0000_s1029" style="position:absolute;left:28038;width:47567;height:9728;visibility:visible;mso-wrap-style:square;v-text-anchor:top" coordsize="475678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" path="m4756199,r-69196,6513l4590889,16441r-90092,10161l4416971,36763,4303518,51493,4100398,79398r-55467,8397l3989811,96610r-54767,9212l3880639,115413r-54033,9950l3772952,135653r-53267,10612l3666815,157178r-52466,11196l3562296,179832r-51632,11703l3459462,203463r-50763,12133l3358381,227915r-49862,12487l3259120,253036r-97373,25636l3066328,304668r-93398,26202l2881622,357126r-132897,39145l2414224,496987r-77124,22407l2266582,539222r-64356,17448l2143593,571935r-53353,13281l2041725,596712r-44118,9908l1957444,615140r-70225,13667l1774799,648206r-80519,11266l1551862,677138,819330,763868,531059,797041,359740,817484,246663,831817r-54365,7258l140198,846343r-49225,7236l45235,860745,3594,867801,,878596r3074390,93599l3110276,947934r38053,-23043l3188391,903018r41909,-20752l3273897,862589r45126,-18652l3365518,826264r47704,-16743l3461974,793660r49642,-15027l3561988,764393r50941,-13502l3664280,738080r51602,-12169l3767574,714337r51623,-11028l3870590,692781r51005,-10078l4021799,663708r143394,-26310l4220501,628571r69731,-10266l4372655,606855r93389,-12381l4622902,574711r133297,-15938l4756199,xe" fillcolor="#5f4493" stroked="f">
                  <v:path arrowok="t"/>
                </v:shape>
                <v:shape id="Graphic 15" o:spid="_x0000_s1030" style="position:absolute;left:39990;top:2217;width:35610;height:7315;visibility:visible;mso-wrap-style:square;v-text-anchor:top" coordsize="3561079,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" path="m3561005,l2777325,115836r-141991,19841l2517862,152826r-120432,18557l2274574,191199r-124745,20926l2023731,234015r-126915,22705l1769618,280091r-126944,23890l1453905,340463r-185187,36816l1088922,413929,916323,449912,700510,495988,504991,538805,295655,585937,133089,623811,42332,645889,,656873r109949,21208l370598,715828r307551,15470l928801,685676r22656,-9903l978148,665621r64674,-20969l1080402,633876r40804,-10944l1165034,611841r46648,-11217l1260948,589301r51681,-11409l1366524,566417r55906,-11519l1480145,543354r59322,-11547l1600192,520275r124854,-22932l1853088,474721r129612,-22148l2112262,431061r190712,-30716l2541977,363143r534225,-80395l3220118,261394r154719,-21884l3561005,214339,3561005,xe" fillcolor="#2c3a4a" stroked="f">
                  <v:path arrowok="t"/>
                </v:shape>
                <v:shape id="Graphic 16" o:spid="_x0000_s1031" style="position:absolute;left:56982;top:4952;width:18618;height:4445;visibility:visible;mso-wrap-style:square;v-text-anchor:top" coordsize="186182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" path="m1861804,r-67298,6394l1664335,20771,1537581,36660,1414419,53872,1295025,72221,1179574,91518r-165401,30314l858630,153224,713537,185061,579485,216708,457066,247532,312961,286255,165530,328729,,379705r820800,64796l1861804,225976,1861804,xe" fillcolor="#e57825" stroked="f">
                  <v:path arrowok="t"/>
                </v:shape>
                <v:shape id="Graphic 17" o:spid="_x0000_s1032" style="position:absolute;left:61230;top:6124;width:14370;height:2991;visibility:visible;mso-wrap-style:square;v-text-anchor:top" coordsize="143700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" path="m1437005,l1318667,18011,1132618,47025,957241,75188,793441,102271,642125,128046,504198,152283,380565,174754,272132,195232r-92326,18254l104491,229288r-40312,9060l8518,252624,,255343r964806,43205l990989,285798r30442,-12590l1093987,248548r41562,-12047l1180265,224658r47594,-11628l1278055,201627r52522,-11164l1385148,179547r51857,-9808l1437005,xe" fillcolor="#cdcccb" stroked="f">
                  <v:path arrowok="t"/>
                </v:shape>
                <v:shape id="Graphic 18" o:spid="_x0000_s1033" style="position:absolute;top:7370;width:75603;height:8820;visibility:visible;mso-wrap-style:square;v-text-anchor:top" coordsize="756030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" path="m7560005,l,,,882002r7560005,l7560005,xe" fillcolor="#e4e2e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4" type="#_x0000_t75" style="position:absolute;left:4076;top:8684;width:5161;height:5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_x0000_s1035" type="#_x0000_t202" style="position:absolute;left:10799;top:9983;width:34648;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4C2741B" w14:textId="77777777" w:rsidR="00AA115F" w:rsidRPr="00AA115F" w:rsidRDefault="00AA115F" w:rsidP="00AA115F">
                        <w:pPr>
                          <w:spacing w:line="205" w:lineRule="exact"/>
                          <w:rPr>
                            <w:rFonts w:ascii="Gill Sans MT"/>
                            <w:b/>
                            <w:sz w:val="18"/>
                          </w:rPr>
                        </w:pPr>
                        <w:r w:rsidRPr="00AA115F">
                          <w:rPr>
                            <w:rFonts w:ascii="Gill Sans MT"/>
                            <w:b/>
                            <w:color w:val="2C3A4A"/>
                            <w:sz w:val="18"/>
                          </w:rPr>
                          <w:t>Evidence</w:t>
                        </w:r>
                        <w:r w:rsidRPr="00AA115F">
                          <w:rPr>
                            <w:rFonts w:ascii="Gill Sans MT"/>
                            <w:b/>
                            <w:color w:val="2C3A4A"/>
                            <w:spacing w:val="1"/>
                            <w:sz w:val="18"/>
                          </w:rPr>
                          <w:t xml:space="preserve"> </w:t>
                        </w:r>
                        <w:r w:rsidRPr="00AA115F">
                          <w:rPr>
                            <w:rFonts w:ascii="Gill Sans MT"/>
                            <w:b/>
                            <w:color w:val="2C3A4A"/>
                            <w:sz w:val="18"/>
                          </w:rPr>
                          <w:t>to</w:t>
                        </w:r>
                        <w:r w:rsidRPr="00AA115F">
                          <w:rPr>
                            <w:rFonts w:ascii="Gill Sans MT"/>
                            <w:b/>
                            <w:color w:val="2C3A4A"/>
                            <w:spacing w:val="1"/>
                            <w:sz w:val="18"/>
                          </w:rPr>
                          <w:t xml:space="preserve"> </w:t>
                        </w:r>
                        <w:r w:rsidRPr="00AA115F">
                          <w:rPr>
                            <w:rFonts w:ascii="Gill Sans MT"/>
                            <w:b/>
                            <w:color w:val="2C3A4A"/>
                            <w:sz w:val="18"/>
                          </w:rPr>
                          <w:t>Action</w:t>
                        </w:r>
                        <w:r w:rsidRPr="00AA115F">
                          <w:rPr>
                            <w:rFonts w:ascii="Gill Sans MT"/>
                            <w:b/>
                            <w:color w:val="2C3A4A"/>
                            <w:spacing w:val="2"/>
                            <w:sz w:val="18"/>
                          </w:rPr>
                          <w:t xml:space="preserve"> </w:t>
                        </w:r>
                        <w:r w:rsidRPr="00AA115F">
                          <w:rPr>
                            <w:rFonts w:ascii="Gill Sans MT"/>
                            <w:b/>
                            <w:color w:val="2C3A4A"/>
                            <w:spacing w:val="-4"/>
                            <w:sz w:val="18"/>
                          </w:rPr>
                          <w:t>Brief</w:t>
                        </w:r>
                      </w:p>
                      <w:p w14:paraId="72ED0958" w14:textId="77777777" w:rsidR="00AA115F" w:rsidRPr="00AA115F" w:rsidRDefault="00AA115F" w:rsidP="00AA115F">
                        <w:pPr>
                          <w:spacing w:before="36"/>
                          <w:rPr>
                            <w:sz w:val="18"/>
                          </w:rPr>
                        </w:pPr>
                        <w:r w:rsidRPr="00AA115F">
                          <w:rPr>
                            <w:spacing w:val="-2"/>
                            <w:sz w:val="18"/>
                          </w:rPr>
                          <w:t>Government action to reduce and eliminate restrictive practices</w:t>
                        </w:r>
                      </w:p>
                    </w:txbxContent>
                  </v:textbox>
                </v:shape>
                <v:shape id="Textbox 21" o:spid="_x0000_s1036" type="#_x0000_t202" style="position:absolute;left:65511;top:10784;width:667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9D106CC" w14:textId="38E7ADED" w:rsidR="00AA115F" w:rsidRPr="00AA115F" w:rsidRDefault="00AA115F" w:rsidP="00AA115F">
                        <w:pPr>
                          <w:spacing w:line="198" w:lineRule="exact"/>
                          <w:rPr>
                            <w:sz w:val="18"/>
                          </w:rPr>
                        </w:pPr>
                        <w:r w:rsidRPr="00AA115F">
                          <w:rPr>
                            <w:sz w:val="18"/>
                          </w:rPr>
                          <w:t>Page</w:t>
                        </w:r>
                        <w:r w:rsidRPr="00AA115F">
                          <w:rPr>
                            <w:spacing w:val="-9"/>
                            <w:sz w:val="18"/>
                          </w:rPr>
                          <w:t xml:space="preserve"> </w:t>
                        </w:r>
                        <w:r w:rsidRPr="00AA115F">
                          <w:rPr>
                            <w:sz w:val="18"/>
                          </w:rPr>
                          <w:t>2</w:t>
                        </w:r>
                        <w:r w:rsidRPr="00AA115F">
                          <w:rPr>
                            <w:spacing w:val="-8"/>
                            <w:sz w:val="18"/>
                          </w:rPr>
                          <w:t xml:space="preserve"> </w:t>
                        </w:r>
                        <w:r w:rsidRPr="00AA115F">
                          <w:rPr>
                            <w:sz w:val="18"/>
                          </w:rPr>
                          <w:t>of</w:t>
                        </w:r>
                        <w:r w:rsidRPr="00AA115F">
                          <w:rPr>
                            <w:spacing w:val="-8"/>
                            <w:sz w:val="18"/>
                          </w:rPr>
                          <w:t xml:space="preserve"> </w:t>
                        </w:r>
                        <w:r w:rsidR="00AE6638">
                          <w:rPr>
                            <w:spacing w:val="-8"/>
                            <w:sz w:val="18"/>
                          </w:rPr>
                          <w:t>8</w:t>
                        </w:r>
                      </w:p>
                    </w:txbxContent>
                  </v:textbox>
                </v:shape>
                <w10:wrap anchorx="page" anchory="page"/>
              </v:group>
            </w:pict>
          </mc:Fallback>
        </mc:AlternateContent>
      </w:r>
    </w:p>
    <w:p w14:paraId="7317DE66" w14:textId="77777777" w:rsidR="00AA115F" w:rsidRPr="00AA115F" w:rsidRDefault="00AA115F" w:rsidP="00AA115F">
      <w:pPr>
        <w:spacing w:line="295" w:lineRule="auto"/>
        <w:sectPr w:rsidR="00AA115F" w:rsidRPr="00AA115F" w:rsidSect="00AA115F">
          <w:pgSz w:w="11910" w:h="16840"/>
          <w:pgMar w:top="1000" w:right="1417" w:bottom="0" w:left="566" w:header="720" w:footer="720" w:gutter="0"/>
          <w:cols w:space="720"/>
        </w:sectPr>
      </w:pPr>
    </w:p>
    <w:p w14:paraId="00F4074F" w14:textId="77777777" w:rsidR="00AA115F" w:rsidRPr="00AA115F" w:rsidRDefault="00AA115F" w:rsidP="00AA115F">
      <w:pPr>
        <w:pStyle w:val="Heading1"/>
        <w:spacing w:after="240" w:line="276" w:lineRule="auto"/>
        <w:rPr>
          <w:rFonts w:ascii="Calibri Light" w:hAnsi="Calibri Light" w:cs="Calibri Light"/>
        </w:rPr>
      </w:pPr>
      <w:r w:rsidRPr="00AA115F">
        <w:rPr>
          <w:rFonts w:ascii="Calibri Light" w:hAnsi="Calibri Light" w:cs="Calibri Light"/>
        </w:rPr>
        <w:lastRenderedPageBreak/>
        <w:t>Government action to reduce and eliminate restrictive practices</w:t>
      </w:r>
    </w:p>
    <w:p w14:paraId="2CC90751" w14:textId="18A50E82" w:rsidR="00AA115F" w:rsidRPr="00AA115F" w:rsidRDefault="00AA115F" w:rsidP="00AA115F">
      <w:pPr>
        <w:pStyle w:val="Heading1"/>
        <w:spacing w:after="240" w:line="276" w:lineRule="auto"/>
        <w:ind w:left="720"/>
        <w:rPr>
          <w:rFonts w:ascii="Calibri Light" w:hAnsi="Calibri Light" w:cs="Calibri Light"/>
          <w:color w:val="C04693"/>
        </w:rPr>
      </w:pPr>
      <w:r w:rsidRPr="00AA115F">
        <w:rPr>
          <w:rFonts w:ascii="Calibri Light" w:hAnsi="Calibri Light" w:cs="Calibri Light"/>
          <w:noProof/>
        </w:rPr>
        <mc:AlternateContent>
          <mc:Choice Requires="wpg">
            <w:drawing>
              <wp:anchor distT="0" distB="0" distL="0" distR="0" simplePos="0" relativeHeight="251677696" behindDoc="0" locked="0" layoutInCell="1" allowOverlap="1" wp14:anchorId="0F2A545E" wp14:editId="2CB1C73F">
                <wp:simplePos x="0" y="0"/>
                <wp:positionH relativeFrom="margin">
                  <wp:align>left</wp:align>
                </wp:positionH>
                <wp:positionV relativeFrom="paragraph">
                  <wp:posOffset>5080</wp:posOffset>
                </wp:positionV>
                <wp:extent cx="384810" cy="384810"/>
                <wp:effectExtent l="0" t="0" r="15240" b="15240"/>
                <wp:wrapNone/>
                <wp:docPr id="1502981745" name="Group 150298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384810"/>
                          <a:chOff x="0" y="0"/>
                          <a:chExt cx="384810" cy="384810"/>
                        </a:xfrm>
                      </wpg:grpSpPr>
                      <wps:wsp>
                        <wps:cNvPr id="925942065" name="Graphic 41"/>
                        <wps:cNvSpPr/>
                        <wps:spPr>
                          <a:xfrm>
                            <a:off x="5080" y="5080"/>
                            <a:ext cx="374650" cy="374650"/>
                          </a:xfrm>
                          <a:custGeom>
                            <a:avLst/>
                            <a:gdLst/>
                            <a:ahLst/>
                            <a:cxnLst/>
                            <a:rect l="l" t="t" r="r" b="b"/>
                            <a:pathLst>
                              <a:path w="374650" h="374650">
                                <a:moveTo>
                                  <a:pt x="187198" y="374396"/>
                                </a:moveTo>
                                <a:lnTo>
                                  <a:pt x="236964" y="367709"/>
                                </a:lnTo>
                                <a:lnTo>
                                  <a:pt x="281682" y="348838"/>
                                </a:lnTo>
                                <a:lnTo>
                                  <a:pt x="319568" y="319568"/>
                                </a:lnTo>
                                <a:lnTo>
                                  <a:pt x="348838" y="281682"/>
                                </a:lnTo>
                                <a:lnTo>
                                  <a:pt x="367709" y="236964"/>
                                </a:lnTo>
                                <a:lnTo>
                                  <a:pt x="374396" y="187198"/>
                                </a:lnTo>
                                <a:lnTo>
                                  <a:pt x="367709" y="137431"/>
                                </a:lnTo>
                                <a:lnTo>
                                  <a:pt x="348838" y="92713"/>
                                </a:lnTo>
                                <a:lnTo>
                                  <a:pt x="319568" y="54827"/>
                                </a:lnTo>
                                <a:lnTo>
                                  <a:pt x="281682" y="25557"/>
                                </a:lnTo>
                                <a:lnTo>
                                  <a:pt x="236964" y="6686"/>
                                </a:lnTo>
                                <a:lnTo>
                                  <a:pt x="187198" y="0"/>
                                </a:lnTo>
                                <a:lnTo>
                                  <a:pt x="137431" y="6686"/>
                                </a:lnTo>
                                <a:lnTo>
                                  <a:pt x="92713" y="25557"/>
                                </a:lnTo>
                                <a:lnTo>
                                  <a:pt x="54827" y="54827"/>
                                </a:lnTo>
                                <a:lnTo>
                                  <a:pt x="25557" y="92713"/>
                                </a:lnTo>
                                <a:lnTo>
                                  <a:pt x="6686" y="137431"/>
                                </a:lnTo>
                                <a:lnTo>
                                  <a:pt x="0" y="187198"/>
                                </a:lnTo>
                                <a:lnTo>
                                  <a:pt x="6686" y="236964"/>
                                </a:lnTo>
                                <a:lnTo>
                                  <a:pt x="25557" y="281682"/>
                                </a:lnTo>
                                <a:lnTo>
                                  <a:pt x="54827" y="319568"/>
                                </a:lnTo>
                                <a:lnTo>
                                  <a:pt x="92713" y="348838"/>
                                </a:lnTo>
                                <a:lnTo>
                                  <a:pt x="137431" y="367709"/>
                                </a:lnTo>
                                <a:lnTo>
                                  <a:pt x="187198" y="374396"/>
                                </a:lnTo>
                                <a:close/>
                              </a:path>
                            </a:pathLst>
                          </a:custGeom>
                          <a:ln w="10160">
                            <a:solidFill>
                              <a:srgbClr val="C04693"/>
                            </a:solidFill>
                            <a:prstDash val="solid"/>
                          </a:ln>
                        </wps:spPr>
                        <wps:bodyPr wrap="square" lIns="0" tIns="0" rIns="0" bIns="0" rtlCol="0">
                          <a:prstTxWarp prst="textNoShape">
                            <a:avLst/>
                          </a:prstTxWarp>
                          <a:noAutofit/>
                        </wps:bodyPr>
                      </wps:wsp>
                      <wps:wsp>
                        <wps:cNvPr id="1585679687" name="Graphic 42"/>
                        <wps:cNvSpPr/>
                        <wps:spPr>
                          <a:xfrm>
                            <a:off x="169398" y="119378"/>
                            <a:ext cx="77470" cy="146050"/>
                          </a:xfrm>
                          <a:custGeom>
                            <a:avLst/>
                            <a:gdLst/>
                            <a:ahLst/>
                            <a:cxnLst/>
                            <a:rect l="l" t="t" r="r" b="b"/>
                            <a:pathLst>
                              <a:path w="77470" h="146050">
                                <a:moveTo>
                                  <a:pt x="0" y="145796"/>
                                </a:moveTo>
                                <a:lnTo>
                                  <a:pt x="77393" y="71272"/>
                                </a:lnTo>
                                <a:lnTo>
                                  <a:pt x="0" y="0"/>
                                </a:lnTo>
                              </a:path>
                            </a:pathLst>
                          </a:custGeom>
                          <a:ln w="50800">
                            <a:solidFill>
                              <a:srgbClr val="C04693"/>
                            </a:solidFill>
                            <a:prstDash val="solid"/>
                          </a:ln>
                        </wps:spPr>
                        <wps:bodyPr wrap="square" lIns="0" tIns="0" rIns="0" bIns="0" rtlCol="0">
                          <a:prstTxWarp prst="textNoShape">
                            <a:avLst/>
                          </a:prstTxWarp>
                          <a:noAutofit/>
                        </wps:bodyPr>
                      </wps:wsp>
                    </wpg:wgp>
                  </a:graphicData>
                </a:graphic>
              </wp:anchor>
            </w:drawing>
          </mc:Choice>
          <mc:Fallback>
            <w:pict>
              <v:group w14:anchorId="07500BEA" id="Group 1502981745" o:spid="_x0000_s1026" style="position:absolute;margin-left:0;margin-top:.4pt;width:30.3pt;height:30.3pt;z-index:251677696;mso-wrap-distance-left:0;mso-wrap-distance-right:0;mso-position-horizontal:left;mso-position-horizontal-relative:margin" coordsize="38481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">
                <v:shape id="Graphic 41" o:spid="_x0000_s1027" style="position:absolute;left:5080;top:5080;width:374650;height:374650;visibility:visible;mso-wrap-style:square;v-text-anchor:top" coordsize="3746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" path="m187198,374396r49766,-6687l281682,348838r37886,-29270l348838,281682r18871,-44718l374396,187198r-6687,-49767l348838,92713,319568,54827,281682,25557,236964,6686,187198,,137431,6686,92713,25557,54827,54827,25557,92713,6686,137431,,187198r6686,49766l25557,281682r29270,37886l92713,348838r44718,18871l187198,374396xe" filled="f" strokecolor="#c04693" strokeweight=".8pt">
                  <v:path arrowok="t"/>
                </v:shape>
                <v:shape id="Graphic 42" o:spid="_x0000_s1028" style="position:absolute;left:169398;top:119378;width:77470;height:146050;visibility:visible;mso-wrap-style:square;v-text-anchor:top" coordsize="774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" path="m,145796l77393,71272,,e" filled="f" strokecolor="#c04693" strokeweight="4pt">
                  <v:path arrowok="t"/>
                </v:shape>
                <w10:wrap anchorx="margin"/>
              </v:group>
            </w:pict>
          </mc:Fallback>
        </mc:AlternateContent>
      </w:r>
      <w:r w:rsidRPr="00AA115F">
        <w:rPr>
          <w:rFonts w:ascii="Calibri Light" w:hAnsi="Calibri Light" w:cs="Calibri Light"/>
          <w:color w:val="C04693"/>
        </w:rPr>
        <w:t>Why this matters for safety</w:t>
      </w:r>
    </w:p>
    <w:p w14:paraId="372A68F2"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Restrictive practices such as seclusion and physical, chemical, mechanical or environmental restraint carry significant risks to the safety, rights and wellbeing of people with disability and older people. Evidence from the Royal Commission into Violence, Abuse, Neglect and Exploitation of People with Disability (DRC) and the NDIS Review: Working together to deliver the NDIS (NDIS Review) found that restrictive practices remain widespread, inconsistently applied and poorly understood at a system level, with limited visibility of where risks are emerging or whether reforms are improving outcomes.</w:t>
      </w:r>
    </w:p>
    <w:p w14:paraId="7108EBEF" w14:textId="7059F343"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Governments are responding to these findings by strengthening safeguards, improving data and oversight, and supporting practice change aimed at reducing and ultimately eliminating restrictive practices.</w:t>
      </w:r>
    </w:p>
    <w:p w14:paraId="7E501413" w14:textId="45D631FF" w:rsidR="00AA115F" w:rsidRPr="00AA115F" w:rsidRDefault="00AA115F" w:rsidP="00AA115F">
      <w:pPr>
        <w:pStyle w:val="Heading1"/>
        <w:spacing w:after="240" w:line="276" w:lineRule="auto"/>
        <w:ind w:left="720"/>
        <w:rPr>
          <w:rFonts w:ascii="Calibri Light" w:hAnsi="Calibri Light" w:cs="Calibri Light"/>
          <w:color w:val="C04693"/>
        </w:rPr>
      </w:pPr>
      <w:r w:rsidRPr="00AA115F">
        <w:rPr>
          <w:rFonts w:ascii="Calibri Light" w:hAnsi="Calibri Light" w:cs="Calibri Light"/>
          <w:noProof/>
          <w:color w:val="C04693"/>
        </w:rPr>
        <mc:AlternateContent>
          <mc:Choice Requires="wpg">
            <w:drawing>
              <wp:anchor distT="0" distB="0" distL="0" distR="0" simplePos="0" relativeHeight="251679744" behindDoc="0" locked="0" layoutInCell="1" allowOverlap="1" wp14:anchorId="53C7B6FF" wp14:editId="3FCFF9C9">
                <wp:simplePos x="0" y="0"/>
                <wp:positionH relativeFrom="page">
                  <wp:posOffset>470312</wp:posOffset>
                </wp:positionH>
                <wp:positionV relativeFrom="paragraph">
                  <wp:posOffset>4445</wp:posOffset>
                </wp:positionV>
                <wp:extent cx="384810" cy="384810"/>
                <wp:effectExtent l="0" t="0" r="0" b="0"/>
                <wp:wrapNone/>
                <wp:docPr id="558957848" name="Group 558957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384810"/>
                          <a:chOff x="0" y="0"/>
                          <a:chExt cx="384810" cy="384810"/>
                        </a:xfrm>
                      </wpg:grpSpPr>
                      <wps:wsp>
                        <wps:cNvPr id="124626308" name="Graphic 41"/>
                        <wps:cNvSpPr/>
                        <wps:spPr>
                          <a:xfrm>
                            <a:off x="5080" y="5080"/>
                            <a:ext cx="374650" cy="374650"/>
                          </a:xfrm>
                          <a:custGeom>
                            <a:avLst/>
                            <a:gdLst/>
                            <a:ahLst/>
                            <a:cxnLst/>
                            <a:rect l="l" t="t" r="r" b="b"/>
                            <a:pathLst>
                              <a:path w="374650" h="374650">
                                <a:moveTo>
                                  <a:pt x="187198" y="374396"/>
                                </a:moveTo>
                                <a:lnTo>
                                  <a:pt x="236964" y="367709"/>
                                </a:lnTo>
                                <a:lnTo>
                                  <a:pt x="281682" y="348838"/>
                                </a:lnTo>
                                <a:lnTo>
                                  <a:pt x="319568" y="319568"/>
                                </a:lnTo>
                                <a:lnTo>
                                  <a:pt x="348838" y="281682"/>
                                </a:lnTo>
                                <a:lnTo>
                                  <a:pt x="367709" y="236964"/>
                                </a:lnTo>
                                <a:lnTo>
                                  <a:pt x="374396" y="187198"/>
                                </a:lnTo>
                                <a:lnTo>
                                  <a:pt x="367709" y="137431"/>
                                </a:lnTo>
                                <a:lnTo>
                                  <a:pt x="348838" y="92713"/>
                                </a:lnTo>
                                <a:lnTo>
                                  <a:pt x="319568" y="54827"/>
                                </a:lnTo>
                                <a:lnTo>
                                  <a:pt x="281682" y="25557"/>
                                </a:lnTo>
                                <a:lnTo>
                                  <a:pt x="236964" y="6686"/>
                                </a:lnTo>
                                <a:lnTo>
                                  <a:pt x="187198" y="0"/>
                                </a:lnTo>
                                <a:lnTo>
                                  <a:pt x="137431" y="6686"/>
                                </a:lnTo>
                                <a:lnTo>
                                  <a:pt x="92713" y="25557"/>
                                </a:lnTo>
                                <a:lnTo>
                                  <a:pt x="54827" y="54827"/>
                                </a:lnTo>
                                <a:lnTo>
                                  <a:pt x="25557" y="92713"/>
                                </a:lnTo>
                                <a:lnTo>
                                  <a:pt x="6686" y="137431"/>
                                </a:lnTo>
                                <a:lnTo>
                                  <a:pt x="0" y="187198"/>
                                </a:lnTo>
                                <a:lnTo>
                                  <a:pt x="6686" y="236964"/>
                                </a:lnTo>
                                <a:lnTo>
                                  <a:pt x="25557" y="281682"/>
                                </a:lnTo>
                                <a:lnTo>
                                  <a:pt x="54827" y="319568"/>
                                </a:lnTo>
                                <a:lnTo>
                                  <a:pt x="92713" y="348838"/>
                                </a:lnTo>
                                <a:lnTo>
                                  <a:pt x="137431" y="367709"/>
                                </a:lnTo>
                                <a:lnTo>
                                  <a:pt x="187198" y="374396"/>
                                </a:lnTo>
                                <a:close/>
                              </a:path>
                            </a:pathLst>
                          </a:custGeom>
                          <a:ln w="10160">
                            <a:solidFill>
                              <a:srgbClr val="C04693"/>
                            </a:solidFill>
                            <a:prstDash val="solid"/>
                          </a:ln>
                        </wps:spPr>
                        <wps:bodyPr wrap="square" lIns="0" tIns="0" rIns="0" bIns="0" rtlCol="0">
                          <a:prstTxWarp prst="textNoShape">
                            <a:avLst/>
                          </a:prstTxWarp>
                          <a:noAutofit/>
                        </wps:bodyPr>
                      </wps:wsp>
                      <wps:wsp>
                        <wps:cNvPr id="59607389" name="Graphic 42"/>
                        <wps:cNvSpPr/>
                        <wps:spPr>
                          <a:xfrm>
                            <a:off x="169398" y="119378"/>
                            <a:ext cx="77470" cy="146050"/>
                          </a:xfrm>
                          <a:custGeom>
                            <a:avLst/>
                            <a:gdLst/>
                            <a:ahLst/>
                            <a:cxnLst/>
                            <a:rect l="l" t="t" r="r" b="b"/>
                            <a:pathLst>
                              <a:path w="77470" h="146050">
                                <a:moveTo>
                                  <a:pt x="0" y="145796"/>
                                </a:moveTo>
                                <a:lnTo>
                                  <a:pt x="77393" y="71272"/>
                                </a:lnTo>
                                <a:lnTo>
                                  <a:pt x="0" y="0"/>
                                </a:lnTo>
                              </a:path>
                            </a:pathLst>
                          </a:custGeom>
                          <a:ln w="50800">
                            <a:solidFill>
                              <a:srgbClr val="C04693"/>
                            </a:solidFill>
                            <a:prstDash val="solid"/>
                          </a:ln>
                        </wps:spPr>
                        <wps:bodyPr wrap="square" lIns="0" tIns="0" rIns="0" bIns="0" rtlCol="0">
                          <a:prstTxWarp prst="textNoShape">
                            <a:avLst/>
                          </a:prstTxWarp>
                          <a:noAutofit/>
                        </wps:bodyPr>
                      </wps:wsp>
                    </wpg:wgp>
                  </a:graphicData>
                </a:graphic>
              </wp:anchor>
            </w:drawing>
          </mc:Choice>
          <mc:Fallback>
            <w:pict>
              <v:group w14:anchorId="0EA0CB7A" id="Group 558957848" o:spid="_x0000_s1026" style="position:absolute;margin-left:37.05pt;margin-top:.35pt;width:30.3pt;height:30.3pt;z-index:251679744;mso-wrap-distance-left:0;mso-wrap-distance-right:0;mso-position-horizontal-relative:page" coordsize="38481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">
                <v:shape id="Graphic 41" o:spid="_x0000_s1027" style="position:absolute;left:5080;top:5080;width:374650;height:374650;visibility:visible;mso-wrap-style:square;v-text-anchor:top" coordsize="3746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" path="m187198,374396r49766,-6687l281682,348838r37886,-29270l348838,281682r18871,-44718l374396,187198r-6687,-49767l348838,92713,319568,54827,281682,25557,236964,6686,187198,,137431,6686,92713,25557,54827,54827,25557,92713,6686,137431,,187198r6686,49766l25557,281682r29270,37886l92713,348838r44718,18871l187198,374396xe" filled="f" strokecolor="#c04693" strokeweight=".8pt">
                  <v:path arrowok="t"/>
                </v:shape>
                <v:shape id="Graphic 42" o:spid="_x0000_s1028" style="position:absolute;left:169398;top:119378;width:77470;height:146050;visibility:visible;mso-wrap-style:square;v-text-anchor:top" coordsize="774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" path="m,145796l77393,71272,,e" filled="f" strokecolor="#c04693" strokeweight="4pt">
                  <v:path arrowok="t"/>
                </v:shape>
                <w10:wrap anchorx="page"/>
              </v:group>
            </w:pict>
          </mc:Fallback>
        </mc:AlternateContent>
      </w:r>
      <w:r w:rsidRPr="00AA115F">
        <w:rPr>
          <w:rFonts w:ascii="Calibri Light" w:hAnsi="Calibri Light" w:cs="Calibri Light"/>
          <w:color w:val="C04693"/>
        </w:rPr>
        <w:t xml:space="preserve">Commonwealth action underway </w:t>
      </w:r>
    </w:p>
    <w:p w14:paraId="611F1E9A" w14:textId="77777777" w:rsidR="00AA115F" w:rsidRPr="00AE6638" w:rsidRDefault="00AA115F" w:rsidP="00AE6638">
      <w:pPr>
        <w:widowControl/>
        <w:autoSpaceDE/>
        <w:autoSpaceDN/>
        <w:spacing w:after="160" w:line="278" w:lineRule="auto"/>
        <w:rPr>
          <w:rFonts w:ascii="Calibri Light" w:hAnsi="Calibri Light" w:cs="Calibri Light"/>
          <w:b/>
          <w:color w:val="BF4593" w:themeColor="accent4"/>
          <w:sz w:val="28"/>
          <w:szCs w:val="28"/>
        </w:rPr>
      </w:pPr>
      <w:r w:rsidRPr="00AE6638">
        <w:rPr>
          <w:rFonts w:ascii="Calibri Light" w:hAnsi="Calibri Light" w:cs="Calibri Light"/>
          <w:b/>
          <w:color w:val="BF4593" w:themeColor="accent4"/>
          <w:sz w:val="28"/>
          <w:szCs w:val="28"/>
        </w:rPr>
        <w:t>National Disability Insurance Scheme</w:t>
      </w:r>
    </w:p>
    <w:p w14:paraId="01E5E3F9"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 xml:space="preserve">The Commonwealth is leading a first phase of foundational reform focused on improving safety, evidence and accountability in relation to restrictive practices in the NDIS. </w:t>
      </w:r>
    </w:p>
    <w:p w14:paraId="6B677BC1"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Key actions include:</w:t>
      </w:r>
    </w:p>
    <w:p w14:paraId="7C039313" w14:textId="77777777" w:rsidR="00AA115F" w:rsidRPr="00AA115F" w:rsidRDefault="00AA115F" w:rsidP="00AA115F">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 xml:space="preserve">A nationally coordinated Joint Action Plan </w:t>
      </w:r>
    </w:p>
    <w:p w14:paraId="302E2954"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The Department of Health, Disability and Ageing is working with the NDIS Quality and Safeguards Commission (NDIS Commission), the Australian Institute of Health and Welfare (AIHW) and all state and territory governments to develop a Joint Action Plan to reduce and eliminate restrictive practices in the NDIS. This work responds to DRC recommendations 6.39 and 6.40 and Action 18.1 of the NDIS Review. The Joint Action Plan is intended to provide a coordinated, whole</w:t>
      </w:r>
      <w:r w:rsidRPr="00AA115F">
        <w:rPr>
          <w:rFonts w:ascii="Calibri Light" w:hAnsi="Calibri Light" w:cs="Calibri Light"/>
        </w:rPr>
        <w:noBreakHyphen/>
        <w:t>of</w:t>
      </w:r>
      <w:r w:rsidRPr="00AA115F">
        <w:rPr>
          <w:rFonts w:ascii="Calibri Light" w:hAnsi="Calibri Light" w:cs="Calibri Light"/>
        </w:rPr>
        <w:noBreakHyphen/>
        <w:t>government pathway for reform rather than isolated jurisdictional responses.</w:t>
      </w:r>
    </w:p>
    <w:p w14:paraId="27C5DC2A" w14:textId="77777777" w:rsidR="00C00961" w:rsidRDefault="00C00961">
      <w:pPr>
        <w:widowControl/>
        <w:autoSpaceDE/>
        <w:autoSpaceDN/>
        <w:spacing w:after="160" w:line="278" w:lineRule="auto"/>
        <w:rPr>
          <w:rFonts w:ascii="Calibri Light" w:hAnsi="Calibri Light" w:cs="Calibri Light"/>
          <w:b/>
          <w:sz w:val="24"/>
          <w:szCs w:val="24"/>
        </w:rPr>
      </w:pPr>
      <w:r>
        <w:rPr>
          <w:rFonts w:ascii="Calibri Light" w:hAnsi="Calibri Light" w:cs="Calibri Light"/>
          <w:b/>
          <w:sz w:val="24"/>
          <w:szCs w:val="24"/>
        </w:rPr>
        <w:br w:type="page"/>
      </w:r>
    </w:p>
    <w:p w14:paraId="75F444DE" w14:textId="7F562B3E" w:rsidR="00AA115F" w:rsidRPr="00AA115F" w:rsidRDefault="00AA115F" w:rsidP="00AA115F">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lastRenderedPageBreak/>
        <w:t>Improving data, monitoring and visibility of risk</w:t>
      </w:r>
    </w:p>
    <w:p w14:paraId="3702F22F"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A core focus of current work is addressing long</w:t>
      </w:r>
      <w:r w:rsidRPr="00AA115F">
        <w:rPr>
          <w:rFonts w:ascii="Calibri Light" w:hAnsi="Calibri Light" w:cs="Calibri Light"/>
        </w:rPr>
        <w:noBreakHyphen/>
        <w:t>standing gaps in data on restrictive practices. The Commonwealth is supporting:</w:t>
      </w:r>
    </w:p>
    <w:p w14:paraId="0711C088"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development of nationally consistent definitions and sub</w:t>
      </w:r>
      <w:r w:rsidRPr="00AA115F">
        <w:rPr>
          <w:rFonts w:ascii="Calibri Light" w:hAnsi="Calibri Light" w:cs="Calibri Light"/>
          <w:sz w:val="24"/>
          <w:szCs w:val="24"/>
        </w:rPr>
        <w:noBreakHyphen/>
        <w:t>types of restrictive practices to enable comparable data</w:t>
      </w:r>
    </w:p>
    <w:p w14:paraId="4F13D182"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consideration of AIHW recommendations on data collection methods, monitoring metrics and national reporting</w:t>
      </w:r>
    </w:p>
    <w:p w14:paraId="46595998"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work towards performance indicators and targets to track progress over time.</w:t>
      </w:r>
    </w:p>
    <w:p w14:paraId="6CCEEF3D"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Improving data quality and comparability is a critical prerequisite to identifying safety risks, understanding who is most affected, and assessing whether reforms are leading to real reductions in restrictive practice use.</w:t>
      </w:r>
    </w:p>
    <w:p w14:paraId="59BCDAE3" w14:textId="77777777" w:rsidR="00AA115F" w:rsidRPr="00AA115F" w:rsidRDefault="00AA115F" w:rsidP="00AA115F">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 xml:space="preserve">Strengthening behaviour support </w:t>
      </w:r>
    </w:p>
    <w:p w14:paraId="3D262DAD"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Behaviour Support Plans (BSPs) are a key mechanism through which restrictive practices are authorised and implemented in the NDIS. Commonwealth policy work is examining how BSP quality, implementation and review processes can be strengthened so they function as intended, as a practical tool to reduce restrictive practices and improve quality of life. This work recognises current evidence showing wide variation in BSP quality and implementation, and the risks this poses to participant outcomes.</w:t>
      </w:r>
    </w:p>
    <w:p w14:paraId="7CB31F4F" w14:textId="77777777" w:rsidR="00AA115F" w:rsidRPr="00AA115F" w:rsidRDefault="00AA115F" w:rsidP="00AA115F">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Why this work matters</w:t>
      </w:r>
    </w:p>
    <w:p w14:paraId="7EC51541"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This foundational phase aims to respond directly to well-known problems including but not limited to:</w:t>
      </w:r>
    </w:p>
    <w:p w14:paraId="69CD4CAE"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 xml:space="preserve">Inadequate data metrics and sharing protocols </w:t>
      </w:r>
    </w:p>
    <w:p w14:paraId="0403A8F9"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Variation in restrictive practices definitions and reporting</w:t>
      </w:r>
    </w:p>
    <w:p w14:paraId="1B76124E"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Variation in Behaviour Support Plan quality and implementation</w:t>
      </w:r>
    </w:p>
    <w:p w14:paraId="1BA8F682"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Fragmented governance across jurisdictions, making it difficult to achieve national consistency.</w:t>
      </w:r>
    </w:p>
    <w:p w14:paraId="3C05873C" w14:textId="77777777" w:rsidR="00AA115F" w:rsidRPr="00AE6638" w:rsidRDefault="00AA115F" w:rsidP="00AE6638">
      <w:pPr>
        <w:widowControl/>
        <w:autoSpaceDE/>
        <w:autoSpaceDN/>
        <w:spacing w:after="160" w:line="278" w:lineRule="auto"/>
        <w:rPr>
          <w:rFonts w:ascii="Calibri Light" w:hAnsi="Calibri Light" w:cs="Calibri Light"/>
          <w:b/>
          <w:color w:val="BF4593" w:themeColor="accent4"/>
          <w:sz w:val="28"/>
          <w:szCs w:val="28"/>
        </w:rPr>
      </w:pPr>
      <w:r w:rsidRPr="00AE6638">
        <w:rPr>
          <w:rFonts w:ascii="Calibri Light" w:hAnsi="Calibri Light" w:cs="Calibri Light"/>
          <w:b/>
          <w:color w:val="BF4593" w:themeColor="accent4"/>
          <w:sz w:val="28"/>
          <w:szCs w:val="28"/>
        </w:rPr>
        <w:t>Aged Care</w:t>
      </w:r>
    </w:p>
    <w:p w14:paraId="3B21D081" w14:textId="77777777" w:rsidR="00AA115F" w:rsidRPr="00AA115F" w:rsidRDefault="00AA115F" w:rsidP="00AA115F">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 xml:space="preserve">Restrictive practices in aged care – a last resort </w:t>
      </w:r>
    </w:p>
    <w:p w14:paraId="1B48B830"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 xml:space="preserve">The Aged Care Act 2024 and Aged Care Rules 2025 are designed to regulate and strengthen restrictive practice arrangements for Australian Government-funded residential aged care providers. These include: </w:t>
      </w:r>
    </w:p>
    <w:p w14:paraId="4FCEBC50"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lastRenderedPageBreak/>
        <w:t>a reinforced “last resort” principle</w:t>
      </w:r>
    </w:p>
    <w:p w14:paraId="491B2FB7"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requirements that practices be the least restrictive option, used for the shortest possible time</w:t>
      </w:r>
    </w:p>
    <w:p w14:paraId="3302537A"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informed consent and documentation requirements</w:t>
      </w:r>
    </w:p>
    <w:p w14:paraId="7B493A8C" w14:textId="77777777" w:rsidR="00AA115F" w:rsidRPr="00AA115F" w:rsidRDefault="00AA115F" w:rsidP="00AA115F">
      <w:pPr>
        <w:pStyle w:val="ListParagraph"/>
        <w:widowControl/>
        <w:numPr>
          <w:ilvl w:val="0"/>
          <w:numId w:val="27"/>
        </w:numPr>
        <w:autoSpaceDE/>
        <w:autoSpaceDN/>
        <w:spacing w:after="240" w:line="276" w:lineRule="auto"/>
        <w:rPr>
          <w:rFonts w:ascii="Calibri Light" w:hAnsi="Calibri Light" w:cs="Calibri Light"/>
          <w:sz w:val="24"/>
          <w:szCs w:val="24"/>
        </w:rPr>
      </w:pPr>
      <w:r w:rsidRPr="00AA115F">
        <w:rPr>
          <w:rFonts w:ascii="Calibri Light" w:hAnsi="Calibri Light" w:cs="Calibri Light"/>
          <w:sz w:val="24"/>
          <w:szCs w:val="24"/>
        </w:rPr>
        <w:t>a Statement of Rights and a supported decision</w:t>
      </w:r>
      <w:r w:rsidRPr="00AA115F">
        <w:rPr>
          <w:rFonts w:ascii="Calibri Light" w:hAnsi="Calibri Light" w:cs="Calibri Light"/>
          <w:sz w:val="24"/>
          <w:szCs w:val="24"/>
        </w:rPr>
        <w:noBreakHyphen/>
        <w:t>making model to uphold autonomy and dignity.</w:t>
      </w:r>
    </w:p>
    <w:p w14:paraId="4357F4C9"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These strict legislative requirements apply to registered providers of residential aged care. These requirements aim to uphold the rights of older persons and support a person-centred approach through eliminating the inappropriate use of restrictive practices.</w:t>
      </w:r>
    </w:p>
    <w:p w14:paraId="20569A77"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In addition, the Government funds specialist behaviour support services to manage behavioural and psychological symptoms of dementia. Aged care providers and carers can, at any stage, seek support through these services.</w:t>
      </w:r>
    </w:p>
    <w:p w14:paraId="357079BC" w14:textId="77777777" w:rsidR="00AA115F" w:rsidRPr="00AE6638" w:rsidRDefault="00AA115F" w:rsidP="00AE6638">
      <w:pPr>
        <w:widowControl/>
        <w:autoSpaceDE/>
        <w:autoSpaceDN/>
        <w:spacing w:after="160" w:line="278" w:lineRule="auto"/>
        <w:rPr>
          <w:rFonts w:ascii="Calibri Light" w:hAnsi="Calibri Light" w:cs="Calibri Light"/>
          <w:b/>
          <w:color w:val="BF4593" w:themeColor="accent4"/>
          <w:sz w:val="28"/>
          <w:szCs w:val="28"/>
        </w:rPr>
      </w:pPr>
      <w:r w:rsidRPr="00AE6638">
        <w:rPr>
          <w:rFonts w:ascii="Calibri Light" w:hAnsi="Calibri Light" w:cs="Calibri Light"/>
          <w:b/>
          <w:color w:val="BF4593" w:themeColor="accent4"/>
          <w:sz w:val="28"/>
          <w:szCs w:val="28"/>
        </w:rPr>
        <w:t>State and territory action</w:t>
      </w:r>
    </w:p>
    <w:p w14:paraId="358BF680" w14:textId="2D9D3A4C" w:rsidR="00AA115F" w:rsidRPr="00AA115F" w:rsidRDefault="00AA115F" w:rsidP="005C44AF">
      <w:pPr>
        <w:pStyle w:val="BodyText"/>
        <w:spacing w:after="240" w:line="276" w:lineRule="auto"/>
        <w:ind w:left="1134" w:right="450"/>
        <w:rPr>
          <w:rFonts w:ascii="Calibri Light" w:eastAsia="Times New Roman" w:hAnsi="Calibri Light" w:cs="Calibri Light"/>
          <w:lang w:eastAsia="en-AU"/>
        </w:rPr>
      </w:pPr>
      <w:r w:rsidRPr="00AA115F">
        <w:rPr>
          <w:rFonts w:ascii="Calibri Light" w:hAnsi="Calibri Light" w:cs="Calibri Light"/>
        </w:rPr>
        <w:t>State and territory governments play a critical role in authorisation, oversight and practice leadership relating to restrictive practices, particularly through senior practitioner functions.</w:t>
      </w:r>
      <w:r w:rsidR="005F6A32">
        <w:rPr>
          <w:rFonts w:ascii="Calibri Light" w:hAnsi="Calibri Light" w:cs="Calibri Light"/>
        </w:rPr>
        <w:t xml:space="preserve"> </w:t>
      </w:r>
      <w:r w:rsidR="00CC05A3">
        <w:rPr>
          <w:rFonts w:ascii="Calibri Light" w:hAnsi="Calibri Light" w:cs="Calibri Light"/>
        </w:rPr>
        <w:br/>
      </w:r>
      <w:r w:rsidR="005C44AF">
        <w:rPr>
          <w:rFonts w:ascii="Calibri Light" w:hAnsi="Calibri Light" w:cs="Calibri Light"/>
        </w:rPr>
        <w:br/>
      </w:r>
      <w:r w:rsidRPr="00AA115F">
        <w:rPr>
          <w:rFonts w:ascii="Calibri Light" w:hAnsi="Calibri Light" w:cs="Calibri Light"/>
        </w:rPr>
        <w:t>Current</w:t>
      </w:r>
      <w:r w:rsidRPr="00AA115F">
        <w:rPr>
          <w:rFonts w:ascii="Calibri Light" w:eastAsia="Times New Roman" w:hAnsi="Calibri Light" w:cs="Calibri Light"/>
          <w:lang w:eastAsia="en-AU"/>
        </w:rPr>
        <w:t xml:space="preserve"> actions include:</w:t>
      </w:r>
    </w:p>
    <w:p w14:paraId="557C5FAB" w14:textId="77777777" w:rsidR="00AA115F" w:rsidRPr="00AE6638" w:rsidRDefault="00AA115F" w:rsidP="00AE6638">
      <w:pPr>
        <w:spacing w:before="115" w:after="240" w:line="276" w:lineRule="auto"/>
        <w:ind w:left="1134"/>
        <w:rPr>
          <w:rFonts w:ascii="Calibri Light" w:hAnsi="Calibri Light" w:cs="Calibri Light"/>
          <w:b/>
          <w:sz w:val="24"/>
          <w:szCs w:val="24"/>
        </w:rPr>
      </w:pPr>
      <w:r w:rsidRPr="00AE6638">
        <w:rPr>
          <w:rFonts w:ascii="Calibri Light" w:hAnsi="Calibri Light" w:cs="Calibri Light"/>
          <w:b/>
          <w:sz w:val="24"/>
          <w:szCs w:val="24"/>
        </w:rPr>
        <w:t>Participation in national reform</w:t>
      </w:r>
    </w:p>
    <w:p w14:paraId="1F6F14CA"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All states and territories are actively participating in the development of the Joint Action Plan for the NDIS, including work on nationally consistent definitions, data and monitoring approaches, and alignment with existing authorisation frameworks.</w:t>
      </w:r>
    </w:p>
    <w:p w14:paraId="037D51EB" w14:textId="77777777" w:rsidR="00AA115F" w:rsidRPr="00AE6638" w:rsidRDefault="00AA115F" w:rsidP="00AE6638">
      <w:pPr>
        <w:spacing w:before="115" w:after="240" w:line="276" w:lineRule="auto"/>
        <w:ind w:left="1134"/>
        <w:rPr>
          <w:rFonts w:ascii="Calibri Light" w:hAnsi="Calibri Light" w:cs="Calibri Light"/>
          <w:b/>
          <w:sz w:val="24"/>
          <w:szCs w:val="24"/>
        </w:rPr>
      </w:pPr>
      <w:r w:rsidRPr="00AE6638">
        <w:rPr>
          <w:rFonts w:ascii="Calibri Light" w:hAnsi="Calibri Light" w:cs="Calibri Light"/>
          <w:b/>
          <w:sz w:val="24"/>
          <w:szCs w:val="24"/>
        </w:rPr>
        <w:t>Senior Practitioner leadership and national consistency</w:t>
      </w:r>
    </w:p>
    <w:p w14:paraId="79BC5140" w14:textId="77777777" w:rsidR="00AA115F" w:rsidRPr="00AA115F" w:rsidRDefault="00AA115F" w:rsidP="00AA115F">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State and territory Senior Practitioners, working with the NDIS Commission through the Senior Practitioner Leadership Group, are progressing nationally consistent definitions and approaches to restrictive practices. This work is intended to improve clarity for practitioners and providers, reduce variation across jurisdictions, and strengthen the integrity of national data.</w:t>
      </w:r>
    </w:p>
    <w:p w14:paraId="4885FCE2" w14:textId="77777777" w:rsidR="00AA115F" w:rsidRPr="00AA115F" w:rsidRDefault="00AA115F" w:rsidP="00AE6638">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Jurisdiction</w:t>
      </w:r>
      <w:r w:rsidRPr="00AA115F">
        <w:rPr>
          <w:rFonts w:ascii="Calibri Light" w:hAnsi="Calibri Light" w:cs="Calibri Light"/>
          <w:b/>
          <w:sz w:val="24"/>
          <w:szCs w:val="24"/>
        </w:rPr>
        <w:noBreakHyphen/>
        <w:t>specific reform and oversight</w:t>
      </w:r>
    </w:p>
    <w:p w14:paraId="24F5C222" w14:textId="77777777" w:rsidR="00DF59BA" w:rsidRDefault="003D4381" w:rsidP="00366338">
      <w:pPr>
        <w:pStyle w:val="BodyText"/>
        <w:spacing w:before="307" w:after="240" w:line="276" w:lineRule="auto"/>
        <w:ind w:left="1134" w:right="450"/>
        <w:rPr>
          <w:rFonts w:ascii="Calibri Light" w:hAnsi="Calibri Light" w:cs="Calibri Light"/>
        </w:rPr>
      </w:pPr>
      <w:r w:rsidRPr="00AA115F">
        <w:rPr>
          <w:rFonts w:ascii="Calibri Light" w:hAnsi="Calibri Light" w:cs="Calibri Light"/>
        </w:rPr>
        <w:t xml:space="preserve">Many jurisdictions </w:t>
      </w:r>
      <w:r>
        <w:rPr>
          <w:rFonts w:ascii="Calibri Light" w:hAnsi="Calibri Light" w:cs="Calibri Light"/>
        </w:rPr>
        <w:t>are</w:t>
      </w:r>
      <w:r w:rsidRPr="00AA115F">
        <w:rPr>
          <w:rFonts w:ascii="Calibri Light" w:hAnsi="Calibri Light" w:cs="Calibri Light"/>
        </w:rPr>
        <w:t xml:space="preserve"> review</w:t>
      </w:r>
      <w:r>
        <w:rPr>
          <w:rFonts w:ascii="Calibri Light" w:hAnsi="Calibri Light" w:cs="Calibri Light"/>
        </w:rPr>
        <w:t>ing</w:t>
      </w:r>
      <w:r w:rsidRPr="00AA115F">
        <w:rPr>
          <w:rFonts w:ascii="Calibri Light" w:hAnsi="Calibri Light" w:cs="Calibri Light"/>
        </w:rPr>
        <w:t xml:space="preserve"> and strengthen</w:t>
      </w:r>
      <w:r>
        <w:rPr>
          <w:rFonts w:ascii="Calibri Light" w:hAnsi="Calibri Light" w:cs="Calibri Light"/>
        </w:rPr>
        <w:t>ing</w:t>
      </w:r>
      <w:r w:rsidRPr="00AA115F">
        <w:rPr>
          <w:rFonts w:ascii="Calibri Light" w:hAnsi="Calibri Light" w:cs="Calibri Light"/>
        </w:rPr>
        <w:t xml:space="preserve"> restrictive practices legislative and policy frameworks across disability, health, education and justice settings. While approaches vary, the shared focus on rights</w:t>
      </w:r>
      <w:r w:rsidRPr="00AA115F">
        <w:rPr>
          <w:rFonts w:ascii="Calibri Light" w:hAnsi="Calibri Light" w:cs="Calibri Light"/>
        </w:rPr>
        <w:noBreakHyphen/>
        <w:t xml:space="preserve">based safeguards, </w:t>
      </w:r>
      <w:r>
        <w:rPr>
          <w:rFonts w:ascii="Calibri Light" w:hAnsi="Calibri Light" w:cs="Calibri Light"/>
        </w:rPr>
        <w:t xml:space="preserve">stronger </w:t>
      </w:r>
      <w:r w:rsidRPr="00AA115F">
        <w:rPr>
          <w:rFonts w:ascii="Calibri Light" w:hAnsi="Calibri Light" w:cs="Calibri Light"/>
        </w:rPr>
        <w:t>oversight and reducing reliance on restrictive practices.</w:t>
      </w:r>
    </w:p>
    <w:p w14:paraId="4D21A8BC" w14:textId="23D45CB8" w:rsidR="00AA115F" w:rsidRPr="00AE6638" w:rsidRDefault="00AA115F" w:rsidP="00E36D50">
      <w:pPr>
        <w:widowControl/>
        <w:autoSpaceDE/>
        <w:autoSpaceDN/>
        <w:spacing w:after="160" w:line="278" w:lineRule="auto"/>
        <w:rPr>
          <w:rFonts w:ascii="Calibri Light" w:hAnsi="Calibri Light" w:cs="Calibri Light"/>
          <w:b/>
          <w:color w:val="BF4593" w:themeColor="accent4"/>
          <w:sz w:val="28"/>
          <w:szCs w:val="28"/>
        </w:rPr>
      </w:pPr>
      <w:r w:rsidRPr="00AE6638">
        <w:rPr>
          <w:rFonts w:ascii="Calibri Light" w:hAnsi="Calibri Light" w:cs="Calibri Light"/>
          <w:b/>
          <w:color w:val="BF4593" w:themeColor="accent4"/>
          <w:sz w:val="28"/>
          <w:szCs w:val="28"/>
        </w:rPr>
        <w:lastRenderedPageBreak/>
        <w:t>The role of regulators and national bodies</w:t>
      </w:r>
    </w:p>
    <w:p w14:paraId="1F53212C" w14:textId="77777777" w:rsidR="00AA115F" w:rsidRPr="00AA115F" w:rsidRDefault="00AA115F" w:rsidP="00AE6638">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NDIS Quality and Safeguards Commission</w:t>
      </w:r>
    </w:p>
    <w:p w14:paraId="532C4589"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The NDIS Commission leads regulatory oversight of restrictive practices in the NDIS, including:</w:t>
      </w:r>
    </w:p>
    <w:p w14:paraId="64748D95"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authorisation and monitoring requirements</w:t>
      </w:r>
    </w:p>
    <w:p w14:paraId="66686DC9"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compliance and enforcement action for unauthorised use</w:t>
      </w:r>
    </w:p>
    <w:p w14:paraId="4F489DFF"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initiatives to uplift practitioner capability and BSP quality</w:t>
      </w:r>
    </w:p>
    <w:p w14:paraId="2FE221A5"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public reporting on restrictive practices through annual reporting and quality snapshots.</w:t>
      </w:r>
    </w:p>
    <w:p w14:paraId="113180E6"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The NDIS Commission is also undertaking a major data and regulatory system transformation to improve the quality and usability of restrictive practices data.</w:t>
      </w:r>
    </w:p>
    <w:p w14:paraId="332AB5BF" w14:textId="77777777" w:rsidR="00AA115F" w:rsidRPr="00AA115F" w:rsidRDefault="00AA115F" w:rsidP="00AE6638">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Aged Care Quality and Safety Commission</w:t>
      </w:r>
    </w:p>
    <w:p w14:paraId="088B3117"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The Aged Care Quality and Safety Commission (ACQSC) gathers and assesses information on the use of restrictive practices to ensure registered providers are using restrictive practices in line with:</w:t>
      </w:r>
    </w:p>
    <w:p w14:paraId="5EE6E485"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legislative obligations</w:t>
      </w:r>
    </w:p>
    <w:p w14:paraId="5AD99FC0"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the Statement of Rights</w:t>
      </w:r>
    </w:p>
    <w:p w14:paraId="69D275FE" w14:textId="77777777" w:rsidR="00AA115F" w:rsidRPr="00AA115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AA115F">
        <w:rPr>
          <w:rFonts w:ascii="Calibri Light" w:hAnsi="Calibri Light" w:cs="Calibri Light"/>
          <w:sz w:val="24"/>
          <w:szCs w:val="24"/>
        </w:rPr>
        <w:t xml:space="preserve">the Aged Care Quality Standards. </w:t>
      </w:r>
    </w:p>
    <w:p w14:paraId="4A058B08"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The ACQSC Behaviour Support and Restrictive Practices Unit supports registered aged care providers to understand the requirements on the use of restrictive practices in aged care. This includes preventative approaches and the use of alternative strategies to manage an older person’s behaviours of concern to minimise the use of restrictive practices.</w:t>
      </w:r>
    </w:p>
    <w:p w14:paraId="51B3921D" w14:textId="77777777" w:rsidR="00AA115F" w:rsidRPr="00AA115F" w:rsidRDefault="00AA115F" w:rsidP="00AE6638">
      <w:pPr>
        <w:spacing w:before="115" w:after="240" w:line="276" w:lineRule="auto"/>
        <w:ind w:left="1134"/>
        <w:rPr>
          <w:rFonts w:ascii="Calibri Light" w:hAnsi="Calibri Light" w:cs="Calibri Light"/>
          <w:b/>
          <w:sz w:val="24"/>
          <w:szCs w:val="24"/>
        </w:rPr>
      </w:pPr>
      <w:r w:rsidRPr="00AA115F">
        <w:rPr>
          <w:rFonts w:ascii="Calibri Light" w:hAnsi="Calibri Light" w:cs="Calibri Light"/>
          <w:b/>
          <w:sz w:val="24"/>
          <w:szCs w:val="24"/>
        </w:rPr>
        <w:t>Australian Institute of Health and Welfare</w:t>
      </w:r>
    </w:p>
    <w:p w14:paraId="70F94510" w14:textId="1A622E27" w:rsidR="00AE6638" w:rsidRDefault="00AA115F" w:rsidP="00AA115F">
      <w:pPr>
        <w:pStyle w:val="BodyText"/>
        <w:spacing w:before="307" w:after="240" w:line="276" w:lineRule="auto"/>
        <w:ind w:left="1134" w:right="450"/>
        <w:rPr>
          <w:rFonts w:ascii="Calibri Light" w:eastAsia="Times New Roman" w:hAnsi="Calibri Light" w:cs="Calibri Light"/>
          <w:sz w:val="22"/>
          <w:szCs w:val="22"/>
          <w:lang w:eastAsia="en-AU"/>
        </w:rPr>
      </w:pPr>
      <w:r w:rsidRPr="00AA115F">
        <w:rPr>
          <w:rFonts w:ascii="Calibri Light" w:eastAsia="Times New Roman" w:hAnsi="Calibri Light" w:cs="Calibri Light"/>
          <w:lang w:eastAsia="en-AU"/>
        </w:rPr>
        <w:t xml:space="preserve">AIHW is providing expert advice on data gaps, definitions and metrics to support nationally consistent monitoring of restrictive practices. This work underpins the development of </w:t>
      </w:r>
      <w:r w:rsidRPr="00AA115F">
        <w:rPr>
          <w:rFonts w:ascii="Calibri Light" w:eastAsia="Times New Roman" w:hAnsi="Calibri Light" w:cs="Calibri Light"/>
          <w:sz w:val="22"/>
          <w:szCs w:val="22"/>
          <w:lang w:eastAsia="en-AU"/>
        </w:rPr>
        <w:t>indicators and targets and supports evidence</w:t>
      </w:r>
      <w:r w:rsidRPr="00AA115F">
        <w:rPr>
          <w:rFonts w:ascii="Calibri Light" w:eastAsia="Times New Roman" w:hAnsi="Calibri Light" w:cs="Calibri Light"/>
          <w:sz w:val="22"/>
          <w:szCs w:val="22"/>
          <w:lang w:eastAsia="en-AU"/>
        </w:rPr>
        <w:noBreakHyphen/>
        <w:t>informed policy decisions.</w:t>
      </w:r>
    </w:p>
    <w:p w14:paraId="439157D3" w14:textId="77777777" w:rsidR="00AE6638" w:rsidRDefault="00AE6638">
      <w:pPr>
        <w:widowControl/>
        <w:autoSpaceDE/>
        <w:autoSpaceDN/>
        <w:spacing w:after="160" w:line="278" w:lineRule="auto"/>
        <w:rPr>
          <w:rFonts w:ascii="Calibri Light" w:eastAsia="Times New Roman" w:hAnsi="Calibri Light" w:cs="Calibri Light"/>
          <w:lang w:eastAsia="en-AU"/>
        </w:rPr>
      </w:pPr>
      <w:r>
        <w:rPr>
          <w:rFonts w:ascii="Calibri Light" w:eastAsia="Times New Roman" w:hAnsi="Calibri Light" w:cs="Calibri Light"/>
          <w:lang w:eastAsia="en-AU"/>
        </w:rPr>
        <w:br w:type="page"/>
      </w:r>
    </w:p>
    <w:p w14:paraId="25DB718C" w14:textId="77777777" w:rsidR="00AA115F" w:rsidRPr="00AA115F" w:rsidRDefault="00AA115F" w:rsidP="005C44AF">
      <w:pPr>
        <w:pStyle w:val="Heading1"/>
        <w:spacing w:line="276" w:lineRule="auto"/>
        <w:ind w:left="720"/>
        <w:rPr>
          <w:rFonts w:ascii="Calibri Light" w:hAnsi="Calibri Light" w:cs="Calibri Light"/>
          <w:color w:val="C04693"/>
        </w:rPr>
      </w:pPr>
      <w:r w:rsidRPr="00AA115F">
        <w:rPr>
          <w:rFonts w:ascii="Calibri Light" w:hAnsi="Calibri Light" w:cs="Calibri Light"/>
          <w:noProof/>
        </w:rPr>
        <w:lastRenderedPageBreak/>
        <mc:AlternateContent>
          <mc:Choice Requires="wpg">
            <w:drawing>
              <wp:anchor distT="0" distB="0" distL="0" distR="0" simplePos="0" relativeHeight="251674624" behindDoc="0" locked="0" layoutInCell="1" allowOverlap="1" wp14:anchorId="0C87C0B3" wp14:editId="4EF83A5D">
                <wp:simplePos x="0" y="0"/>
                <wp:positionH relativeFrom="page">
                  <wp:posOffset>359410</wp:posOffset>
                </wp:positionH>
                <wp:positionV relativeFrom="paragraph">
                  <wp:posOffset>0</wp:posOffset>
                </wp:positionV>
                <wp:extent cx="384810" cy="384810"/>
                <wp:effectExtent l="0" t="0" r="0" b="0"/>
                <wp:wrapNone/>
                <wp:docPr id="525609310" name="Group 525609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384810"/>
                          <a:chOff x="0" y="0"/>
                          <a:chExt cx="384810" cy="384810"/>
                        </a:xfrm>
                      </wpg:grpSpPr>
                      <wps:wsp>
                        <wps:cNvPr id="1476135977" name="Graphic 41"/>
                        <wps:cNvSpPr/>
                        <wps:spPr>
                          <a:xfrm>
                            <a:off x="5080" y="5080"/>
                            <a:ext cx="374650" cy="374650"/>
                          </a:xfrm>
                          <a:custGeom>
                            <a:avLst/>
                            <a:gdLst/>
                            <a:ahLst/>
                            <a:cxnLst/>
                            <a:rect l="l" t="t" r="r" b="b"/>
                            <a:pathLst>
                              <a:path w="374650" h="374650">
                                <a:moveTo>
                                  <a:pt x="187198" y="374396"/>
                                </a:moveTo>
                                <a:lnTo>
                                  <a:pt x="236964" y="367709"/>
                                </a:lnTo>
                                <a:lnTo>
                                  <a:pt x="281682" y="348838"/>
                                </a:lnTo>
                                <a:lnTo>
                                  <a:pt x="319568" y="319568"/>
                                </a:lnTo>
                                <a:lnTo>
                                  <a:pt x="348838" y="281682"/>
                                </a:lnTo>
                                <a:lnTo>
                                  <a:pt x="367709" y="236964"/>
                                </a:lnTo>
                                <a:lnTo>
                                  <a:pt x="374396" y="187198"/>
                                </a:lnTo>
                                <a:lnTo>
                                  <a:pt x="367709" y="137431"/>
                                </a:lnTo>
                                <a:lnTo>
                                  <a:pt x="348838" y="92713"/>
                                </a:lnTo>
                                <a:lnTo>
                                  <a:pt x="319568" y="54827"/>
                                </a:lnTo>
                                <a:lnTo>
                                  <a:pt x="281682" y="25557"/>
                                </a:lnTo>
                                <a:lnTo>
                                  <a:pt x="236964" y="6686"/>
                                </a:lnTo>
                                <a:lnTo>
                                  <a:pt x="187198" y="0"/>
                                </a:lnTo>
                                <a:lnTo>
                                  <a:pt x="137431" y="6686"/>
                                </a:lnTo>
                                <a:lnTo>
                                  <a:pt x="92713" y="25557"/>
                                </a:lnTo>
                                <a:lnTo>
                                  <a:pt x="54827" y="54827"/>
                                </a:lnTo>
                                <a:lnTo>
                                  <a:pt x="25557" y="92713"/>
                                </a:lnTo>
                                <a:lnTo>
                                  <a:pt x="6686" y="137431"/>
                                </a:lnTo>
                                <a:lnTo>
                                  <a:pt x="0" y="187198"/>
                                </a:lnTo>
                                <a:lnTo>
                                  <a:pt x="6686" y="236964"/>
                                </a:lnTo>
                                <a:lnTo>
                                  <a:pt x="25557" y="281682"/>
                                </a:lnTo>
                                <a:lnTo>
                                  <a:pt x="54827" y="319568"/>
                                </a:lnTo>
                                <a:lnTo>
                                  <a:pt x="92713" y="348838"/>
                                </a:lnTo>
                                <a:lnTo>
                                  <a:pt x="137431" y="367709"/>
                                </a:lnTo>
                                <a:lnTo>
                                  <a:pt x="187198" y="374396"/>
                                </a:lnTo>
                                <a:close/>
                              </a:path>
                            </a:pathLst>
                          </a:custGeom>
                          <a:ln w="10160">
                            <a:solidFill>
                              <a:srgbClr val="C04693"/>
                            </a:solidFill>
                            <a:prstDash val="solid"/>
                          </a:ln>
                        </wps:spPr>
                        <wps:bodyPr wrap="square" lIns="0" tIns="0" rIns="0" bIns="0" rtlCol="0">
                          <a:prstTxWarp prst="textNoShape">
                            <a:avLst/>
                          </a:prstTxWarp>
                          <a:noAutofit/>
                        </wps:bodyPr>
                      </wps:wsp>
                      <wps:wsp>
                        <wps:cNvPr id="1656652321" name="Graphic 42"/>
                        <wps:cNvSpPr/>
                        <wps:spPr>
                          <a:xfrm>
                            <a:off x="169398" y="119378"/>
                            <a:ext cx="77470" cy="146050"/>
                          </a:xfrm>
                          <a:custGeom>
                            <a:avLst/>
                            <a:gdLst/>
                            <a:ahLst/>
                            <a:cxnLst/>
                            <a:rect l="l" t="t" r="r" b="b"/>
                            <a:pathLst>
                              <a:path w="77470" h="146050">
                                <a:moveTo>
                                  <a:pt x="0" y="145796"/>
                                </a:moveTo>
                                <a:lnTo>
                                  <a:pt x="77393" y="71272"/>
                                </a:lnTo>
                                <a:lnTo>
                                  <a:pt x="0" y="0"/>
                                </a:lnTo>
                              </a:path>
                            </a:pathLst>
                          </a:custGeom>
                          <a:ln w="50800">
                            <a:solidFill>
                              <a:srgbClr val="C04693"/>
                            </a:solidFill>
                            <a:prstDash val="solid"/>
                          </a:ln>
                        </wps:spPr>
                        <wps:bodyPr wrap="square" lIns="0" tIns="0" rIns="0" bIns="0" rtlCol="0">
                          <a:prstTxWarp prst="textNoShape">
                            <a:avLst/>
                          </a:prstTxWarp>
                          <a:noAutofit/>
                        </wps:bodyPr>
                      </wps:wsp>
                    </wpg:wgp>
                  </a:graphicData>
                </a:graphic>
              </wp:anchor>
            </w:drawing>
          </mc:Choice>
          <mc:Fallback>
            <w:pict>
              <v:group w14:anchorId="63017EA8" id="Group 525609310" o:spid="_x0000_s1026" style="position:absolute;margin-left:28.3pt;margin-top:0;width:30.3pt;height:30.3pt;z-index:251674624;mso-wrap-distance-left:0;mso-wrap-distance-right:0;mso-position-horizontal-relative:page" coordsize="38481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">
                <v:shape id="Graphic 41" o:spid="_x0000_s1027" style="position:absolute;left:5080;top:5080;width:374650;height:374650;visibility:visible;mso-wrap-style:square;v-text-anchor:top" coordsize="3746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" path="m187198,374396r49766,-6687l281682,348838r37886,-29270l348838,281682r18871,-44718l374396,187198r-6687,-49767l348838,92713,319568,54827,281682,25557,236964,6686,187198,,137431,6686,92713,25557,54827,54827,25557,92713,6686,137431,,187198r6686,49766l25557,281682r29270,37886l92713,348838r44718,18871l187198,374396xe" filled="f" strokecolor="#c04693" strokeweight=".8pt">
                  <v:path arrowok="t"/>
                </v:shape>
                <v:shape id="Graphic 42" o:spid="_x0000_s1028" style="position:absolute;left:169398;top:119378;width:77470;height:146050;visibility:visible;mso-wrap-style:square;v-text-anchor:top" coordsize="774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" path="m,145796l77393,71272,,e" filled="f" strokecolor="#c04693" strokeweight="4pt">
                  <v:path arrowok="t"/>
                </v:shape>
                <w10:wrap anchorx="page"/>
              </v:group>
            </w:pict>
          </mc:Fallback>
        </mc:AlternateContent>
      </w:r>
      <w:r w:rsidRPr="00AA115F">
        <w:rPr>
          <w:rFonts w:ascii="Calibri Light" w:hAnsi="Calibri Light" w:cs="Calibri Light"/>
          <w:color w:val="C04693"/>
        </w:rPr>
        <w:t>What this means for safety of people with disability in policy and practice</w:t>
      </w:r>
    </w:p>
    <w:p w14:paraId="6E9FCFB7" w14:textId="77777777" w:rsidR="00AA115F" w:rsidRPr="005C44A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5C44AF">
        <w:rPr>
          <w:rFonts w:ascii="Calibri Light" w:eastAsia="Times New Roman" w:hAnsi="Calibri Light" w:cs="Calibri Light"/>
          <w:lang w:eastAsia="en-AU"/>
        </w:rPr>
        <w:t>These actions reflect a shift towards:</w:t>
      </w:r>
    </w:p>
    <w:p w14:paraId="03F080BE" w14:textId="77777777" w:rsidR="00AA115F" w:rsidRPr="005C44A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5C44AF">
        <w:rPr>
          <w:rFonts w:ascii="Calibri Light" w:hAnsi="Calibri Light" w:cs="Calibri Light"/>
          <w:sz w:val="24"/>
          <w:szCs w:val="24"/>
        </w:rPr>
        <w:t>treating restrictive practices as a safety and human rights issue requiring system</w:t>
      </w:r>
      <w:r w:rsidRPr="005C44AF">
        <w:rPr>
          <w:rFonts w:ascii="Cambria Math" w:hAnsi="Cambria Math" w:cs="Cambria Math"/>
          <w:sz w:val="24"/>
          <w:szCs w:val="24"/>
        </w:rPr>
        <w:t>‑</w:t>
      </w:r>
      <w:r w:rsidRPr="005C44AF">
        <w:rPr>
          <w:rFonts w:ascii="Calibri Light" w:hAnsi="Calibri Light" w:cs="Calibri Light"/>
          <w:sz w:val="24"/>
          <w:szCs w:val="24"/>
        </w:rPr>
        <w:t>level oversight</w:t>
      </w:r>
    </w:p>
    <w:p w14:paraId="3C87A3CF" w14:textId="77777777" w:rsidR="00AA115F" w:rsidRPr="005C44A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5C44AF">
        <w:rPr>
          <w:rFonts w:ascii="Calibri Light" w:hAnsi="Calibri Light" w:cs="Calibri Light"/>
          <w:sz w:val="24"/>
          <w:szCs w:val="24"/>
        </w:rPr>
        <w:t>recognising that consistent data and definitions are essential to identifying risk and measuring change</w:t>
      </w:r>
    </w:p>
    <w:p w14:paraId="3AA40B2D" w14:textId="77777777" w:rsidR="00AA115F" w:rsidRPr="005C44A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5C44AF">
        <w:rPr>
          <w:rFonts w:ascii="Calibri Light" w:hAnsi="Calibri Light" w:cs="Calibri Light"/>
          <w:sz w:val="24"/>
          <w:szCs w:val="24"/>
        </w:rPr>
        <w:t>using behaviour support and practice quality as key levers for reducing harm</w:t>
      </w:r>
    </w:p>
    <w:p w14:paraId="424D820F" w14:textId="77777777" w:rsidR="00AA115F" w:rsidRPr="005C44AF" w:rsidRDefault="00AA115F" w:rsidP="00AA115F">
      <w:pPr>
        <w:pStyle w:val="ListParagraph"/>
        <w:numPr>
          <w:ilvl w:val="0"/>
          <w:numId w:val="25"/>
        </w:numPr>
        <w:tabs>
          <w:tab w:val="left" w:pos="1361"/>
        </w:tabs>
        <w:spacing w:before="115" w:line="276" w:lineRule="auto"/>
        <w:ind w:right="372"/>
        <w:contextualSpacing w:val="0"/>
        <w:rPr>
          <w:rFonts w:ascii="Calibri Light" w:hAnsi="Calibri Light" w:cs="Calibri Light"/>
          <w:sz w:val="24"/>
          <w:szCs w:val="24"/>
        </w:rPr>
      </w:pPr>
      <w:r w:rsidRPr="005C44AF">
        <w:rPr>
          <w:rFonts w:ascii="Calibri Light" w:hAnsi="Calibri Light" w:cs="Calibri Light"/>
          <w:sz w:val="24"/>
          <w:szCs w:val="24"/>
        </w:rPr>
        <w:t>acknowledging that while reform momentum is strong, further evidence is needed on what drives sustained practice change.</w:t>
      </w:r>
    </w:p>
    <w:p w14:paraId="32834295" w14:textId="77777777" w:rsidR="00AA115F" w:rsidRPr="005C44A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5C44AF">
        <w:rPr>
          <w:rFonts w:ascii="Calibri Light" w:eastAsia="Times New Roman" w:hAnsi="Calibri Light" w:cs="Calibri Light"/>
          <w:lang w:eastAsia="en-AU"/>
        </w:rPr>
        <w:t>The work underway is foundational. Decisions are not final, and governments continue to test, refine and learn as evidence improves. This creates an important opportunity for researchers, practitioners and people with lived experience to inform how evidence is generated, shared and translated into safer practice.</w:t>
      </w:r>
    </w:p>
    <w:p w14:paraId="709E0C64" w14:textId="77777777" w:rsidR="00AA115F" w:rsidRPr="00AA115F" w:rsidRDefault="00AA115F" w:rsidP="00AA115F">
      <w:pPr>
        <w:pStyle w:val="Heading1"/>
        <w:spacing w:after="240" w:line="276" w:lineRule="auto"/>
        <w:ind w:left="720"/>
        <w:rPr>
          <w:rFonts w:ascii="Calibri Light" w:hAnsi="Calibri Light" w:cs="Calibri Light"/>
          <w:color w:val="C04693"/>
        </w:rPr>
      </w:pPr>
      <w:r w:rsidRPr="00AA115F">
        <w:rPr>
          <w:rFonts w:ascii="Calibri Light" w:hAnsi="Calibri Light" w:cs="Calibri Light"/>
          <w:noProof/>
        </w:rPr>
        <mc:AlternateContent>
          <mc:Choice Requires="wpg">
            <w:drawing>
              <wp:anchor distT="0" distB="0" distL="0" distR="0" simplePos="0" relativeHeight="251675648" behindDoc="0" locked="0" layoutInCell="1" allowOverlap="1" wp14:anchorId="23E3E97D" wp14:editId="798122DE">
                <wp:simplePos x="0" y="0"/>
                <wp:positionH relativeFrom="page">
                  <wp:posOffset>359410</wp:posOffset>
                </wp:positionH>
                <wp:positionV relativeFrom="paragraph">
                  <wp:posOffset>0</wp:posOffset>
                </wp:positionV>
                <wp:extent cx="384810" cy="384810"/>
                <wp:effectExtent l="0" t="0" r="0" b="0"/>
                <wp:wrapNone/>
                <wp:docPr id="777412424" name="Group 77741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384810"/>
                          <a:chOff x="0" y="0"/>
                          <a:chExt cx="384810" cy="384810"/>
                        </a:xfrm>
                      </wpg:grpSpPr>
                      <wps:wsp>
                        <wps:cNvPr id="1148758910" name="Graphic 41"/>
                        <wps:cNvSpPr/>
                        <wps:spPr>
                          <a:xfrm>
                            <a:off x="5080" y="5080"/>
                            <a:ext cx="374650" cy="374650"/>
                          </a:xfrm>
                          <a:custGeom>
                            <a:avLst/>
                            <a:gdLst/>
                            <a:ahLst/>
                            <a:cxnLst/>
                            <a:rect l="l" t="t" r="r" b="b"/>
                            <a:pathLst>
                              <a:path w="374650" h="374650">
                                <a:moveTo>
                                  <a:pt x="187198" y="374396"/>
                                </a:moveTo>
                                <a:lnTo>
                                  <a:pt x="236964" y="367709"/>
                                </a:lnTo>
                                <a:lnTo>
                                  <a:pt x="281682" y="348838"/>
                                </a:lnTo>
                                <a:lnTo>
                                  <a:pt x="319568" y="319568"/>
                                </a:lnTo>
                                <a:lnTo>
                                  <a:pt x="348838" y="281682"/>
                                </a:lnTo>
                                <a:lnTo>
                                  <a:pt x="367709" y="236964"/>
                                </a:lnTo>
                                <a:lnTo>
                                  <a:pt x="374396" y="187198"/>
                                </a:lnTo>
                                <a:lnTo>
                                  <a:pt x="367709" y="137431"/>
                                </a:lnTo>
                                <a:lnTo>
                                  <a:pt x="348838" y="92713"/>
                                </a:lnTo>
                                <a:lnTo>
                                  <a:pt x="319568" y="54827"/>
                                </a:lnTo>
                                <a:lnTo>
                                  <a:pt x="281682" y="25557"/>
                                </a:lnTo>
                                <a:lnTo>
                                  <a:pt x="236964" y="6686"/>
                                </a:lnTo>
                                <a:lnTo>
                                  <a:pt x="187198" y="0"/>
                                </a:lnTo>
                                <a:lnTo>
                                  <a:pt x="137431" y="6686"/>
                                </a:lnTo>
                                <a:lnTo>
                                  <a:pt x="92713" y="25557"/>
                                </a:lnTo>
                                <a:lnTo>
                                  <a:pt x="54827" y="54827"/>
                                </a:lnTo>
                                <a:lnTo>
                                  <a:pt x="25557" y="92713"/>
                                </a:lnTo>
                                <a:lnTo>
                                  <a:pt x="6686" y="137431"/>
                                </a:lnTo>
                                <a:lnTo>
                                  <a:pt x="0" y="187198"/>
                                </a:lnTo>
                                <a:lnTo>
                                  <a:pt x="6686" y="236964"/>
                                </a:lnTo>
                                <a:lnTo>
                                  <a:pt x="25557" y="281682"/>
                                </a:lnTo>
                                <a:lnTo>
                                  <a:pt x="54827" y="319568"/>
                                </a:lnTo>
                                <a:lnTo>
                                  <a:pt x="92713" y="348838"/>
                                </a:lnTo>
                                <a:lnTo>
                                  <a:pt x="137431" y="367709"/>
                                </a:lnTo>
                                <a:lnTo>
                                  <a:pt x="187198" y="374396"/>
                                </a:lnTo>
                                <a:close/>
                              </a:path>
                            </a:pathLst>
                          </a:custGeom>
                          <a:ln w="10160">
                            <a:solidFill>
                              <a:srgbClr val="C04693"/>
                            </a:solidFill>
                            <a:prstDash val="solid"/>
                          </a:ln>
                        </wps:spPr>
                        <wps:bodyPr wrap="square" lIns="0" tIns="0" rIns="0" bIns="0" rtlCol="0">
                          <a:prstTxWarp prst="textNoShape">
                            <a:avLst/>
                          </a:prstTxWarp>
                          <a:noAutofit/>
                        </wps:bodyPr>
                      </wps:wsp>
                      <wps:wsp>
                        <wps:cNvPr id="562819673" name="Graphic 42"/>
                        <wps:cNvSpPr/>
                        <wps:spPr>
                          <a:xfrm>
                            <a:off x="169398" y="119378"/>
                            <a:ext cx="77470" cy="146050"/>
                          </a:xfrm>
                          <a:custGeom>
                            <a:avLst/>
                            <a:gdLst/>
                            <a:ahLst/>
                            <a:cxnLst/>
                            <a:rect l="l" t="t" r="r" b="b"/>
                            <a:pathLst>
                              <a:path w="77470" h="146050">
                                <a:moveTo>
                                  <a:pt x="0" y="145796"/>
                                </a:moveTo>
                                <a:lnTo>
                                  <a:pt x="77393" y="71272"/>
                                </a:lnTo>
                                <a:lnTo>
                                  <a:pt x="0" y="0"/>
                                </a:lnTo>
                              </a:path>
                            </a:pathLst>
                          </a:custGeom>
                          <a:ln w="50800">
                            <a:solidFill>
                              <a:srgbClr val="C04693"/>
                            </a:solidFill>
                            <a:prstDash val="solid"/>
                          </a:ln>
                        </wps:spPr>
                        <wps:bodyPr wrap="square" lIns="0" tIns="0" rIns="0" bIns="0" rtlCol="0">
                          <a:prstTxWarp prst="textNoShape">
                            <a:avLst/>
                          </a:prstTxWarp>
                          <a:noAutofit/>
                        </wps:bodyPr>
                      </wps:wsp>
                    </wpg:wgp>
                  </a:graphicData>
                </a:graphic>
              </wp:anchor>
            </w:drawing>
          </mc:Choice>
          <mc:Fallback>
            <w:pict>
              <v:group w14:anchorId="2C0A5D45" id="Group 777412424" o:spid="_x0000_s1026" style="position:absolute;margin-left:28.3pt;margin-top:0;width:30.3pt;height:30.3pt;z-index:251675648;mso-wrap-distance-left:0;mso-wrap-distance-right:0;mso-position-horizontal-relative:page" coordsize="38481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">
                <v:shape id="Graphic 41" o:spid="_x0000_s1027" style="position:absolute;left:5080;top:5080;width:374650;height:374650;visibility:visible;mso-wrap-style:square;v-text-anchor:top" coordsize="3746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" path="m187198,374396r49766,-6687l281682,348838r37886,-29270l348838,281682r18871,-44718l374396,187198r-6687,-49767l348838,92713,319568,54827,281682,25557,236964,6686,187198,,137431,6686,92713,25557,54827,54827,25557,92713,6686,137431,,187198r6686,49766l25557,281682r29270,37886l92713,348838r44718,18871l187198,374396xe" filled="f" strokecolor="#c04693" strokeweight=".8pt">
                  <v:path arrowok="t"/>
                </v:shape>
                <v:shape id="Graphic 42" o:spid="_x0000_s1028" style="position:absolute;left:169398;top:119378;width:77470;height:146050;visibility:visible;mso-wrap-style:square;v-text-anchor:top" coordsize="774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" path="m,145796l77393,71272,,e" filled="f" strokecolor="#c04693" strokeweight="4pt">
                  <v:path arrowok="t"/>
                </v:shape>
                <w10:wrap anchorx="page"/>
              </v:group>
            </w:pict>
          </mc:Fallback>
        </mc:AlternateContent>
      </w:r>
      <w:r w:rsidRPr="00AA115F">
        <w:rPr>
          <w:rFonts w:ascii="Calibri Light" w:hAnsi="Calibri Light" w:cs="Calibri Light"/>
          <w:color w:val="C04693"/>
        </w:rPr>
        <w:t>Background</w:t>
      </w:r>
    </w:p>
    <w:p w14:paraId="7A4E565B" w14:textId="77777777" w:rsidR="00AA115F" w:rsidRPr="00AA115F" w:rsidRDefault="00AA115F" w:rsidP="00AA115F">
      <w:pPr>
        <w:pStyle w:val="BodyText"/>
        <w:spacing w:before="307" w:after="240" w:line="276" w:lineRule="auto"/>
        <w:ind w:left="1134" w:right="450"/>
        <w:rPr>
          <w:rFonts w:ascii="Calibri Light" w:eastAsia="Times New Roman" w:hAnsi="Calibri Light" w:cs="Calibri Light"/>
          <w:lang w:eastAsia="en-AU"/>
        </w:rPr>
      </w:pPr>
      <w:r w:rsidRPr="00AA115F">
        <w:rPr>
          <w:rFonts w:ascii="Calibri Light" w:eastAsia="Times New Roman" w:hAnsi="Calibri Light" w:cs="Calibri Light"/>
          <w:lang w:eastAsia="en-AU"/>
        </w:rPr>
        <w:t>Restrictive practices refer to “</w:t>
      </w:r>
      <w:r w:rsidRPr="00AA115F">
        <w:rPr>
          <w:rFonts w:ascii="Calibri Light" w:eastAsia="Times New Roman" w:hAnsi="Calibri Light" w:cs="Calibri Light"/>
          <w:i/>
          <w:iCs/>
          <w:lang w:eastAsia="en-AU"/>
        </w:rPr>
        <w:t>any practice or intervention that has the effect of restricting the rights or freedom of movement of a person with disability</w:t>
      </w:r>
      <w:r w:rsidRPr="00AA115F">
        <w:rPr>
          <w:rFonts w:ascii="Calibri Light" w:eastAsia="Times New Roman" w:hAnsi="Calibri Light" w:cs="Calibri Light"/>
          <w:lang w:eastAsia="en-AU"/>
        </w:rPr>
        <w:t xml:space="preserve">”. Under certain conditions, restrictive practices may be used as a last resort to minimise the risk of harm. However, restrictive practices can also have adverse impacts and lead to significant violations of a person’s human rights. Within the NDIS context, all reasonable steps must be taken to reduce and eliminate restrictive practices, consistent with Australia’s obligations under the United Nations Convention on the Rights of Persons with Disabilities. </w:t>
      </w:r>
    </w:p>
    <w:p w14:paraId="43E1D407" w14:textId="54DD580F" w:rsidR="00AA115F" w:rsidRPr="00AA115F" w:rsidRDefault="00AA115F" w:rsidP="00AA115F">
      <w:pPr>
        <w:pStyle w:val="BodyText"/>
        <w:spacing w:before="307" w:after="240" w:line="276" w:lineRule="auto"/>
        <w:ind w:left="1134" w:right="450"/>
        <w:rPr>
          <w:rFonts w:ascii="Calibri Light" w:eastAsia="Times New Roman" w:hAnsi="Calibri Light" w:cs="Calibri Light"/>
          <w:sz w:val="22"/>
          <w:szCs w:val="22"/>
          <w:lang w:eastAsia="en-AU"/>
        </w:rPr>
      </w:pPr>
      <w:r w:rsidRPr="00AA115F">
        <w:rPr>
          <w:rFonts w:ascii="Calibri Light" w:eastAsia="Times New Roman" w:hAnsi="Calibri Light" w:cs="Calibri Light"/>
          <w:lang w:eastAsia="en-AU"/>
        </w:rPr>
        <w:t>The Commonwealth has invested $1.2 million to establish a whole of government approach to reduce and eliminate the use of restrictive practices in the NDIS. This initial phase focuses on improving data collection and reporting on restrictive practices and progressing targets and performance indicators to drive the reduction and elimination of restrictive practices in the NDIS. This work is aimed at addressing long-standing gaps in information and oversight that limit national visibility of restrictive practices use. Strengthening the quality, consistency and comparability of data is critical to improving accountability, identifying emerging risks and supporting evidence-based practice improvement. These efforts are intended to build the foundations for a nationally consistent, rights-based approach that improves outcomes for people with disability.</w:t>
      </w:r>
      <w:r w:rsidRPr="00AA115F">
        <w:rPr>
          <w:rFonts w:ascii="Calibri Light" w:eastAsia="Times New Roman" w:hAnsi="Calibri Light" w:cs="Calibri Light"/>
          <w:sz w:val="22"/>
          <w:szCs w:val="22"/>
          <w:lang w:eastAsia="en-AU"/>
        </w:rPr>
        <w:br w:type="page"/>
      </w:r>
    </w:p>
    <w:p w14:paraId="0649AC94" w14:textId="77777777" w:rsidR="00AA115F" w:rsidRPr="00AA115F" w:rsidRDefault="00AA115F" w:rsidP="00AA115F">
      <w:pPr>
        <w:pStyle w:val="BodyText"/>
        <w:spacing w:line="295" w:lineRule="auto"/>
        <w:sectPr w:rsidR="00AA115F" w:rsidRPr="00AA115F" w:rsidSect="00AE6638">
          <w:footerReference w:type="default" r:id="rId14"/>
          <w:pgSz w:w="11910" w:h="16840"/>
          <w:pgMar w:top="993" w:right="720" w:bottom="720" w:left="720" w:header="0" w:footer="2270" w:gutter="0"/>
          <w:cols w:space="720"/>
          <w:docGrid w:linePitch="299"/>
        </w:sectPr>
      </w:pPr>
    </w:p>
    <w:p w14:paraId="536E5A65" w14:textId="77777777" w:rsidR="00AA115F" w:rsidRPr="00AA115F" w:rsidRDefault="00AA115F" w:rsidP="00AA115F">
      <w:pPr>
        <w:pStyle w:val="BodyText"/>
        <w:rPr>
          <w:sz w:val="20"/>
        </w:rPr>
      </w:pPr>
      <w:r w:rsidRPr="00AA115F">
        <w:rPr>
          <w:noProof/>
          <w:sz w:val="20"/>
        </w:rPr>
        <w:lastRenderedPageBreak/>
        <mc:AlternateContent>
          <mc:Choice Requires="wps">
            <w:drawing>
              <wp:anchor distT="0" distB="0" distL="0" distR="0" simplePos="0" relativeHeight="251672576" behindDoc="1" locked="0" layoutInCell="1" allowOverlap="1" wp14:anchorId="45B63C95" wp14:editId="7B3EFC4A">
                <wp:simplePos x="0" y="0"/>
                <wp:positionH relativeFrom="page">
                  <wp:posOffset>0</wp:posOffset>
                </wp:positionH>
                <wp:positionV relativeFrom="page">
                  <wp:posOffset>0</wp:posOffset>
                </wp:positionV>
                <wp:extent cx="7560309" cy="1069213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C3A4A"/>
                        </a:solidFill>
                      </wps:spPr>
                      <wps:bodyPr wrap="square" lIns="0" tIns="0" rIns="0" bIns="0" rtlCol="0">
                        <a:prstTxWarp prst="textNoShape">
                          <a:avLst/>
                        </a:prstTxWarp>
                        <a:noAutofit/>
                      </wps:bodyPr>
                    </wps:wsp>
                  </a:graphicData>
                </a:graphic>
              </wp:anchor>
            </w:drawing>
          </mc:Choice>
          <mc:Fallback>
            <w:pict>
              <v:shape w14:anchorId="38B6D3B1" id="Graphic 78" o:spid="_x0000_s1026" style="position:absolute;margin-left:0;margin-top:0;width:595.3pt;height:841.9pt;z-index:-2516439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" path="m7559992,l,,,10692003r7559992,l7559992,xe" fillcolor="#2c3a4a" stroked="f">
                <v:path arrowok="t"/>
                <w10:wrap anchorx="page" anchory="page"/>
              </v:shape>
            </w:pict>
          </mc:Fallback>
        </mc:AlternateContent>
      </w:r>
      <w:r w:rsidRPr="00AA115F">
        <w:rPr>
          <w:noProof/>
          <w:sz w:val="20"/>
        </w:rPr>
        <mc:AlternateContent>
          <mc:Choice Requires="wpg">
            <w:drawing>
              <wp:anchor distT="0" distB="0" distL="0" distR="0" simplePos="0" relativeHeight="251668480" behindDoc="0" locked="0" layoutInCell="1" allowOverlap="1" wp14:anchorId="3A618CC2" wp14:editId="4B61BB47">
                <wp:simplePos x="0" y="0"/>
                <wp:positionH relativeFrom="page">
                  <wp:posOffset>0</wp:posOffset>
                </wp:positionH>
                <wp:positionV relativeFrom="page">
                  <wp:posOffset>8917224</wp:posOffset>
                </wp:positionV>
                <wp:extent cx="7560309" cy="17748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74825"/>
                          <a:chOff x="0" y="0"/>
                          <a:chExt cx="7560309" cy="1774825"/>
                        </a:xfrm>
                      </wpg:grpSpPr>
                      <wps:wsp>
                        <wps:cNvPr id="80" name="Graphic 80"/>
                        <wps:cNvSpPr/>
                        <wps:spPr>
                          <a:xfrm>
                            <a:off x="1417800" y="631164"/>
                            <a:ext cx="1739900" cy="374650"/>
                          </a:xfrm>
                          <a:custGeom>
                            <a:avLst/>
                            <a:gdLst/>
                            <a:ahLst/>
                            <a:cxnLst/>
                            <a:rect l="l" t="t" r="r" b="b"/>
                            <a:pathLst>
                              <a:path w="1739900" h="374650">
                                <a:moveTo>
                                  <a:pt x="1739404" y="0"/>
                                </a:moveTo>
                                <a:lnTo>
                                  <a:pt x="1712460" y="3346"/>
                                </a:lnTo>
                                <a:lnTo>
                                  <a:pt x="1675925" y="6909"/>
                                </a:lnTo>
                                <a:lnTo>
                                  <a:pt x="1631443" y="10688"/>
                                </a:lnTo>
                                <a:lnTo>
                                  <a:pt x="1466722" y="23323"/>
                                </a:lnTo>
                                <a:lnTo>
                                  <a:pt x="1347262" y="32826"/>
                                </a:lnTo>
                                <a:lnTo>
                                  <a:pt x="1289562" y="37901"/>
                                </a:lnTo>
                                <a:lnTo>
                                  <a:pt x="1235405" y="43192"/>
                                </a:lnTo>
                                <a:lnTo>
                                  <a:pt x="1161337" y="47470"/>
                                </a:lnTo>
                                <a:lnTo>
                                  <a:pt x="1089457" y="52499"/>
                                </a:lnTo>
                                <a:lnTo>
                                  <a:pt x="1019748" y="58233"/>
                                </a:lnTo>
                                <a:lnTo>
                                  <a:pt x="952193" y="64631"/>
                                </a:lnTo>
                                <a:lnTo>
                                  <a:pt x="886774" y="71646"/>
                                </a:lnTo>
                                <a:lnTo>
                                  <a:pt x="823473" y="79235"/>
                                </a:lnTo>
                                <a:lnTo>
                                  <a:pt x="762274" y="87353"/>
                                </a:lnTo>
                                <a:lnTo>
                                  <a:pt x="703158" y="95956"/>
                                </a:lnTo>
                                <a:lnTo>
                                  <a:pt x="646108" y="105001"/>
                                </a:lnTo>
                                <a:lnTo>
                                  <a:pt x="591106" y="114442"/>
                                </a:lnTo>
                                <a:lnTo>
                                  <a:pt x="538135" y="124236"/>
                                </a:lnTo>
                                <a:lnTo>
                                  <a:pt x="487178" y="134339"/>
                                </a:lnTo>
                                <a:lnTo>
                                  <a:pt x="438217" y="144705"/>
                                </a:lnTo>
                                <a:lnTo>
                                  <a:pt x="391235" y="155291"/>
                                </a:lnTo>
                                <a:lnTo>
                                  <a:pt x="346213" y="166053"/>
                                </a:lnTo>
                                <a:lnTo>
                                  <a:pt x="303135" y="176946"/>
                                </a:lnTo>
                                <a:lnTo>
                                  <a:pt x="261982" y="187926"/>
                                </a:lnTo>
                                <a:lnTo>
                                  <a:pt x="222739" y="198949"/>
                                </a:lnTo>
                                <a:lnTo>
                                  <a:pt x="185386" y="209971"/>
                                </a:lnTo>
                                <a:lnTo>
                                  <a:pt x="116283" y="231833"/>
                                </a:lnTo>
                                <a:lnTo>
                                  <a:pt x="54534" y="253160"/>
                                </a:lnTo>
                                <a:lnTo>
                                  <a:pt x="0" y="273596"/>
                                </a:lnTo>
                                <a:lnTo>
                                  <a:pt x="76200" y="374396"/>
                                </a:lnTo>
                                <a:lnTo>
                                  <a:pt x="1739404" y="374396"/>
                                </a:lnTo>
                                <a:lnTo>
                                  <a:pt x="1739404" y="0"/>
                                </a:lnTo>
                                <a:close/>
                              </a:path>
                            </a:pathLst>
                          </a:custGeom>
                          <a:solidFill>
                            <a:srgbClr val="CDCCCB"/>
                          </a:solidFill>
                        </wps:spPr>
                        <wps:bodyPr wrap="square" lIns="0" tIns="0" rIns="0" bIns="0" rtlCol="0">
                          <a:prstTxWarp prst="textNoShape">
                            <a:avLst/>
                          </a:prstTxWarp>
                          <a:noAutofit/>
                        </wps:bodyPr>
                      </wps:wsp>
                      <wps:wsp>
                        <wps:cNvPr id="81" name="Graphic 81"/>
                        <wps:cNvSpPr/>
                        <wps:spPr>
                          <a:xfrm>
                            <a:off x="2579400" y="495234"/>
                            <a:ext cx="1679575" cy="363220"/>
                          </a:xfrm>
                          <a:custGeom>
                            <a:avLst/>
                            <a:gdLst/>
                            <a:ahLst/>
                            <a:cxnLst/>
                            <a:rect l="l" t="t" r="r" b="b"/>
                            <a:pathLst>
                              <a:path w="1679575" h="363220">
                                <a:moveTo>
                                  <a:pt x="1301117" y="0"/>
                                </a:moveTo>
                                <a:lnTo>
                                  <a:pt x="1265381" y="170"/>
                                </a:lnTo>
                                <a:lnTo>
                                  <a:pt x="1196441" y="2214"/>
                                </a:lnTo>
                                <a:lnTo>
                                  <a:pt x="1160995" y="2725"/>
                                </a:lnTo>
                                <a:lnTo>
                                  <a:pt x="1121642" y="4052"/>
                                </a:lnTo>
                                <a:lnTo>
                                  <a:pt x="1078547" y="7904"/>
                                </a:lnTo>
                                <a:lnTo>
                                  <a:pt x="1032115" y="14087"/>
                                </a:lnTo>
                                <a:lnTo>
                                  <a:pt x="982748" y="22408"/>
                                </a:lnTo>
                                <a:lnTo>
                                  <a:pt x="930850" y="32673"/>
                                </a:lnTo>
                                <a:lnTo>
                                  <a:pt x="876823" y="44687"/>
                                </a:lnTo>
                                <a:lnTo>
                                  <a:pt x="821072" y="58258"/>
                                </a:lnTo>
                                <a:lnTo>
                                  <a:pt x="763999" y="73191"/>
                                </a:lnTo>
                                <a:lnTo>
                                  <a:pt x="706006" y="89293"/>
                                </a:lnTo>
                                <a:lnTo>
                                  <a:pt x="647499" y="106370"/>
                                </a:lnTo>
                                <a:lnTo>
                                  <a:pt x="588878" y="124228"/>
                                </a:lnTo>
                                <a:lnTo>
                                  <a:pt x="530548" y="142674"/>
                                </a:lnTo>
                                <a:lnTo>
                                  <a:pt x="472912" y="161514"/>
                                </a:lnTo>
                                <a:lnTo>
                                  <a:pt x="416373" y="180553"/>
                                </a:lnTo>
                                <a:lnTo>
                                  <a:pt x="361334" y="199599"/>
                                </a:lnTo>
                                <a:lnTo>
                                  <a:pt x="308198" y="218457"/>
                                </a:lnTo>
                                <a:lnTo>
                                  <a:pt x="257368" y="236935"/>
                                </a:lnTo>
                                <a:lnTo>
                                  <a:pt x="209248" y="254837"/>
                                </a:lnTo>
                                <a:lnTo>
                                  <a:pt x="164240" y="271970"/>
                                </a:lnTo>
                                <a:lnTo>
                                  <a:pt x="122748" y="288141"/>
                                </a:lnTo>
                                <a:lnTo>
                                  <a:pt x="85175" y="303156"/>
                                </a:lnTo>
                                <a:lnTo>
                                  <a:pt x="23397" y="328942"/>
                                </a:lnTo>
                                <a:lnTo>
                                  <a:pt x="0" y="339326"/>
                                </a:lnTo>
                                <a:lnTo>
                                  <a:pt x="5397" y="348330"/>
                                </a:lnTo>
                                <a:lnTo>
                                  <a:pt x="160197" y="362732"/>
                                </a:lnTo>
                                <a:lnTo>
                                  <a:pt x="923404" y="301531"/>
                                </a:lnTo>
                                <a:lnTo>
                                  <a:pt x="1679397" y="78328"/>
                                </a:lnTo>
                                <a:lnTo>
                                  <a:pt x="1603789" y="53847"/>
                                </a:lnTo>
                                <a:lnTo>
                                  <a:pt x="1537237" y="34933"/>
                                </a:lnTo>
                                <a:lnTo>
                                  <a:pt x="1478621" y="20903"/>
                                </a:lnTo>
                                <a:lnTo>
                                  <a:pt x="1426821" y="11077"/>
                                </a:lnTo>
                                <a:lnTo>
                                  <a:pt x="1380716" y="4771"/>
                                </a:lnTo>
                                <a:lnTo>
                                  <a:pt x="1339188" y="1306"/>
                                </a:lnTo>
                                <a:lnTo>
                                  <a:pt x="1301117" y="0"/>
                                </a:lnTo>
                                <a:close/>
                              </a:path>
                            </a:pathLst>
                          </a:custGeom>
                          <a:solidFill>
                            <a:srgbClr val="C04693"/>
                          </a:solidFill>
                        </wps:spPr>
                        <wps:bodyPr wrap="square" lIns="0" tIns="0" rIns="0" bIns="0" rtlCol="0">
                          <a:prstTxWarp prst="textNoShape">
                            <a:avLst/>
                          </a:prstTxWarp>
                          <a:noAutofit/>
                        </wps:bodyPr>
                      </wps:wsp>
                      <wps:wsp>
                        <wps:cNvPr id="82" name="Graphic 82"/>
                        <wps:cNvSpPr/>
                        <wps:spPr>
                          <a:xfrm>
                            <a:off x="1857606" y="0"/>
                            <a:ext cx="5702935" cy="1009650"/>
                          </a:xfrm>
                          <a:custGeom>
                            <a:avLst/>
                            <a:gdLst/>
                            <a:ahLst/>
                            <a:cxnLst/>
                            <a:rect l="l" t="t" r="r" b="b"/>
                            <a:pathLst>
                              <a:path w="5702935" h="1009650">
                                <a:moveTo>
                                  <a:pt x="5575144" y="0"/>
                                </a:moveTo>
                                <a:lnTo>
                                  <a:pt x="5507890" y="107"/>
                                </a:lnTo>
                                <a:lnTo>
                                  <a:pt x="5441654" y="740"/>
                                </a:lnTo>
                                <a:lnTo>
                                  <a:pt x="5376464" y="1869"/>
                                </a:lnTo>
                                <a:lnTo>
                                  <a:pt x="5312353" y="3464"/>
                                </a:lnTo>
                                <a:lnTo>
                                  <a:pt x="5249349" y="5497"/>
                                </a:lnTo>
                                <a:lnTo>
                                  <a:pt x="5187485" y="7939"/>
                                </a:lnTo>
                                <a:lnTo>
                                  <a:pt x="5126790" y="10759"/>
                                </a:lnTo>
                                <a:lnTo>
                                  <a:pt x="5067295" y="13929"/>
                                </a:lnTo>
                                <a:lnTo>
                                  <a:pt x="5009031" y="17421"/>
                                </a:lnTo>
                                <a:lnTo>
                                  <a:pt x="4952027" y="21203"/>
                                </a:lnTo>
                                <a:lnTo>
                                  <a:pt x="4896316" y="25249"/>
                                </a:lnTo>
                                <a:lnTo>
                                  <a:pt x="4841927" y="29527"/>
                                </a:lnTo>
                                <a:lnTo>
                                  <a:pt x="4788890" y="34010"/>
                                </a:lnTo>
                                <a:lnTo>
                                  <a:pt x="4737237" y="38668"/>
                                </a:lnTo>
                                <a:lnTo>
                                  <a:pt x="4686998" y="43472"/>
                                </a:lnTo>
                                <a:lnTo>
                                  <a:pt x="4590883" y="53400"/>
                                </a:lnTo>
                                <a:lnTo>
                                  <a:pt x="4500791" y="63561"/>
                                </a:lnTo>
                                <a:lnTo>
                                  <a:pt x="4416966" y="73722"/>
                                </a:lnTo>
                                <a:lnTo>
                                  <a:pt x="4303513" y="88453"/>
                                </a:lnTo>
                                <a:lnTo>
                                  <a:pt x="4100398" y="116357"/>
                                </a:lnTo>
                                <a:lnTo>
                                  <a:pt x="4044931" y="124754"/>
                                </a:lnTo>
                                <a:lnTo>
                                  <a:pt x="3989811" y="133569"/>
                                </a:lnTo>
                                <a:lnTo>
                                  <a:pt x="3935044" y="142781"/>
                                </a:lnTo>
                                <a:lnTo>
                                  <a:pt x="3880639" y="152372"/>
                                </a:lnTo>
                                <a:lnTo>
                                  <a:pt x="3826606" y="162322"/>
                                </a:lnTo>
                                <a:lnTo>
                                  <a:pt x="3772952" y="172612"/>
                                </a:lnTo>
                                <a:lnTo>
                                  <a:pt x="3719685" y="183224"/>
                                </a:lnTo>
                                <a:lnTo>
                                  <a:pt x="3666815" y="194137"/>
                                </a:lnTo>
                                <a:lnTo>
                                  <a:pt x="3614349" y="205333"/>
                                </a:lnTo>
                                <a:lnTo>
                                  <a:pt x="3562296" y="216791"/>
                                </a:lnTo>
                                <a:lnTo>
                                  <a:pt x="3510664" y="228494"/>
                                </a:lnTo>
                                <a:lnTo>
                                  <a:pt x="3459462" y="240422"/>
                                </a:lnTo>
                                <a:lnTo>
                                  <a:pt x="3408699" y="252555"/>
                                </a:lnTo>
                                <a:lnTo>
                                  <a:pt x="3358381" y="264875"/>
                                </a:lnTo>
                                <a:lnTo>
                                  <a:pt x="3308519" y="277361"/>
                                </a:lnTo>
                                <a:lnTo>
                                  <a:pt x="3259120" y="289995"/>
                                </a:lnTo>
                                <a:lnTo>
                                  <a:pt x="3161747" y="315631"/>
                                </a:lnTo>
                                <a:lnTo>
                                  <a:pt x="3066328" y="341627"/>
                                </a:lnTo>
                                <a:lnTo>
                                  <a:pt x="2972930" y="367829"/>
                                </a:lnTo>
                                <a:lnTo>
                                  <a:pt x="2881622" y="394085"/>
                                </a:lnTo>
                                <a:lnTo>
                                  <a:pt x="2748725" y="433230"/>
                                </a:lnTo>
                                <a:lnTo>
                                  <a:pt x="2414224" y="533946"/>
                                </a:lnTo>
                                <a:lnTo>
                                  <a:pt x="2337100" y="556353"/>
                                </a:lnTo>
                                <a:lnTo>
                                  <a:pt x="2266582" y="576182"/>
                                </a:lnTo>
                                <a:lnTo>
                                  <a:pt x="2202226" y="593629"/>
                                </a:lnTo>
                                <a:lnTo>
                                  <a:pt x="2143593" y="608894"/>
                                </a:lnTo>
                                <a:lnTo>
                                  <a:pt x="2090240" y="622175"/>
                                </a:lnTo>
                                <a:lnTo>
                                  <a:pt x="2041725" y="633671"/>
                                </a:lnTo>
                                <a:lnTo>
                                  <a:pt x="1997607" y="643580"/>
                                </a:lnTo>
                                <a:lnTo>
                                  <a:pt x="1957444" y="652099"/>
                                </a:lnTo>
                                <a:lnTo>
                                  <a:pt x="1887219" y="665766"/>
                                </a:lnTo>
                                <a:lnTo>
                                  <a:pt x="1774799" y="685165"/>
                                </a:lnTo>
                                <a:lnTo>
                                  <a:pt x="1694280" y="696431"/>
                                </a:lnTo>
                                <a:lnTo>
                                  <a:pt x="1551862" y="714097"/>
                                </a:lnTo>
                                <a:lnTo>
                                  <a:pt x="819330" y="800827"/>
                                </a:lnTo>
                                <a:lnTo>
                                  <a:pt x="531059" y="834000"/>
                                </a:lnTo>
                                <a:lnTo>
                                  <a:pt x="359740" y="854444"/>
                                </a:lnTo>
                                <a:lnTo>
                                  <a:pt x="246663" y="868776"/>
                                </a:lnTo>
                                <a:lnTo>
                                  <a:pt x="192298" y="876034"/>
                                </a:lnTo>
                                <a:lnTo>
                                  <a:pt x="140198" y="883302"/>
                                </a:lnTo>
                                <a:lnTo>
                                  <a:pt x="90973" y="890538"/>
                                </a:lnTo>
                                <a:lnTo>
                                  <a:pt x="45235" y="897704"/>
                                </a:lnTo>
                                <a:lnTo>
                                  <a:pt x="3594" y="904760"/>
                                </a:lnTo>
                                <a:lnTo>
                                  <a:pt x="0" y="915555"/>
                                </a:lnTo>
                                <a:lnTo>
                                  <a:pt x="3074390" y="1009154"/>
                                </a:lnTo>
                                <a:lnTo>
                                  <a:pt x="3110276" y="984893"/>
                                </a:lnTo>
                                <a:lnTo>
                                  <a:pt x="3148329" y="961850"/>
                                </a:lnTo>
                                <a:lnTo>
                                  <a:pt x="3188390" y="939977"/>
                                </a:lnTo>
                                <a:lnTo>
                                  <a:pt x="3230299" y="919225"/>
                                </a:lnTo>
                                <a:lnTo>
                                  <a:pt x="3273896" y="899548"/>
                                </a:lnTo>
                                <a:lnTo>
                                  <a:pt x="3319021" y="880896"/>
                                </a:lnTo>
                                <a:lnTo>
                                  <a:pt x="3365516" y="863223"/>
                                </a:lnTo>
                                <a:lnTo>
                                  <a:pt x="3413219" y="846480"/>
                                </a:lnTo>
                                <a:lnTo>
                                  <a:pt x="3461971" y="830619"/>
                                </a:lnTo>
                                <a:lnTo>
                                  <a:pt x="3511612" y="815592"/>
                                </a:lnTo>
                                <a:lnTo>
                                  <a:pt x="3561983" y="801352"/>
                                </a:lnTo>
                                <a:lnTo>
                                  <a:pt x="3612924" y="787850"/>
                                </a:lnTo>
                                <a:lnTo>
                                  <a:pt x="3664275" y="775039"/>
                                </a:lnTo>
                                <a:lnTo>
                                  <a:pt x="3715876" y="762870"/>
                                </a:lnTo>
                                <a:lnTo>
                                  <a:pt x="3767568" y="751296"/>
                                </a:lnTo>
                                <a:lnTo>
                                  <a:pt x="3819191" y="740268"/>
                                </a:lnTo>
                                <a:lnTo>
                                  <a:pt x="3870585" y="729740"/>
                                </a:lnTo>
                                <a:lnTo>
                                  <a:pt x="3921590" y="719662"/>
                                </a:lnTo>
                                <a:lnTo>
                                  <a:pt x="4021795" y="700667"/>
                                </a:lnTo>
                                <a:lnTo>
                                  <a:pt x="4165193" y="674357"/>
                                </a:lnTo>
                                <a:lnTo>
                                  <a:pt x="4220501" y="665530"/>
                                </a:lnTo>
                                <a:lnTo>
                                  <a:pt x="4290232" y="655265"/>
                                </a:lnTo>
                                <a:lnTo>
                                  <a:pt x="4372655" y="643814"/>
                                </a:lnTo>
                                <a:lnTo>
                                  <a:pt x="4466044" y="631433"/>
                                </a:lnTo>
                                <a:lnTo>
                                  <a:pt x="4622902" y="611670"/>
                                </a:lnTo>
                                <a:lnTo>
                                  <a:pt x="4736137" y="598072"/>
                                </a:lnTo>
                                <a:lnTo>
                                  <a:pt x="4854285" y="584432"/>
                                </a:lnTo>
                                <a:lnTo>
                                  <a:pt x="4975616" y="571003"/>
                                </a:lnTo>
                                <a:lnTo>
                                  <a:pt x="5098403" y="558040"/>
                                </a:lnTo>
                                <a:lnTo>
                                  <a:pt x="5220915" y="545796"/>
                                </a:lnTo>
                                <a:lnTo>
                                  <a:pt x="5341425" y="534525"/>
                                </a:lnTo>
                                <a:lnTo>
                                  <a:pt x="5458202" y="524482"/>
                                </a:lnTo>
                                <a:lnTo>
                                  <a:pt x="5514651" y="520000"/>
                                </a:lnTo>
                                <a:lnTo>
                                  <a:pt x="5569518" y="515920"/>
                                </a:lnTo>
                                <a:lnTo>
                                  <a:pt x="5622588" y="512274"/>
                                </a:lnTo>
                                <a:lnTo>
                                  <a:pt x="5673644" y="509093"/>
                                </a:lnTo>
                                <a:lnTo>
                                  <a:pt x="5702399" y="507512"/>
                                </a:lnTo>
                                <a:lnTo>
                                  <a:pt x="5702399" y="1324"/>
                                </a:lnTo>
                                <a:lnTo>
                                  <a:pt x="5643383" y="446"/>
                                </a:lnTo>
                                <a:lnTo>
                                  <a:pt x="5575144" y="0"/>
                                </a:lnTo>
                                <a:close/>
                              </a:path>
                            </a:pathLst>
                          </a:custGeom>
                          <a:solidFill>
                            <a:srgbClr val="5F4493"/>
                          </a:solidFill>
                        </wps:spPr>
                        <wps:bodyPr wrap="square" lIns="0" tIns="0" rIns="0" bIns="0" rtlCol="0">
                          <a:prstTxWarp prst="textNoShape">
                            <a:avLst/>
                          </a:prstTxWarp>
                          <a:noAutofit/>
                        </wps:bodyPr>
                      </wps:wsp>
                      <wps:wsp>
                        <wps:cNvPr id="83" name="Graphic 83"/>
                        <wps:cNvSpPr/>
                        <wps:spPr>
                          <a:xfrm>
                            <a:off x="3052799" y="128614"/>
                            <a:ext cx="4507230" cy="861694"/>
                          </a:xfrm>
                          <a:custGeom>
                            <a:avLst/>
                            <a:gdLst/>
                            <a:ahLst/>
                            <a:cxnLst/>
                            <a:rect l="l" t="t" r="r" b="b"/>
                            <a:pathLst>
                              <a:path w="4507230" h="861694">
                                <a:moveTo>
                                  <a:pt x="4507205" y="0"/>
                                </a:moveTo>
                                <a:lnTo>
                                  <a:pt x="4399375" y="12945"/>
                                </a:lnTo>
                                <a:lnTo>
                                  <a:pt x="4298628" y="25883"/>
                                </a:lnTo>
                                <a:lnTo>
                                  <a:pt x="4131539" y="48387"/>
                                </a:lnTo>
                                <a:lnTo>
                                  <a:pt x="3950442" y="73716"/>
                                </a:lnTo>
                                <a:lnTo>
                                  <a:pt x="3697203" y="110149"/>
                                </a:lnTo>
                                <a:lnTo>
                                  <a:pt x="2777325" y="245909"/>
                                </a:lnTo>
                                <a:lnTo>
                                  <a:pt x="2635334" y="265750"/>
                                </a:lnTo>
                                <a:lnTo>
                                  <a:pt x="2517862" y="282899"/>
                                </a:lnTo>
                                <a:lnTo>
                                  <a:pt x="2397430" y="301456"/>
                                </a:lnTo>
                                <a:lnTo>
                                  <a:pt x="2274574" y="321272"/>
                                </a:lnTo>
                                <a:lnTo>
                                  <a:pt x="2149829" y="342198"/>
                                </a:lnTo>
                                <a:lnTo>
                                  <a:pt x="2023731" y="364088"/>
                                </a:lnTo>
                                <a:lnTo>
                                  <a:pt x="1896816" y="386793"/>
                                </a:lnTo>
                                <a:lnTo>
                                  <a:pt x="1769618" y="410164"/>
                                </a:lnTo>
                                <a:lnTo>
                                  <a:pt x="1642674" y="434054"/>
                                </a:lnTo>
                                <a:lnTo>
                                  <a:pt x="1453905" y="470536"/>
                                </a:lnTo>
                                <a:lnTo>
                                  <a:pt x="1268718" y="507352"/>
                                </a:lnTo>
                                <a:lnTo>
                                  <a:pt x="1088922" y="544002"/>
                                </a:lnTo>
                                <a:lnTo>
                                  <a:pt x="916323" y="579985"/>
                                </a:lnTo>
                                <a:lnTo>
                                  <a:pt x="700510" y="626061"/>
                                </a:lnTo>
                                <a:lnTo>
                                  <a:pt x="504991" y="668878"/>
                                </a:lnTo>
                                <a:lnTo>
                                  <a:pt x="295655" y="716010"/>
                                </a:lnTo>
                                <a:lnTo>
                                  <a:pt x="133089" y="753884"/>
                                </a:lnTo>
                                <a:lnTo>
                                  <a:pt x="42332" y="775962"/>
                                </a:lnTo>
                                <a:lnTo>
                                  <a:pt x="0" y="786946"/>
                                </a:lnTo>
                                <a:lnTo>
                                  <a:pt x="109949" y="808154"/>
                                </a:lnTo>
                                <a:lnTo>
                                  <a:pt x="370598" y="845901"/>
                                </a:lnTo>
                                <a:lnTo>
                                  <a:pt x="678149" y="861371"/>
                                </a:lnTo>
                                <a:lnTo>
                                  <a:pt x="928801" y="815749"/>
                                </a:lnTo>
                                <a:lnTo>
                                  <a:pt x="951457" y="805846"/>
                                </a:lnTo>
                                <a:lnTo>
                                  <a:pt x="978148" y="795694"/>
                                </a:lnTo>
                                <a:lnTo>
                                  <a:pt x="1042822" y="774725"/>
                                </a:lnTo>
                                <a:lnTo>
                                  <a:pt x="1080402" y="763949"/>
                                </a:lnTo>
                                <a:lnTo>
                                  <a:pt x="1121206" y="753005"/>
                                </a:lnTo>
                                <a:lnTo>
                                  <a:pt x="1165034" y="741914"/>
                                </a:lnTo>
                                <a:lnTo>
                                  <a:pt x="1211682" y="730697"/>
                                </a:lnTo>
                                <a:lnTo>
                                  <a:pt x="1260948" y="719374"/>
                                </a:lnTo>
                                <a:lnTo>
                                  <a:pt x="1312629" y="707965"/>
                                </a:lnTo>
                                <a:lnTo>
                                  <a:pt x="1366524" y="696490"/>
                                </a:lnTo>
                                <a:lnTo>
                                  <a:pt x="1422430" y="684971"/>
                                </a:lnTo>
                                <a:lnTo>
                                  <a:pt x="1480145" y="673427"/>
                                </a:lnTo>
                                <a:lnTo>
                                  <a:pt x="1539467" y="661880"/>
                                </a:lnTo>
                                <a:lnTo>
                                  <a:pt x="1600192" y="650348"/>
                                </a:lnTo>
                                <a:lnTo>
                                  <a:pt x="1725046" y="627416"/>
                                </a:lnTo>
                                <a:lnTo>
                                  <a:pt x="1853088" y="604794"/>
                                </a:lnTo>
                                <a:lnTo>
                                  <a:pt x="1982700" y="582646"/>
                                </a:lnTo>
                                <a:lnTo>
                                  <a:pt x="2112262" y="561134"/>
                                </a:lnTo>
                                <a:lnTo>
                                  <a:pt x="2302974" y="530418"/>
                                </a:lnTo>
                                <a:lnTo>
                                  <a:pt x="2541977" y="493216"/>
                                </a:lnTo>
                                <a:lnTo>
                                  <a:pt x="3122772" y="405787"/>
                                </a:lnTo>
                                <a:lnTo>
                                  <a:pt x="3270653" y="384211"/>
                                </a:lnTo>
                                <a:lnTo>
                                  <a:pt x="3428244" y="362240"/>
                                </a:lnTo>
                                <a:lnTo>
                                  <a:pt x="3592266" y="340281"/>
                                </a:lnTo>
                                <a:lnTo>
                                  <a:pt x="3759442" y="318738"/>
                                </a:lnTo>
                                <a:lnTo>
                                  <a:pt x="3926494" y="298017"/>
                                </a:lnTo>
                                <a:lnTo>
                                  <a:pt x="4090143" y="278525"/>
                                </a:lnTo>
                                <a:lnTo>
                                  <a:pt x="4247111" y="260667"/>
                                </a:lnTo>
                                <a:lnTo>
                                  <a:pt x="4394121" y="244848"/>
                                </a:lnTo>
                                <a:lnTo>
                                  <a:pt x="4507205" y="233481"/>
                                </a:lnTo>
                                <a:lnTo>
                                  <a:pt x="4507205" y="0"/>
                                </a:lnTo>
                                <a:close/>
                              </a:path>
                            </a:pathLst>
                          </a:custGeom>
                          <a:solidFill>
                            <a:srgbClr val="2C3A4A"/>
                          </a:solidFill>
                        </wps:spPr>
                        <wps:bodyPr wrap="square" lIns="0" tIns="0" rIns="0" bIns="0" rtlCol="0">
                          <a:prstTxWarp prst="textNoShape">
                            <a:avLst/>
                          </a:prstTxWarp>
                          <a:noAutofit/>
                        </wps:bodyPr>
                      </wps:wsp>
                      <wps:wsp>
                        <wps:cNvPr id="84" name="Graphic 84"/>
                        <wps:cNvSpPr/>
                        <wps:spPr>
                          <a:xfrm>
                            <a:off x="4751999" y="494652"/>
                            <a:ext cx="2808605" cy="482600"/>
                          </a:xfrm>
                          <a:custGeom>
                            <a:avLst/>
                            <a:gdLst/>
                            <a:ahLst/>
                            <a:cxnLst/>
                            <a:rect l="l" t="t" r="r" b="b"/>
                            <a:pathLst>
                              <a:path w="2808605" h="482600">
                                <a:moveTo>
                                  <a:pt x="2637462" y="0"/>
                                </a:moveTo>
                                <a:lnTo>
                                  <a:pt x="2557848" y="366"/>
                                </a:lnTo>
                                <a:lnTo>
                                  <a:pt x="2561759" y="366"/>
                                </a:lnTo>
                                <a:lnTo>
                                  <a:pt x="2483266" y="1463"/>
                                </a:lnTo>
                                <a:lnTo>
                                  <a:pt x="2486127" y="1463"/>
                                </a:lnTo>
                                <a:lnTo>
                                  <a:pt x="2345849" y="5363"/>
                                </a:lnTo>
                                <a:lnTo>
                                  <a:pt x="2203765" y="11815"/>
                                </a:lnTo>
                                <a:lnTo>
                                  <a:pt x="2064396" y="20530"/>
                                </a:lnTo>
                                <a:lnTo>
                                  <a:pt x="1927918" y="31319"/>
                                </a:lnTo>
                                <a:lnTo>
                                  <a:pt x="1794506" y="43997"/>
                                </a:lnTo>
                                <a:lnTo>
                                  <a:pt x="1664335" y="58373"/>
                                </a:lnTo>
                                <a:lnTo>
                                  <a:pt x="1537581" y="74262"/>
                                </a:lnTo>
                                <a:lnTo>
                                  <a:pt x="1414419" y="91474"/>
                                </a:lnTo>
                                <a:lnTo>
                                  <a:pt x="1295025" y="109823"/>
                                </a:lnTo>
                                <a:lnTo>
                                  <a:pt x="1179574" y="129121"/>
                                </a:lnTo>
                                <a:lnTo>
                                  <a:pt x="1014173" y="159435"/>
                                </a:lnTo>
                                <a:lnTo>
                                  <a:pt x="858630" y="190827"/>
                                </a:lnTo>
                                <a:lnTo>
                                  <a:pt x="713537" y="222663"/>
                                </a:lnTo>
                                <a:lnTo>
                                  <a:pt x="579485" y="254310"/>
                                </a:lnTo>
                                <a:lnTo>
                                  <a:pt x="457066" y="285134"/>
                                </a:lnTo>
                                <a:lnTo>
                                  <a:pt x="312961" y="323857"/>
                                </a:lnTo>
                                <a:lnTo>
                                  <a:pt x="165530" y="366331"/>
                                </a:lnTo>
                                <a:lnTo>
                                  <a:pt x="0" y="417308"/>
                                </a:lnTo>
                                <a:lnTo>
                                  <a:pt x="820801" y="482103"/>
                                </a:lnTo>
                                <a:lnTo>
                                  <a:pt x="2808005" y="64954"/>
                                </a:lnTo>
                                <a:lnTo>
                                  <a:pt x="2808005" y="2055"/>
                                </a:lnTo>
                                <a:lnTo>
                                  <a:pt x="2786640" y="1463"/>
                                </a:lnTo>
                                <a:lnTo>
                                  <a:pt x="2637462" y="0"/>
                                </a:lnTo>
                                <a:close/>
                              </a:path>
                            </a:pathLst>
                          </a:custGeom>
                          <a:solidFill>
                            <a:srgbClr val="E57825"/>
                          </a:solidFill>
                        </wps:spPr>
                        <wps:bodyPr wrap="square" lIns="0" tIns="0" rIns="0" bIns="0" rtlCol="0">
                          <a:prstTxWarp prst="textNoShape">
                            <a:avLst/>
                          </a:prstTxWarp>
                          <a:noAutofit/>
                        </wps:bodyPr>
                      </wps:wsp>
                      <wps:wsp>
                        <wps:cNvPr id="85" name="Graphic 85"/>
                        <wps:cNvSpPr/>
                        <wps:spPr>
                          <a:xfrm>
                            <a:off x="5176799" y="516257"/>
                            <a:ext cx="2383790" cy="431800"/>
                          </a:xfrm>
                          <a:custGeom>
                            <a:avLst/>
                            <a:gdLst/>
                            <a:ahLst/>
                            <a:cxnLst/>
                            <a:rect l="l" t="t" r="r" b="b"/>
                            <a:pathLst>
                              <a:path w="2383790" h="431800">
                                <a:moveTo>
                                  <a:pt x="2383205" y="0"/>
                                </a:moveTo>
                                <a:lnTo>
                                  <a:pt x="2182992" y="26513"/>
                                </a:lnTo>
                                <a:lnTo>
                                  <a:pt x="1962044" y="56834"/>
                                </a:lnTo>
                                <a:lnTo>
                                  <a:pt x="1747684" y="87287"/>
                                </a:lnTo>
                                <a:lnTo>
                                  <a:pt x="1540896" y="117630"/>
                                </a:lnTo>
                                <a:lnTo>
                                  <a:pt x="1342665" y="147624"/>
                                </a:lnTo>
                                <a:lnTo>
                                  <a:pt x="1153976" y="177029"/>
                                </a:lnTo>
                                <a:lnTo>
                                  <a:pt x="975814" y="205604"/>
                                </a:lnTo>
                                <a:lnTo>
                                  <a:pt x="809164" y="233108"/>
                                </a:lnTo>
                                <a:lnTo>
                                  <a:pt x="655010" y="259302"/>
                                </a:lnTo>
                                <a:lnTo>
                                  <a:pt x="514337" y="283945"/>
                                </a:lnTo>
                                <a:lnTo>
                                  <a:pt x="388130" y="306797"/>
                                </a:lnTo>
                                <a:lnTo>
                                  <a:pt x="277374" y="327617"/>
                                </a:lnTo>
                                <a:lnTo>
                                  <a:pt x="183054" y="346166"/>
                                </a:lnTo>
                                <a:lnTo>
                                  <a:pt x="106154" y="362203"/>
                                </a:lnTo>
                                <a:lnTo>
                                  <a:pt x="65052" y="371380"/>
                                </a:lnTo>
                                <a:lnTo>
                                  <a:pt x="8555" y="385779"/>
                                </a:lnTo>
                                <a:lnTo>
                                  <a:pt x="0" y="388503"/>
                                </a:lnTo>
                                <a:lnTo>
                                  <a:pt x="964806" y="431708"/>
                                </a:lnTo>
                                <a:lnTo>
                                  <a:pt x="991040" y="418960"/>
                                </a:lnTo>
                                <a:lnTo>
                                  <a:pt x="1021633" y="406375"/>
                                </a:lnTo>
                                <a:lnTo>
                                  <a:pt x="1094761" y="381734"/>
                                </a:lnTo>
                                <a:lnTo>
                                  <a:pt x="1136730" y="369701"/>
                                </a:lnTo>
                                <a:lnTo>
                                  <a:pt x="1181927" y="357874"/>
                                </a:lnTo>
                                <a:lnTo>
                                  <a:pt x="1230067" y="346265"/>
                                </a:lnTo>
                                <a:lnTo>
                                  <a:pt x="1280869" y="334883"/>
                                </a:lnTo>
                                <a:lnTo>
                                  <a:pt x="1334049" y="323741"/>
                                </a:lnTo>
                                <a:lnTo>
                                  <a:pt x="1389325" y="312849"/>
                                </a:lnTo>
                                <a:lnTo>
                                  <a:pt x="1446413" y="302217"/>
                                </a:lnTo>
                                <a:lnTo>
                                  <a:pt x="1505032" y="291858"/>
                                </a:lnTo>
                                <a:lnTo>
                                  <a:pt x="1564897" y="281782"/>
                                </a:lnTo>
                                <a:lnTo>
                                  <a:pt x="1625727" y="272000"/>
                                </a:lnTo>
                                <a:lnTo>
                                  <a:pt x="1687239" y="262523"/>
                                </a:lnTo>
                                <a:lnTo>
                                  <a:pt x="1749150" y="253362"/>
                                </a:lnTo>
                                <a:lnTo>
                                  <a:pt x="1811177" y="244528"/>
                                </a:lnTo>
                                <a:lnTo>
                                  <a:pt x="1873036" y="236032"/>
                                </a:lnTo>
                                <a:lnTo>
                                  <a:pt x="1934447" y="227885"/>
                                </a:lnTo>
                                <a:lnTo>
                                  <a:pt x="2054788" y="212682"/>
                                </a:lnTo>
                                <a:lnTo>
                                  <a:pt x="2169937" y="199006"/>
                                </a:lnTo>
                                <a:lnTo>
                                  <a:pt x="2277632" y="186945"/>
                                </a:lnTo>
                                <a:lnTo>
                                  <a:pt x="2383205" y="175820"/>
                                </a:lnTo>
                                <a:lnTo>
                                  <a:pt x="2383205" y="0"/>
                                </a:lnTo>
                                <a:close/>
                              </a:path>
                            </a:pathLst>
                          </a:custGeom>
                          <a:solidFill>
                            <a:srgbClr val="CDCCCB"/>
                          </a:solidFill>
                        </wps:spPr>
                        <wps:bodyPr wrap="square" lIns="0" tIns="0" rIns="0" bIns="0" rtlCol="0">
                          <a:prstTxWarp prst="textNoShape">
                            <a:avLst/>
                          </a:prstTxWarp>
                          <a:noAutofit/>
                        </wps:bodyPr>
                      </wps:wsp>
                      <wps:wsp>
                        <wps:cNvPr id="86" name="Graphic 86"/>
                        <wps:cNvSpPr/>
                        <wps:spPr>
                          <a:xfrm>
                            <a:off x="0" y="892775"/>
                            <a:ext cx="7560309" cy="882015"/>
                          </a:xfrm>
                          <a:custGeom>
                            <a:avLst/>
                            <a:gdLst/>
                            <a:ahLst/>
                            <a:cxnLst/>
                            <a:rect l="l" t="t" r="r" b="b"/>
                            <a:pathLst>
                              <a:path w="7560309" h="882015">
                                <a:moveTo>
                                  <a:pt x="7559992" y="0"/>
                                </a:moveTo>
                                <a:lnTo>
                                  <a:pt x="0" y="0"/>
                                </a:lnTo>
                                <a:lnTo>
                                  <a:pt x="0" y="882002"/>
                                </a:lnTo>
                                <a:lnTo>
                                  <a:pt x="7559992" y="882002"/>
                                </a:lnTo>
                                <a:lnTo>
                                  <a:pt x="7559992" y="0"/>
                                </a:lnTo>
                                <a:close/>
                              </a:path>
                            </a:pathLst>
                          </a:custGeom>
                          <a:solidFill>
                            <a:srgbClr val="C04693"/>
                          </a:solidFill>
                        </wps:spPr>
                        <wps:bodyPr wrap="square" lIns="0" tIns="0" rIns="0" bIns="0" rtlCol="0">
                          <a:prstTxWarp prst="textNoShape">
                            <a:avLst/>
                          </a:prstTxWarp>
                          <a:noAutofit/>
                        </wps:bodyPr>
                      </wps:wsp>
                    </wpg:wgp>
                  </a:graphicData>
                </a:graphic>
              </wp:anchor>
            </w:drawing>
          </mc:Choice>
          <mc:Fallback>
            <w:pict>
              <v:group w14:anchorId="28FF5F72" id="Group 79" o:spid="_x0000_s1026" style="position:absolute;margin-left:0;margin-top:702.15pt;width:595.3pt;height:139.75pt;z-index:251668480;mso-wrap-distance-left:0;mso-wrap-distance-right:0;mso-position-horizontal-relative:page;mso-position-vertical-relative:page" coordsize="75603,1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">
                <v:shape id="Graphic 80" o:spid="_x0000_s1027" style="position:absolute;left:14178;top:6311;width:17399;height:3747;visibility:visible;mso-wrap-style:square;v-text-anchor:top" coordsize="17399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" path="m1739404,r-26944,3346l1675925,6909r-44482,3779l1466722,23323r-119460,9503l1289562,37901r-54157,5291l1161337,47470r-71880,5029l1019748,58233r-67555,6398l886774,71646r-63301,7589l762274,87353r-59116,8603l646108,105001r-55002,9441l538135,124236r-50957,10103l438217,144705r-46982,10586l346213,166053r-43078,10893l261982,187926r-39243,11023l185386,209971r-69103,21862l54534,253160,,273596,76200,374396r1663204,l1739404,xe" fillcolor="#cdcccb" stroked="f">
                  <v:path arrowok="t"/>
                </v:shape>
                <v:shape id="Graphic 81" o:spid="_x0000_s1028" style="position:absolute;left:25794;top:4952;width:16795;height:3632;visibility:visible;mso-wrap-style:square;v-text-anchor:top" coordsize="167957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" path="m1301117,r-35736,170l1196441,2214r-35446,511l1121642,4052r-43095,3852l1032115,14087r-49367,8321l930850,32673,876823,44687,821072,58258,763999,73191,706006,89293r-58507,17077l588878,124228r-58330,18446l472912,161514r-56539,19039l361334,199599r-53136,18858l257368,236935r-48120,17902l164240,271970r-41492,16171l85175,303156,23397,328942,,339326r5397,9004l160197,362732,923404,301531,1679397,78328,1603789,53847,1537237,34933,1478621,20903r-51800,-9826l1380716,4771,1339188,1306,1301117,xe" fillcolor="#c04693" stroked="f">
                  <v:path arrowok="t"/>
                </v:shape>
                <v:shape id="Graphic 82" o:spid="_x0000_s1029" style="position:absolute;left:18576;width:57029;height:10096;visibility:visible;mso-wrap-style:square;v-text-anchor:top" coordsize="570293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" path="m5575144,r-67254,107l5441654,740r-65190,1129l5312353,3464r-63004,2033l5187485,7939r-60695,2820l5067295,13929r-58264,3492l4952027,21203r-55711,4046l4841927,29527r-53037,4483l4737237,38668r-50239,4804l4590883,53400r-90092,10161l4416966,73722,4303513,88453r-203115,27904l4044931,124754r-55120,8815l3935044,142781r-54405,9591l3826606,162322r-53654,10290l3719685,183224r-52870,10913l3614349,205333r-52053,11458l3510664,228494r-51202,11928l3408699,252555r-50318,12320l3308519,277361r-49399,12634l3161747,315631r-95419,25996l2972930,367829r-91308,26256l2748725,433230,2414224,533946r-77124,22407l2266582,576182r-64356,17447l2143593,608894r-53353,13281l2041725,633671r-44118,9909l1957444,652099r-70225,13667l1774799,685165r-80519,11266l1551862,714097,819330,800827,531059,834000,359740,854444,246663,868776r-54365,7258l140198,883302r-49225,7236l45235,897704,3594,904760,,915555r3074390,93599l3110276,984893r38053,-23043l3188390,939977r41909,-20752l3273896,899548r45125,-18652l3365516,863223r47703,-16743l3461971,830619r49641,-15027l3561983,801352r50941,-13502l3664275,775039r51601,-12169l3767568,751296r51623,-11028l3870585,729740r51005,-10078l4021795,700667r143398,-26310l4220501,665530r69731,-10265l4372655,643814r93389,-12381l4622902,611670r113235,-13598l4854285,584432r121331,-13429l5098403,558040r122512,-12244l5341425,534525r116777,-10043l5514651,520000r54867,-4080l5622588,512274r51056,-3181l5702399,507512r,-506188l5643383,446,5575144,xe" fillcolor="#5f4493" stroked="f">
                  <v:path arrowok="t"/>
                </v:shape>
                <v:shape id="Graphic 83" o:spid="_x0000_s1030" style="position:absolute;left:30527;top:1286;width:45073;height:8617;visibility:visible;mso-wrap-style:square;v-text-anchor:top" coordsize="450723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" path="m4507205,l4399375,12945,4298628,25883,4131539,48387,3950442,73716r-253239,36433l2777325,245909r-141991,19841l2517862,282899r-120432,18557l2274574,321272r-124745,20926l2023731,364088r-126915,22705l1769618,410164r-126944,23890l1453905,470536r-185187,36816l1088922,544002,916323,579985,700510,626061,504991,668878,295655,716010,133089,753884,42332,775962,,786946r109949,21208l370598,845901r307551,15470l928801,815749r22656,-9903l978148,795694r64674,-20969l1080402,763949r40804,-10944l1165034,741914r46648,-11217l1260948,719374r51681,-11409l1366524,696490r55906,-11519l1480145,673427r59322,-11547l1600192,650348r124854,-22932l1853088,604794r129612,-22148l2112262,561134r190712,-30716l2541977,493216r580795,-87429l3270653,384211r157591,-21971l3592266,340281r167176,-21543l3926494,298017r163649,-19492l4247111,260667r147010,-15819l4507205,233481,4507205,xe" fillcolor="#2c3a4a" stroked="f">
                  <v:path arrowok="t"/>
                </v:shape>
                <v:shape id="Graphic 84" o:spid="_x0000_s1031" style="position:absolute;left:47519;top:4946;width:28087;height:4826;visibility:visible;mso-wrap-style:square;v-text-anchor:top" coordsize="280860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" path="m2637462,r-79614,366l2561759,366r-78493,1097l2486127,1463,2345849,5363r-142084,6452l2064396,20530,1927918,31319,1794506,43997,1664335,58373,1537581,74262,1414419,91474r-119394,18349l1179574,129121r-165401,30314l858630,190827,713537,222663,579485,254310,457066,285134,312961,323857,165530,366331,,417308r820801,64795l2808005,64954r,-62899l2786640,1463,2637462,xe" fillcolor="#e57825" stroked="f">
                  <v:path arrowok="t"/>
                </v:shape>
                <v:shape id="Graphic 85" o:spid="_x0000_s1032" style="position:absolute;left:51767;top:5162;width:23838;height:4318;visibility:visible;mso-wrap-style:square;v-text-anchor:top" coordsize="238379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" path="m2383205,l2182992,26513,1962044,56834,1747684,87287r-206788,30343l1342665,147624r-188689,29405l975814,205604,809164,233108,655010,259302,514337,283945,388130,306797,277374,327617r-94320,18549l106154,362203r-41102,9177l8555,385779,,388503r964806,43205l991040,418960r30593,-12585l1094761,381734r41969,-12033l1181927,357874r48140,-11609l1280869,334883r53180,-11142l1389325,312849r57088,-10632l1505032,291858r59865,-10076l1625727,272000r61512,-9477l1749150,253362r62027,-8834l1873036,236032r61411,-8147l2054788,212682r115149,-13676l2277632,186945r105573,-11125l2383205,xe" fillcolor="#cdcccb" stroked="f">
                  <v:path arrowok="t"/>
                </v:shape>
                <v:shape id="Graphic 86" o:spid="_x0000_s1033" style="position:absolute;top:8927;width:75603;height:8820;visibility:visible;mso-wrap-style:square;v-text-anchor:top" coordsize="756030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" path="m7559992,l,,,882002r7559992,l7559992,xe" fillcolor="#c04693" stroked="f">
                  <v:path arrowok="t"/>
                </v:shape>
                <w10:wrap anchorx="page" anchory="page"/>
              </v:group>
            </w:pict>
          </mc:Fallback>
        </mc:AlternateContent>
      </w:r>
    </w:p>
    <w:p w14:paraId="4B8EAA1C" w14:textId="77777777" w:rsidR="00AA115F" w:rsidRPr="00AA115F" w:rsidRDefault="00AA115F" w:rsidP="00AA115F">
      <w:pPr>
        <w:pStyle w:val="BodyText"/>
        <w:rPr>
          <w:sz w:val="20"/>
        </w:rPr>
      </w:pPr>
    </w:p>
    <w:p w14:paraId="3B20D0B5" w14:textId="77777777" w:rsidR="00AA115F" w:rsidRPr="00AA115F" w:rsidRDefault="00AA115F" w:rsidP="00AA115F">
      <w:pPr>
        <w:pStyle w:val="BodyText"/>
        <w:rPr>
          <w:sz w:val="20"/>
        </w:rPr>
      </w:pPr>
    </w:p>
    <w:p w14:paraId="74F3961A" w14:textId="77777777" w:rsidR="00AA115F" w:rsidRPr="00AA115F" w:rsidRDefault="00AA115F" w:rsidP="00AA115F">
      <w:pPr>
        <w:pStyle w:val="BodyText"/>
        <w:rPr>
          <w:sz w:val="20"/>
        </w:rPr>
      </w:pPr>
    </w:p>
    <w:p w14:paraId="3FD2684B" w14:textId="77777777" w:rsidR="00AA115F" w:rsidRPr="00AA115F" w:rsidRDefault="00AA115F" w:rsidP="00AA115F">
      <w:pPr>
        <w:pStyle w:val="BodyText"/>
        <w:rPr>
          <w:sz w:val="20"/>
        </w:rPr>
      </w:pPr>
    </w:p>
    <w:p w14:paraId="05F7E10A" w14:textId="77777777" w:rsidR="00AA115F" w:rsidRPr="00AA115F" w:rsidRDefault="00AA115F" w:rsidP="00AA115F">
      <w:pPr>
        <w:pStyle w:val="BodyText"/>
        <w:rPr>
          <w:sz w:val="20"/>
        </w:rPr>
      </w:pPr>
    </w:p>
    <w:p w14:paraId="1180DD4E" w14:textId="77777777" w:rsidR="00AA115F" w:rsidRPr="00AA115F" w:rsidRDefault="00AA115F" w:rsidP="00AA115F">
      <w:pPr>
        <w:pStyle w:val="BodyText"/>
        <w:rPr>
          <w:sz w:val="20"/>
        </w:rPr>
      </w:pPr>
    </w:p>
    <w:p w14:paraId="17B6B44F" w14:textId="77777777" w:rsidR="00AA115F" w:rsidRPr="00AA115F" w:rsidRDefault="00AA115F" w:rsidP="00AA115F">
      <w:pPr>
        <w:pStyle w:val="BodyText"/>
        <w:rPr>
          <w:sz w:val="20"/>
        </w:rPr>
      </w:pPr>
    </w:p>
    <w:p w14:paraId="572FEC4D" w14:textId="77777777" w:rsidR="00AA115F" w:rsidRPr="00AA115F" w:rsidRDefault="00AA115F" w:rsidP="00AA115F">
      <w:pPr>
        <w:pStyle w:val="BodyText"/>
        <w:rPr>
          <w:sz w:val="20"/>
        </w:rPr>
      </w:pPr>
    </w:p>
    <w:p w14:paraId="64892940" w14:textId="77777777" w:rsidR="00AA115F" w:rsidRPr="00AA115F" w:rsidRDefault="00AA115F" w:rsidP="00AA115F">
      <w:pPr>
        <w:pStyle w:val="BodyText"/>
        <w:rPr>
          <w:sz w:val="20"/>
        </w:rPr>
      </w:pPr>
    </w:p>
    <w:p w14:paraId="7D006FF0" w14:textId="77777777" w:rsidR="00AA115F" w:rsidRPr="00AA115F" w:rsidRDefault="00AA115F" w:rsidP="00AA115F">
      <w:pPr>
        <w:pStyle w:val="BodyText"/>
        <w:rPr>
          <w:sz w:val="20"/>
        </w:rPr>
      </w:pPr>
    </w:p>
    <w:p w14:paraId="14D3356A" w14:textId="77777777" w:rsidR="00AA115F" w:rsidRPr="00AA115F" w:rsidRDefault="00AA115F" w:rsidP="00AA115F">
      <w:pPr>
        <w:pStyle w:val="BodyText"/>
        <w:rPr>
          <w:sz w:val="20"/>
        </w:rPr>
      </w:pPr>
    </w:p>
    <w:p w14:paraId="05B4D44A" w14:textId="77777777" w:rsidR="00AA115F" w:rsidRPr="00AA115F" w:rsidRDefault="00AA115F" w:rsidP="00AA115F">
      <w:pPr>
        <w:pStyle w:val="BodyText"/>
        <w:rPr>
          <w:sz w:val="20"/>
        </w:rPr>
      </w:pPr>
    </w:p>
    <w:p w14:paraId="0540D7E1" w14:textId="77777777" w:rsidR="00AA115F" w:rsidRPr="00AA115F" w:rsidRDefault="00AA115F" w:rsidP="00AA115F">
      <w:pPr>
        <w:pStyle w:val="BodyText"/>
        <w:rPr>
          <w:sz w:val="20"/>
        </w:rPr>
      </w:pPr>
    </w:p>
    <w:p w14:paraId="23A680AC" w14:textId="77777777" w:rsidR="00AA115F" w:rsidRPr="00AA115F" w:rsidRDefault="00AA115F" w:rsidP="00AA115F">
      <w:pPr>
        <w:pStyle w:val="BodyText"/>
        <w:rPr>
          <w:sz w:val="20"/>
        </w:rPr>
      </w:pPr>
    </w:p>
    <w:p w14:paraId="45A30739" w14:textId="77777777" w:rsidR="00AA115F" w:rsidRPr="00AA115F" w:rsidRDefault="00AA115F" w:rsidP="00AA115F">
      <w:pPr>
        <w:pStyle w:val="BodyText"/>
        <w:rPr>
          <w:sz w:val="20"/>
        </w:rPr>
      </w:pPr>
    </w:p>
    <w:p w14:paraId="1A58ED27" w14:textId="77777777" w:rsidR="00AA115F" w:rsidRPr="00AA115F" w:rsidRDefault="00AA115F" w:rsidP="00AA115F">
      <w:pPr>
        <w:pStyle w:val="BodyText"/>
        <w:rPr>
          <w:sz w:val="20"/>
        </w:rPr>
      </w:pPr>
    </w:p>
    <w:p w14:paraId="608EA3AB" w14:textId="77777777" w:rsidR="00AA115F" w:rsidRPr="00AA115F" w:rsidRDefault="00AA115F" w:rsidP="00AA115F">
      <w:pPr>
        <w:pStyle w:val="BodyText"/>
        <w:rPr>
          <w:sz w:val="20"/>
        </w:rPr>
      </w:pPr>
    </w:p>
    <w:p w14:paraId="5B29C14B" w14:textId="77777777" w:rsidR="00AA115F" w:rsidRPr="00AA115F" w:rsidRDefault="00AA115F" w:rsidP="00AA115F">
      <w:pPr>
        <w:pStyle w:val="BodyText"/>
        <w:rPr>
          <w:sz w:val="20"/>
        </w:rPr>
      </w:pPr>
    </w:p>
    <w:p w14:paraId="6BE942D8" w14:textId="77777777" w:rsidR="00AA115F" w:rsidRPr="00AA115F" w:rsidRDefault="00AA115F" w:rsidP="00AA115F">
      <w:pPr>
        <w:pStyle w:val="BodyText"/>
        <w:rPr>
          <w:sz w:val="20"/>
        </w:rPr>
      </w:pPr>
    </w:p>
    <w:p w14:paraId="6EB6482F" w14:textId="77777777" w:rsidR="00AA115F" w:rsidRPr="00AA115F" w:rsidRDefault="00AA115F" w:rsidP="00AA115F">
      <w:pPr>
        <w:pStyle w:val="BodyText"/>
        <w:rPr>
          <w:sz w:val="20"/>
        </w:rPr>
      </w:pPr>
    </w:p>
    <w:p w14:paraId="61FC2CAE" w14:textId="77777777" w:rsidR="00AA115F" w:rsidRPr="00AA115F" w:rsidRDefault="00AA115F" w:rsidP="00AA115F">
      <w:pPr>
        <w:pStyle w:val="BodyText"/>
        <w:rPr>
          <w:sz w:val="20"/>
        </w:rPr>
      </w:pPr>
    </w:p>
    <w:p w14:paraId="224B07EC" w14:textId="77777777" w:rsidR="00AA115F" w:rsidRPr="00AA115F" w:rsidRDefault="00AA115F" w:rsidP="00AA115F">
      <w:pPr>
        <w:pStyle w:val="BodyText"/>
        <w:rPr>
          <w:sz w:val="20"/>
        </w:rPr>
      </w:pPr>
    </w:p>
    <w:p w14:paraId="337BB41D" w14:textId="77777777" w:rsidR="00AA115F" w:rsidRPr="00AA115F" w:rsidRDefault="00AA115F" w:rsidP="00AA115F">
      <w:pPr>
        <w:pStyle w:val="BodyText"/>
        <w:rPr>
          <w:sz w:val="20"/>
        </w:rPr>
      </w:pPr>
    </w:p>
    <w:p w14:paraId="2BB98C09" w14:textId="77777777" w:rsidR="00AA115F" w:rsidRPr="00AA115F" w:rsidRDefault="00AA115F" w:rsidP="00AA115F">
      <w:pPr>
        <w:pStyle w:val="BodyText"/>
        <w:rPr>
          <w:sz w:val="20"/>
        </w:rPr>
      </w:pPr>
    </w:p>
    <w:p w14:paraId="083E0466" w14:textId="77777777" w:rsidR="00AA115F" w:rsidRPr="00AA115F" w:rsidRDefault="00AA115F" w:rsidP="00AA115F">
      <w:pPr>
        <w:pStyle w:val="BodyText"/>
        <w:rPr>
          <w:sz w:val="20"/>
        </w:rPr>
      </w:pPr>
    </w:p>
    <w:p w14:paraId="4E3B6956" w14:textId="77777777" w:rsidR="00AA115F" w:rsidRPr="00AA115F" w:rsidRDefault="00AA115F" w:rsidP="00AA115F">
      <w:pPr>
        <w:pStyle w:val="BodyText"/>
        <w:rPr>
          <w:sz w:val="20"/>
        </w:rPr>
      </w:pPr>
    </w:p>
    <w:p w14:paraId="5844EF7E" w14:textId="77777777" w:rsidR="00AA115F" w:rsidRPr="00AA115F" w:rsidRDefault="00AA115F" w:rsidP="00AA115F">
      <w:pPr>
        <w:pStyle w:val="BodyText"/>
        <w:rPr>
          <w:sz w:val="20"/>
        </w:rPr>
      </w:pPr>
    </w:p>
    <w:p w14:paraId="67A49A26" w14:textId="77777777" w:rsidR="00AA115F" w:rsidRPr="00AA115F" w:rsidRDefault="00AA115F" w:rsidP="00AA115F">
      <w:pPr>
        <w:pStyle w:val="BodyText"/>
        <w:rPr>
          <w:sz w:val="20"/>
        </w:rPr>
      </w:pPr>
    </w:p>
    <w:p w14:paraId="30BA9ACB" w14:textId="77777777" w:rsidR="00AA115F" w:rsidRPr="00AA115F" w:rsidRDefault="00AA115F" w:rsidP="00AA115F">
      <w:pPr>
        <w:pStyle w:val="BodyText"/>
        <w:spacing w:before="36"/>
        <w:rPr>
          <w:sz w:val="20"/>
        </w:rPr>
      </w:pPr>
    </w:p>
    <w:p w14:paraId="01D1224F" w14:textId="77777777" w:rsidR="00AA115F" w:rsidRPr="00AA115F" w:rsidRDefault="00AA115F" w:rsidP="00AA115F">
      <w:pPr>
        <w:ind w:left="71"/>
        <w:rPr>
          <w:sz w:val="20"/>
        </w:rPr>
      </w:pPr>
      <w:r w:rsidRPr="00AA115F">
        <w:rPr>
          <w:noProof/>
          <w:sz w:val="20"/>
        </w:rPr>
        <w:drawing>
          <wp:inline distT="0" distB="0" distL="0" distR="0" wp14:anchorId="7F5A7399" wp14:editId="4C11A87F">
            <wp:extent cx="3443724" cy="1024127"/>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5" cstate="print"/>
                    <a:stretch>
                      <a:fillRect/>
                    </a:stretch>
                  </pic:blipFill>
                  <pic:spPr>
                    <a:xfrm>
                      <a:off x="0" y="0"/>
                      <a:ext cx="3443724" cy="1024127"/>
                    </a:xfrm>
                    <a:prstGeom prst="rect">
                      <a:avLst/>
                    </a:prstGeom>
                  </pic:spPr>
                </pic:pic>
              </a:graphicData>
            </a:graphic>
          </wp:inline>
        </w:drawing>
      </w:r>
    </w:p>
    <w:p w14:paraId="4F1DEBE4" w14:textId="77777777" w:rsidR="00AA115F" w:rsidRPr="00AA115F" w:rsidRDefault="00AA115F" w:rsidP="00AA115F">
      <w:pPr>
        <w:rPr>
          <w:rFonts w:ascii="Calibri Light" w:hAnsi="Calibri Light" w:cs="Calibri Light"/>
          <w:color w:val="FFFFFF"/>
          <w:sz w:val="24"/>
          <w:szCs w:val="24"/>
        </w:rPr>
      </w:pPr>
      <w:r w:rsidRPr="00AA115F">
        <w:rPr>
          <w:rFonts w:ascii="Calibri Light" w:hAnsi="Calibri Light" w:cs="Calibri Light"/>
          <w:color w:val="FFFFFF"/>
          <w:spacing w:val="-4"/>
          <w:sz w:val="24"/>
          <w:szCs w:val="24"/>
        </w:rPr>
        <w:t>Email:</w:t>
      </w:r>
      <w:r w:rsidRPr="00AA115F">
        <w:rPr>
          <w:rFonts w:ascii="Calibri Light" w:hAnsi="Calibri Light" w:cs="Calibri Light"/>
          <w:color w:val="FFFFFF"/>
          <w:spacing w:val="-16"/>
          <w:sz w:val="24"/>
          <w:szCs w:val="24"/>
        </w:rPr>
        <w:t xml:space="preserve"> </w:t>
      </w:r>
      <w:hyperlink r:id="rId16">
        <w:r w:rsidRPr="00AA115F">
          <w:rPr>
            <w:rFonts w:ascii="Calibri Light" w:hAnsi="Calibri Light" w:cs="Calibri Light"/>
            <w:color w:val="FFFFFF"/>
            <w:spacing w:val="-4"/>
            <w:sz w:val="24"/>
            <w:szCs w:val="24"/>
          </w:rPr>
          <w:t>info@ndrp.org.au</w:t>
        </w:r>
      </w:hyperlink>
      <w:r w:rsidRPr="00AA115F">
        <w:rPr>
          <w:rFonts w:ascii="Calibri Light" w:hAnsi="Calibri Light" w:cs="Calibri Light"/>
          <w:color w:val="FFFFFF"/>
          <w:spacing w:val="-4"/>
          <w:sz w:val="24"/>
          <w:szCs w:val="24"/>
        </w:rPr>
        <w:t xml:space="preserve"> </w:t>
      </w:r>
      <w:r w:rsidRPr="00AA115F">
        <w:rPr>
          <w:rFonts w:ascii="Calibri Light" w:hAnsi="Calibri Light" w:cs="Calibri Light"/>
          <w:color w:val="FFFFFF"/>
          <w:w w:val="105"/>
          <w:sz w:val="24"/>
          <w:szCs w:val="24"/>
        </w:rPr>
        <w:t>Phone: 03 9000 3813</w:t>
      </w:r>
    </w:p>
    <w:p w14:paraId="49EF76B3" w14:textId="77777777" w:rsidR="00AA115F" w:rsidRPr="00AA115F" w:rsidRDefault="00AA115F" w:rsidP="00AA115F">
      <w:pPr>
        <w:rPr>
          <w:rFonts w:ascii="Calibri Light" w:hAnsi="Calibri Light" w:cs="Calibri Light"/>
          <w:color w:val="FFFFFF"/>
          <w:sz w:val="24"/>
          <w:szCs w:val="24"/>
        </w:rPr>
      </w:pPr>
      <w:hyperlink r:id="rId17">
        <w:r w:rsidRPr="00AA115F">
          <w:rPr>
            <w:rFonts w:ascii="Calibri Light" w:hAnsi="Calibri Light" w:cs="Calibri Light"/>
            <w:color w:val="FFFFFF"/>
            <w:spacing w:val="-2"/>
            <w:sz w:val="24"/>
            <w:szCs w:val="24"/>
          </w:rPr>
          <w:t>www.ndrp.org.au</w:t>
        </w:r>
      </w:hyperlink>
    </w:p>
    <w:p w14:paraId="21A6FD15" w14:textId="77777777" w:rsidR="00E21AA6" w:rsidRPr="00AA115F" w:rsidRDefault="00E21AA6" w:rsidP="00AA115F">
      <w:pPr>
        <w:rPr>
          <w:color w:val="FFFFFF"/>
        </w:rPr>
      </w:pPr>
    </w:p>
    <w:sectPr w:rsidR="00E21AA6" w:rsidRPr="00AA115F" w:rsidSect="00DA7363">
      <w:headerReference w:type="default" r:id="rId18"/>
      <w:footerReference w:type="default" r:id="rId19"/>
      <w:headerReference w:type="first" r:id="rId20"/>
      <w:footerReference w:type="first" r:id="rId21"/>
      <w:pgSz w:w="11906" w:h="16838"/>
      <w:pgMar w:top="903" w:right="1133" w:bottom="1440" w:left="1276" w:header="0" w:footer="23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38CDC" w14:textId="77777777" w:rsidR="008F7AF6" w:rsidRPr="00AA115F" w:rsidRDefault="008F7AF6" w:rsidP="0005083D">
      <w:r w:rsidRPr="00AA115F">
        <w:separator/>
      </w:r>
    </w:p>
  </w:endnote>
  <w:endnote w:type="continuationSeparator" w:id="0">
    <w:p w14:paraId="5D79B800" w14:textId="77777777" w:rsidR="008F7AF6" w:rsidRPr="00AA115F" w:rsidRDefault="008F7AF6" w:rsidP="0005083D">
      <w:r w:rsidRPr="00AA115F">
        <w:continuationSeparator/>
      </w:r>
    </w:p>
  </w:endnote>
  <w:endnote w:type="continuationNotice" w:id="1">
    <w:p w14:paraId="62ECDA74" w14:textId="77777777" w:rsidR="008F7AF6" w:rsidRPr="00AA115F" w:rsidRDefault="008F7A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9E98E" w14:textId="238F287C" w:rsidR="00AA115F" w:rsidRPr="00AA115F" w:rsidRDefault="00AA115F">
    <w:pPr>
      <w:pStyle w:val="BodyText"/>
      <w:spacing w:line="14" w:lineRule="auto"/>
      <w:rPr>
        <w:sz w:val="20"/>
      </w:rPr>
    </w:pPr>
    <w:r w:rsidRPr="00AA115F">
      <w:rPr>
        <w:noProof/>
      </w:rPr>
      <mc:AlternateContent>
        <mc:Choice Requires="wps">
          <w:drawing>
            <wp:anchor distT="0" distB="0" distL="114300" distR="114300" simplePos="0" relativeHeight="251670016" behindDoc="0" locked="0" layoutInCell="1" allowOverlap="1" wp14:anchorId="4610F1DE" wp14:editId="3751475B">
              <wp:simplePos x="0" y="0"/>
              <wp:positionH relativeFrom="column">
                <wp:posOffset>668741</wp:posOffset>
              </wp:positionH>
              <wp:positionV relativeFrom="paragraph">
                <wp:posOffset>804447</wp:posOffset>
              </wp:positionV>
              <wp:extent cx="3464667" cy="325375"/>
              <wp:effectExtent l="0" t="0" r="0" b="0"/>
              <wp:wrapNone/>
              <wp:docPr id="764422203" name="Textbox 20"/>
              <wp:cNvGraphicFramePr/>
              <a:graphic xmlns:a="http://schemas.openxmlformats.org/drawingml/2006/main">
                <a:graphicData uri="http://schemas.microsoft.com/office/word/2010/wordprocessingShape">
                  <wps:wsp>
                    <wps:cNvSpPr txBox="1"/>
                    <wps:spPr>
                      <a:xfrm>
                        <a:off x="0" y="0"/>
                        <a:ext cx="3464667" cy="325375"/>
                      </a:xfrm>
                      <a:prstGeom prst="rect">
                        <a:avLst/>
                      </a:prstGeom>
                    </wps:spPr>
                    <wps:txbx>
                      <w:txbxContent>
                        <w:p w14:paraId="38B7FD61" w14:textId="77777777" w:rsidR="00AA115F" w:rsidRPr="00AA115F" w:rsidRDefault="00AA115F" w:rsidP="00AA115F">
                          <w:pPr>
                            <w:spacing w:line="205" w:lineRule="exact"/>
                            <w:rPr>
                              <w:rFonts w:ascii="Gill Sans MT"/>
                              <w:b/>
                              <w:sz w:val="18"/>
                            </w:rPr>
                          </w:pPr>
                          <w:r w:rsidRPr="00AA115F">
                            <w:rPr>
                              <w:rFonts w:ascii="Gill Sans MT"/>
                              <w:b/>
                              <w:color w:val="2C3A4A"/>
                              <w:sz w:val="18"/>
                            </w:rPr>
                            <w:t>Evidence</w:t>
                          </w:r>
                          <w:r w:rsidRPr="00AA115F">
                            <w:rPr>
                              <w:rFonts w:ascii="Gill Sans MT"/>
                              <w:b/>
                              <w:color w:val="2C3A4A"/>
                              <w:spacing w:val="1"/>
                              <w:sz w:val="18"/>
                            </w:rPr>
                            <w:t xml:space="preserve"> </w:t>
                          </w:r>
                          <w:r w:rsidRPr="00AA115F">
                            <w:rPr>
                              <w:rFonts w:ascii="Gill Sans MT"/>
                              <w:b/>
                              <w:color w:val="2C3A4A"/>
                              <w:sz w:val="18"/>
                            </w:rPr>
                            <w:t>to</w:t>
                          </w:r>
                          <w:r w:rsidRPr="00AA115F">
                            <w:rPr>
                              <w:rFonts w:ascii="Gill Sans MT"/>
                              <w:b/>
                              <w:color w:val="2C3A4A"/>
                              <w:spacing w:val="1"/>
                              <w:sz w:val="18"/>
                            </w:rPr>
                            <w:t xml:space="preserve"> </w:t>
                          </w:r>
                          <w:r w:rsidRPr="00AA115F">
                            <w:rPr>
                              <w:rFonts w:ascii="Gill Sans MT"/>
                              <w:b/>
                              <w:color w:val="2C3A4A"/>
                              <w:sz w:val="18"/>
                            </w:rPr>
                            <w:t>Action</w:t>
                          </w:r>
                          <w:r w:rsidRPr="00AA115F">
                            <w:rPr>
                              <w:rFonts w:ascii="Gill Sans MT"/>
                              <w:b/>
                              <w:color w:val="2C3A4A"/>
                              <w:spacing w:val="2"/>
                              <w:sz w:val="18"/>
                            </w:rPr>
                            <w:t xml:space="preserve"> </w:t>
                          </w:r>
                          <w:r w:rsidRPr="00AA115F">
                            <w:rPr>
                              <w:rFonts w:ascii="Gill Sans MT"/>
                              <w:b/>
                              <w:color w:val="2C3A4A"/>
                              <w:spacing w:val="-4"/>
                              <w:sz w:val="18"/>
                            </w:rPr>
                            <w:t>Brief</w:t>
                          </w:r>
                        </w:p>
                        <w:p w14:paraId="05803C1F" w14:textId="77777777" w:rsidR="00AA115F" w:rsidRPr="00AA115F" w:rsidRDefault="00AA115F" w:rsidP="00AA115F">
                          <w:pPr>
                            <w:spacing w:before="36"/>
                            <w:rPr>
                              <w:sz w:val="18"/>
                            </w:rPr>
                          </w:pPr>
                          <w:r w:rsidRPr="00AA115F">
                            <w:rPr>
                              <w:spacing w:val="-2"/>
                              <w:sz w:val="18"/>
                            </w:rPr>
                            <w:t>Government action to reduce and eliminate restrictive practices</w:t>
                          </w:r>
                        </w:p>
                      </w:txbxContent>
                    </wps:txbx>
                    <wps:bodyPr wrap="square" lIns="0" tIns="0" rIns="0" bIns="0" rtlCol="0">
                      <a:noAutofit/>
                    </wps:bodyPr>
                  </wps:wsp>
                </a:graphicData>
              </a:graphic>
            </wp:anchor>
          </w:drawing>
        </mc:Choice>
        <mc:Fallback>
          <w:pict>
            <v:shapetype w14:anchorId="4610F1DE" id="_x0000_t202" coordsize="21600,21600" o:spt="202" path="m,l,21600r21600,l21600,xe">
              <v:stroke joinstyle="miter"/>
              <v:path gradientshapeok="t" o:connecttype="rect"/>
            </v:shapetype>
            <v:shape id="Textbox 20" o:spid="_x0000_s1037" type="#_x0000_t202" style="position:absolute;margin-left:52.65pt;margin-top:63.35pt;width:272.8pt;height:25.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" filled="f" stroked="f">
              <v:textbox inset="0,0,0,0">
                <w:txbxContent>
                  <w:p w14:paraId="38B7FD61" w14:textId="77777777" w:rsidR="00AA115F" w:rsidRPr="00AA115F" w:rsidRDefault="00AA115F" w:rsidP="00AA115F">
                    <w:pPr>
                      <w:spacing w:line="205" w:lineRule="exact"/>
                      <w:rPr>
                        <w:rFonts w:ascii="Gill Sans MT"/>
                        <w:b/>
                        <w:sz w:val="18"/>
                      </w:rPr>
                    </w:pPr>
                    <w:r w:rsidRPr="00AA115F">
                      <w:rPr>
                        <w:rFonts w:ascii="Gill Sans MT"/>
                        <w:b/>
                        <w:color w:val="2C3A4A"/>
                        <w:sz w:val="18"/>
                      </w:rPr>
                      <w:t>Evidence</w:t>
                    </w:r>
                    <w:r w:rsidRPr="00AA115F">
                      <w:rPr>
                        <w:rFonts w:ascii="Gill Sans MT"/>
                        <w:b/>
                        <w:color w:val="2C3A4A"/>
                        <w:spacing w:val="1"/>
                        <w:sz w:val="18"/>
                      </w:rPr>
                      <w:t xml:space="preserve"> </w:t>
                    </w:r>
                    <w:r w:rsidRPr="00AA115F">
                      <w:rPr>
                        <w:rFonts w:ascii="Gill Sans MT"/>
                        <w:b/>
                        <w:color w:val="2C3A4A"/>
                        <w:sz w:val="18"/>
                      </w:rPr>
                      <w:t>to</w:t>
                    </w:r>
                    <w:r w:rsidRPr="00AA115F">
                      <w:rPr>
                        <w:rFonts w:ascii="Gill Sans MT"/>
                        <w:b/>
                        <w:color w:val="2C3A4A"/>
                        <w:spacing w:val="1"/>
                        <w:sz w:val="18"/>
                      </w:rPr>
                      <w:t xml:space="preserve"> </w:t>
                    </w:r>
                    <w:r w:rsidRPr="00AA115F">
                      <w:rPr>
                        <w:rFonts w:ascii="Gill Sans MT"/>
                        <w:b/>
                        <w:color w:val="2C3A4A"/>
                        <w:sz w:val="18"/>
                      </w:rPr>
                      <w:t>Action</w:t>
                    </w:r>
                    <w:r w:rsidRPr="00AA115F">
                      <w:rPr>
                        <w:rFonts w:ascii="Gill Sans MT"/>
                        <w:b/>
                        <w:color w:val="2C3A4A"/>
                        <w:spacing w:val="2"/>
                        <w:sz w:val="18"/>
                      </w:rPr>
                      <w:t xml:space="preserve"> </w:t>
                    </w:r>
                    <w:r w:rsidRPr="00AA115F">
                      <w:rPr>
                        <w:rFonts w:ascii="Gill Sans MT"/>
                        <w:b/>
                        <w:color w:val="2C3A4A"/>
                        <w:spacing w:val="-4"/>
                        <w:sz w:val="18"/>
                      </w:rPr>
                      <w:t>Brief</w:t>
                    </w:r>
                  </w:p>
                  <w:p w14:paraId="05803C1F" w14:textId="77777777" w:rsidR="00AA115F" w:rsidRPr="00AA115F" w:rsidRDefault="00AA115F" w:rsidP="00AA115F">
                    <w:pPr>
                      <w:spacing w:before="36"/>
                      <w:rPr>
                        <w:sz w:val="18"/>
                      </w:rPr>
                    </w:pPr>
                    <w:r w:rsidRPr="00AA115F">
                      <w:rPr>
                        <w:spacing w:val="-2"/>
                        <w:sz w:val="18"/>
                      </w:rPr>
                      <w:t>Government action to reduce and eliminate restrictive practices</w:t>
                    </w:r>
                  </w:p>
                </w:txbxContent>
              </v:textbox>
            </v:shape>
          </w:pict>
        </mc:Fallback>
      </mc:AlternateContent>
    </w:r>
    <w:r w:rsidRPr="00AA115F">
      <w:rPr>
        <w:noProof/>
        <w:sz w:val="20"/>
      </w:rPr>
      <mc:AlternateContent>
        <mc:Choice Requires="wpg">
          <w:drawing>
            <wp:anchor distT="0" distB="0" distL="0" distR="0" simplePos="0" relativeHeight="251665920" behindDoc="1" locked="0" layoutInCell="1" allowOverlap="1" wp14:anchorId="003B78F0" wp14:editId="049B4238">
              <wp:simplePos x="0" y="0"/>
              <wp:positionH relativeFrom="page">
                <wp:posOffset>0</wp:posOffset>
              </wp:positionH>
              <wp:positionV relativeFrom="page">
                <wp:posOffset>9072983</wp:posOffset>
              </wp:positionV>
              <wp:extent cx="7560309" cy="16192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619250"/>
                        <a:chOff x="0" y="0"/>
                        <a:chExt cx="7560309" cy="1619250"/>
                      </a:xfrm>
                    </wpg:grpSpPr>
                    <wps:wsp>
                      <wps:cNvPr id="62" name="Graphic 62"/>
                      <wps:cNvSpPr/>
                      <wps:spPr>
                        <a:xfrm>
                          <a:off x="2363999" y="594205"/>
                          <a:ext cx="1739900" cy="374650"/>
                        </a:xfrm>
                        <a:custGeom>
                          <a:avLst/>
                          <a:gdLst/>
                          <a:ahLst/>
                          <a:cxnLst/>
                          <a:rect l="l" t="t" r="r" b="b"/>
                          <a:pathLst>
                            <a:path w="1739900" h="374650">
                              <a:moveTo>
                                <a:pt x="1739404" y="0"/>
                              </a:moveTo>
                              <a:lnTo>
                                <a:pt x="1712460" y="3346"/>
                              </a:lnTo>
                              <a:lnTo>
                                <a:pt x="1675925" y="6909"/>
                              </a:lnTo>
                              <a:lnTo>
                                <a:pt x="1631443" y="10688"/>
                              </a:lnTo>
                              <a:lnTo>
                                <a:pt x="1466722" y="23323"/>
                              </a:lnTo>
                              <a:lnTo>
                                <a:pt x="1347262" y="32826"/>
                              </a:lnTo>
                              <a:lnTo>
                                <a:pt x="1289562" y="37901"/>
                              </a:lnTo>
                              <a:lnTo>
                                <a:pt x="1235405" y="43192"/>
                              </a:lnTo>
                              <a:lnTo>
                                <a:pt x="1161337" y="47470"/>
                              </a:lnTo>
                              <a:lnTo>
                                <a:pt x="1089457" y="52499"/>
                              </a:lnTo>
                              <a:lnTo>
                                <a:pt x="1019748" y="58233"/>
                              </a:lnTo>
                              <a:lnTo>
                                <a:pt x="952193" y="64631"/>
                              </a:lnTo>
                              <a:lnTo>
                                <a:pt x="886774" y="71646"/>
                              </a:lnTo>
                              <a:lnTo>
                                <a:pt x="823473" y="79235"/>
                              </a:lnTo>
                              <a:lnTo>
                                <a:pt x="762274" y="87353"/>
                              </a:lnTo>
                              <a:lnTo>
                                <a:pt x="703158" y="95956"/>
                              </a:lnTo>
                              <a:lnTo>
                                <a:pt x="646108" y="105001"/>
                              </a:lnTo>
                              <a:lnTo>
                                <a:pt x="591106" y="114442"/>
                              </a:lnTo>
                              <a:lnTo>
                                <a:pt x="538135" y="124236"/>
                              </a:lnTo>
                              <a:lnTo>
                                <a:pt x="487178" y="134339"/>
                              </a:lnTo>
                              <a:lnTo>
                                <a:pt x="438217" y="144705"/>
                              </a:lnTo>
                              <a:lnTo>
                                <a:pt x="391235" y="155291"/>
                              </a:lnTo>
                              <a:lnTo>
                                <a:pt x="346213" y="166053"/>
                              </a:lnTo>
                              <a:lnTo>
                                <a:pt x="303135" y="176946"/>
                              </a:lnTo>
                              <a:lnTo>
                                <a:pt x="261982" y="187926"/>
                              </a:lnTo>
                              <a:lnTo>
                                <a:pt x="222739" y="198949"/>
                              </a:lnTo>
                              <a:lnTo>
                                <a:pt x="185386" y="209971"/>
                              </a:lnTo>
                              <a:lnTo>
                                <a:pt x="116283" y="231833"/>
                              </a:lnTo>
                              <a:lnTo>
                                <a:pt x="54534" y="253160"/>
                              </a:lnTo>
                              <a:lnTo>
                                <a:pt x="0" y="273596"/>
                              </a:lnTo>
                              <a:lnTo>
                                <a:pt x="76200" y="374395"/>
                              </a:lnTo>
                              <a:lnTo>
                                <a:pt x="1739404" y="374395"/>
                              </a:lnTo>
                              <a:lnTo>
                                <a:pt x="1739404" y="0"/>
                              </a:lnTo>
                              <a:close/>
                            </a:path>
                          </a:pathLst>
                        </a:custGeom>
                        <a:solidFill>
                          <a:srgbClr val="CDCCCB"/>
                        </a:solidFill>
                      </wps:spPr>
                      <wps:bodyPr wrap="square" lIns="0" tIns="0" rIns="0" bIns="0" rtlCol="0">
                        <a:prstTxWarp prst="textNoShape">
                          <a:avLst/>
                        </a:prstTxWarp>
                        <a:noAutofit/>
                      </wps:bodyPr>
                    </wps:wsp>
                    <wps:wsp>
                      <wps:cNvPr id="63" name="Graphic 63"/>
                      <wps:cNvSpPr/>
                      <wps:spPr>
                        <a:xfrm>
                          <a:off x="3525599" y="458274"/>
                          <a:ext cx="1679575" cy="363220"/>
                        </a:xfrm>
                        <a:custGeom>
                          <a:avLst/>
                          <a:gdLst/>
                          <a:ahLst/>
                          <a:cxnLst/>
                          <a:rect l="l" t="t" r="r" b="b"/>
                          <a:pathLst>
                            <a:path w="1679575" h="363220">
                              <a:moveTo>
                                <a:pt x="1301117" y="0"/>
                              </a:moveTo>
                              <a:lnTo>
                                <a:pt x="1265381" y="170"/>
                              </a:lnTo>
                              <a:lnTo>
                                <a:pt x="1196441" y="2214"/>
                              </a:lnTo>
                              <a:lnTo>
                                <a:pt x="1160995" y="2725"/>
                              </a:lnTo>
                              <a:lnTo>
                                <a:pt x="1121642" y="4052"/>
                              </a:lnTo>
                              <a:lnTo>
                                <a:pt x="1078547" y="7904"/>
                              </a:lnTo>
                              <a:lnTo>
                                <a:pt x="1032115" y="14087"/>
                              </a:lnTo>
                              <a:lnTo>
                                <a:pt x="982748" y="22408"/>
                              </a:lnTo>
                              <a:lnTo>
                                <a:pt x="930850" y="32673"/>
                              </a:lnTo>
                              <a:lnTo>
                                <a:pt x="876823" y="44687"/>
                              </a:lnTo>
                              <a:lnTo>
                                <a:pt x="821072" y="58258"/>
                              </a:lnTo>
                              <a:lnTo>
                                <a:pt x="763999" y="73191"/>
                              </a:lnTo>
                              <a:lnTo>
                                <a:pt x="706006" y="89293"/>
                              </a:lnTo>
                              <a:lnTo>
                                <a:pt x="647499" y="106370"/>
                              </a:lnTo>
                              <a:lnTo>
                                <a:pt x="588878" y="124228"/>
                              </a:lnTo>
                              <a:lnTo>
                                <a:pt x="530548" y="142674"/>
                              </a:lnTo>
                              <a:lnTo>
                                <a:pt x="472912" y="161514"/>
                              </a:lnTo>
                              <a:lnTo>
                                <a:pt x="416373" y="180553"/>
                              </a:lnTo>
                              <a:lnTo>
                                <a:pt x="361334" y="199599"/>
                              </a:lnTo>
                              <a:lnTo>
                                <a:pt x="308198" y="218457"/>
                              </a:lnTo>
                              <a:lnTo>
                                <a:pt x="257368" y="236935"/>
                              </a:lnTo>
                              <a:lnTo>
                                <a:pt x="209248" y="254837"/>
                              </a:lnTo>
                              <a:lnTo>
                                <a:pt x="164240" y="271970"/>
                              </a:lnTo>
                              <a:lnTo>
                                <a:pt x="122748" y="288141"/>
                              </a:lnTo>
                              <a:lnTo>
                                <a:pt x="85175" y="303156"/>
                              </a:lnTo>
                              <a:lnTo>
                                <a:pt x="23397" y="328942"/>
                              </a:lnTo>
                              <a:lnTo>
                                <a:pt x="0" y="339326"/>
                              </a:lnTo>
                              <a:lnTo>
                                <a:pt x="5397" y="348330"/>
                              </a:lnTo>
                              <a:lnTo>
                                <a:pt x="160197" y="362732"/>
                              </a:lnTo>
                              <a:lnTo>
                                <a:pt x="923404" y="301531"/>
                              </a:lnTo>
                              <a:lnTo>
                                <a:pt x="1679397" y="78328"/>
                              </a:lnTo>
                              <a:lnTo>
                                <a:pt x="1603789" y="53847"/>
                              </a:lnTo>
                              <a:lnTo>
                                <a:pt x="1537237" y="34933"/>
                              </a:lnTo>
                              <a:lnTo>
                                <a:pt x="1478621" y="20903"/>
                              </a:lnTo>
                              <a:lnTo>
                                <a:pt x="1426821" y="11077"/>
                              </a:lnTo>
                              <a:lnTo>
                                <a:pt x="1380716" y="4771"/>
                              </a:lnTo>
                              <a:lnTo>
                                <a:pt x="1339188" y="1306"/>
                              </a:lnTo>
                              <a:lnTo>
                                <a:pt x="1301117" y="0"/>
                              </a:lnTo>
                              <a:close/>
                            </a:path>
                          </a:pathLst>
                        </a:custGeom>
                        <a:solidFill>
                          <a:srgbClr val="C04693"/>
                        </a:solidFill>
                      </wps:spPr>
                      <wps:bodyPr wrap="square" lIns="0" tIns="0" rIns="0" bIns="0" rtlCol="0">
                        <a:prstTxWarp prst="textNoShape">
                          <a:avLst/>
                        </a:prstTxWarp>
                        <a:noAutofit/>
                      </wps:bodyPr>
                    </wps:wsp>
                    <wps:wsp>
                      <wps:cNvPr id="64" name="Graphic 64"/>
                      <wps:cNvSpPr/>
                      <wps:spPr>
                        <a:xfrm>
                          <a:off x="2803805" y="0"/>
                          <a:ext cx="4756785" cy="972819"/>
                        </a:xfrm>
                        <a:custGeom>
                          <a:avLst/>
                          <a:gdLst/>
                          <a:ahLst/>
                          <a:cxnLst/>
                          <a:rect l="l" t="t" r="r" b="b"/>
                          <a:pathLst>
                            <a:path w="4756785" h="972819">
                              <a:moveTo>
                                <a:pt x="4756199" y="0"/>
                              </a:moveTo>
                              <a:lnTo>
                                <a:pt x="4687003" y="6513"/>
                              </a:lnTo>
                              <a:lnTo>
                                <a:pt x="4590889" y="16441"/>
                              </a:lnTo>
                              <a:lnTo>
                                <a:pt x="4500797" y="26602"/>
                              </a:lnTo>
                              <a:lnTo>
                                <a:pt x="4416971" y="36763"/>
                              </a:lnTo>
                              <a:lnTo>
                                <a:pt x="4303518" y="51493"/>
                              </a:lnTo>
                              <a:lnTo>
                                <a:pt x="4100398" y="79398"/>
                              </a:lnTo>
                              <a:lnTo>
                                <a:pt x="4044931" y="87795"/>
                              </a:lnTo>
                              <a:lnTo>
                                <a:pt x="3989811" y="96610"/>
                              </a:lnTo>
                              <a:lnTo>
                                <a:pt x="3935044" y="105822"/>
                              </a:lnTo>
                              <a:lnTo>
                                <a:pt x="3880639" y="115413"/>
                              </a:lnTo>
                              <a:lnTo>
                                <a:pt x="3826606" y="125363"/>
                              </a:lnTo>
                              <a:lnTo>
                                <a:pt x="3772952" y="135653"/>
                              </a:lnTo>
                              <a:lnTo>
                                <a:pt x="3719685" y="146265"/>
                              </a:lnTo>
                              <a:lnTo>
                                <a:pt x="3666815" y="157178"/>
                              </a:lnTo>
                              <a:lnTo>
                                <a:pt x="3614349" y="168374"/>
                              </a:lnTo>
                              <a:lnTo>
                                <a:pt x="3562296" y="179832"/>
                              </a:lnTo>
                              <a:lnTo>
                                <a:pt x="3510664" y="191535"/>
                              </a:lnTo>
                              <a:lnTo>
                                <a:pt x="3459462" y="203463"/>
                              </a:lnTo>
                              <a:lnTo>
                                <a:pt x="3408699" y="215596"/>
                              </a:lnTo>
                              <a:lnTo>
                                <a:pt x="3358381" y="227915"/>
                              </a:lnTo>
                              <a:lnTo>
                                <a:pt x="3308519" y="240402"/>
                              </a:lnTo>
                              <a:lnTo>
                                <a:pt x="3259120" y="253036"/>
                              </a:lnTo>
                              <a:lnTo>
                                <a:pt x="3161747" y="278672"/>
                              </a:lnTo>
                              <a:lnTo>
                                <a:pt x="3066328" y="304668"/>
                              </a:lnTo>
                              <a:lnTo>
                                <a:pt x="2972930" y="330870"/>
                              </a:lnTo>
                              <a:lnTo>
                                <a:pt x="2881622" y="357126"/>
                              </a:lnTo>
                              <a:lnTo>
                                <a:pt x="2748725" y="396271"/>
                              </a:lnTo>
                              <a:lnTo>
                                <a:pt x="2414224" y="496987"/>
                              </a:lnTo>
                              <a:lnTo>
                                <a:pt x="2337100" y="519394"/>
                              </a:lnTo>
                              <a:lnTo>
                                <a:pt x="2266582" y="539222"/>
                              </a:lnTo>
                              <a:lnTo>
                                <a:pt x="2202226" y="556670"/>
                              </a:lnTo>
                              <a:lnTo>
                                <a:pt x="2143593" y="571935"/>
                              </a:lnTo>
                              <a:lnTo>
                                <a:pt x="2090240" y="585216"/>
                              </a:lnTo>
                              <a:lnTo>
                                <a:pt x="2041725" y="596712"/>
                              </a:lnTo>
                              <a:lnTo>
                                <a:pt x="1997607" y="606620"/>
                              </a:lnTo>
                              <a:lnTo>
                                <a:pt x="1957444" y="615140"/>
                              </a:lnTo>
                              <a:lnTo>
                                <a:pt x="1887219" y="628807"/>
                              </a:lnTo>
                              <a:lnTo>
                                <a:pt x="1774799" y="648206"/>
                              </a:lnTo>
                              <a:lnTo>
                                <a:pt x="1694280" y="659472"/>
                              </a:lnTo>
                              <a:lnTo>
                                <a:pt x="1551862" y="677138"/>
                              </a:lnTo>
                              <a:lnTo>
                                <a:pt x="819330" y="763868"/>
                              </a:lnTo>
                              <a:lnTo>
                                <a:pt x="531059" y="797041"/>
                              </a:lnTo>
                              <a:lnTo>
                                <a:pt x="359740" y="817484"/>
                              </a:lnTo>
                              <a:lnTo>
                                <a:pt x="246663" y="831817"/>
                              </a:lnTo>
                              <a:lnTo>
                                <a:pt x="192298" y="839075"/>
                              </a:lnTo>
                              <a:lnTo>
                                <a:pt x="140198" y="846343"/>
                              </a:lnTo>
                              <a:lnTo>
                                <a:pt x="90973" y="853579"/>
                              </a:lnTo>
                              <a:lnTo>
                                <a:pt x="45235" y="860745"/>
                              </a:lnTo>
                              <a:lnTo>
                                <a:pt x="3594" y="867801"/>
                              </a:lnTo>
                              <a:lnTo>
                                <a:pt x="0" y="878596"/>
                              </a:lnTo>
                              <a:lnTo>
                                <a:pt x="3074390" y="972195"/>
                              </a:lnTo>
                              <a:lnTo>
                                <a:pt x="3110276" y="947934"/>
                              </a:lnTo>
                              <a:lnTo>
                                <a:pt x="3148329" y="924891"/>
                              </a:lnTo>
                              <a:lnTo>
                                <a:pt x="3188391" y="903018"/>
                              </a:lnTo>
                              <a:lnTo>
                                <a:pt x="3230300" y="882266"/>
                              </a:lnTo>
                              <a:lnTo>
                                <a:pt x="3273897" y="862589"/>
                              </a:lnTo>
                              <a:lnTo>
                                <a:pt x="3319023" y="843937"/>
                              </a:lnTo>
                              <a:lnTo>
                                <a:pt x="3365518" y="826264"/>
                              </a:lnTo>
                              <a:lnTo>
                                <a:pt x="3413222" y="809521"/>
                              </a:lnTo>
                              <a:lnTo>
                                <a:pt x="3461974" y="793660"/>
                              </a:lnTo>
                              <a:lnTo>
                                <a:pt x="3511616" y="778633"/>
                              </a:lnTo>
                              <a:lnTo>
                                <a:pt x="3561988" y="764393"/>
                              </a:lnTo>
                              <a:lnTo>
                                <a:pt x="3612929" y="750891"/>
                              </a:lnTo>
                              <a:lnTo>
                                <a:pt x="3664280" y="738080"/>
                              </a:lnTo>
                              <a:lnTo>
                                <a:pt x="3715882" y="725911"/>
                              </a:lnTo>
                              <a:lnTo>
                                <a:pt x="3767574" y="714337"/>
                              </a:lnTo>
                              <a:lnTo>
                                <a:pt x="3819197" y="703309"/>
                              </a:lnTo>
                              <a:lnTo>
                                <a:pt x="3870590" y="692781"/>
                              </a:lnTo>
                              <a:lnTo>
                                <a:pt x="3921595" y="682703"/>
                              </a:lnTo>
                              <a:lnTo>
                                <a:pt x="4021799" y="663708"/>
                              </a:lnTo>
                              <a:lnTo>
                                <a:pt x="4165193" y="637398"/>
                              </a:lnTo>
                              <a:lnTo>
                                <a:pt x="4220501" y="628571"/>
                              </a:lnTo>
                              <a:lnTo>
                                <a:pt x="4290232" y="618305"/>
                              </a:lnTo>
                              <a:lnTo>
                                <a:pt x="4372655" y="606855"/>
                              </a:lnTo>
                              <a:lnTo>
                                <a:pt x="4466044" y="594474"/>
                              </a:lnTo>
                              <a:lnTo>
                                <a:pt x="4622902" y="574711"/>
                              </a:lnTo>
                              <a:lnTo>
                                <a:pt x="4756199" y="558773"/>
                              </a:lnTo>
                              <a:lnTo>
                                <a:pt x="4756199" y="0"/>
                              </a:lnTo>
                              <a:close/>
                            </a:path>
                          </a:pathLst>
                        </a:custGeom>
                        <a:solidFill>
                          <a:srgbClr val="5F4493"/>
                        </a:solidFill>
                      </wps:spPr>
                      <wps:bodyPr wrap="square" lIns="0" tIns="0" rIns="0" bIns="0" rtlCol="0">
                        <a:prstTxWarp prst="textNoShape">
                          <a:avLst/>
                        </a:prstTxWarp>
                        <a:noAutofit/>
                      </wps:bodyPr>
                    </wps:wsp>
                    <wps:wsp>
                      <wps:cNvPr id="65" name="Graphic 65"/>
                      <wps:cNvSpPr/>
                      <wps:spPr>
                        <a:xfrm>
                          <a:off x="3999000" y="221728"/>
                          <a:ext cx="3561079" cy="731520"/>
                        </a:xfrm>
                        <a:custGeom>
                          <a:avLst/>
                          <a:gdLst/>
                          <a:ahLst/>
                          <a:cxnLst/>
                          <a:rect l="l" t="t" r="r" b="b"/>
                          <a:pathLst>
                            <a:path w="3561079" h="731520">
                              <a:moveTo>
                                <a:pt x="3561005" y="0"/>
                              </a:moveTo>
                              <a:lnTo>
                                <a:pt x="2777325" y="115836"/>
                              </a:lnTo>
                              <a:lnTo>
                                <a:pt x="2635334" y="135677"/>
                              </a:lnTo>
                              <a:lnTo>
                                <a:pt x="2517862" y="152826"/>
                              </a:lnTo>
                              <a:lnTo>
                                <a:pt x="2397430" y="171383"/>
                              </a:lnTo>
                              <a:lnTo>
                                <a:pt x="2274574" y="191199"/>
                              </a:lnTo>
                              <a:lnTo>
                                <a:pt x="2149829" y="212125"/>
                              </a:lnTo>
                              <a:lnTo>
                                <a:pt x="2023731" y="234015"/>
                              </a:lnTo>
                              <a:lnTo>
                                <a:pt x="1896816" y="256720"/>
                              </a:lnTo>
                              <a:lnTo>
                                <a:pt x="1769618" y="280091"/>
                              </a:lnTo>
                              <a:lnTo>
                                <a:pt x="1642674" y="303981"/>
                              </a:lnTo>
                              <a:lnTo>
                                <a:pt x="1453905" y="340463"/>
                              </a:lnTo>
                              <a:lnTo>
                                <a:pt x="1268718" y="377279"/>
                              </a:lnTo>
                              <a:lnTo>
                                <a:pt x="1088922" y="413929"/>
                              </a:lnTo>
                              <a:lnTo>
                                <a:pt x="916323" y="449912"/>
                              </a:lnTo>
                              <a:lnTo>
                                <a:pt x="700510" y="495988"/>
                              </a:lnTo>
                              <a:lnTo>
                                <a:pt x="504991" y="538805"/>
                              </a:lnTo>
                              <a:lnTo>
                                <a:pt x="295655" y="585937"/>
                              </a:lnTo>
                              <a:lnTo>
                                <a:pt x="133089" y="623811"/>
                              </a:lnTo>
                              <a:lnTo>
                                <a:pt x="42332" y="645889"/>
                              </a:lnTo>
                              <a:lnTo>
                                <a:pt x="0" y="656873"/>
                              </a:lnTo>
                              <a:lnTo>
                                <a:pt x="109949" y="678081"/>
                              </a:lnTo>
                              <a:lnTo>
                                <a:pt x="370598" y="715828"/>
                              </a:lnTo>
                              <a:lnTo>
                                <a:pt x="678149" y="731298"/>
                              </a:lnTo>
                              <a:lnTo>
                                <a:pt x="928801" y="685676"/>
                              </a:lnTo>
                              <a:lnTo>
                                <a:pt x="951457" y="675773"/>
                              </a:lnTo>
                              <a:lnTo>
                                <a:pt x="978148" y="665621"/>
                              </a:lnTo>
                              <a:lnTo>
                                <a:pt x="1042822" y="644652"/>
                              </a:lnTo>
                              <a:lnTo>
                                <a:pt x="1080402" y="633876"/>
                              </a:lnTo>
                              <a:lnTo>
                                <a:pt x="1121206" y="622932"/>
                              </a:lnTo>
                              <a:lnTo>
                                <a:pt x="1165034" y="611841"/>
                              </a:lnTo>
                              <a:lnTo>
                                <a:pt x="1211682" y="600624"/>
                              </a:lnTo>
                              <a:lnTo>
                                <a:pt x="1260948" y="589301"/>
                              </a:lnTo>
                              <a:lnTo>
                                <a:pt x="1312629" y="577892"/>
                              </a:lnTo>
                              <a:lnTo>
                                <a:pt x="1366524" y="566417"/>
                              </a:lnTo>
                              <a:lnTo>
                                <a:pt x="1422430" y="554898"/>
                              </a:lnTo>
                              <a:lnTo>
                                <a:pt x="1480145" y="543354"/>
                              </a:lnTo>
                              <a:lnTo>
                                <a:pt x="1539467" y="531807"/>
                              </a:lnTo>
                              <a:lnTo>
                                <a:pt x="1600192" y="520275"/>
                              </a:lnTo>
                              <a:lnTo>
                                <a:pt x="1725046" y="497343"/>
                              </a:lnTo>
                              <a:lnTo>
                                <a:pt x="1853088" y="474721"/>
                              </a:lnTo>
                              <a:lnTo>
                                <a:pt x="1982700" y="452573"/>
                              </a:lnTo>
                              <a:lnTo>
                                <a:pt x="2112262" y="431061"/>
                              </a:lnTo>
                              <a:lnTo>
                                <a:pt x="2302974" y="400345"/>
                              </a:lnTo>
                              <a:lnTo>
                                <a:pt x="2541977" y="363143"/>
                              </a:lnTo>
                              <a:lnTo>
                                <a:pt x="3076202" y="282748"/>
                              </a:lnTo>
                              <a:lnTo>
                                <a:pt x="3220118" y="261394"/>
                              </a:lnTo>
                              <a:lnTo>
                                <a:pt x="3374837" y="239510"/>
                              </a:lnTo>
                              <a:lnTo>
                                <a:pt x="3561005" y="214339"/>
                              </a:lnTo>
                              <a:lnTo>
                                <a:pt x="3561005" y="0"/>
                              </a:lnTo>
                              <a:close/>
                            </a:path>
                          </a:pathLst>
                        </a:custGeom>
                        <a:solidFill>
                          <a:srgbClr val="2C3A4A"/>
                        </a:solidFill>
                      </wps:spPr>
                      <wps:bodyPr wrap="square" lIns="0" tIns="0" rIns="0" bIns="0" rtlCol="0">
                        <a:prstTxWarp prst="textNoShape">
                          <a:avLst/>
                        </a:prstTxWarp>
                        <a:noAutofit/>
                      </wps:bodyPr>
                    </wps:wsp>
                    <wps:wsp>
                      <wps:cNvPr id="66" name="Graphic 66"/>
                      <wps:cNvSpPr/>
                      <wps:spPr>
                        <a:xfrm>
                          <a:off x="5698200" y="495295"/>
                          <a:ext cx="1861820" cy="444500"/>
                        </a:xfrm>
                        <a:custGeom>
                          <a:avLst/>
                          <a:gdLst/>
                          <a:ahLst/>
                          <a:cxnLst/>
                          <a:rect l="l" t="t" r="r" b="b"/>
                          <a:pathLst>
                            <a:path w="1861820" h="444500">
                              <a:moveTo>
                                <a:pt x="1861804" y="0"/>
                              </a:moveTo>
                              <a:lnTo>
                                <a:pt x="1794506" y="6394"/>
                              </a:lnTo>
                              <a:lnTo>
                                <a:pt x="1664335" y="20771"/>
                              </a:lnTo>
                              <a:lnTo>
                                <a:pt x="1537581" y="36660"/>
                              </a:lnTo>
                              <a:lnTo>
                                <a:pt x="1414419" y="53872"/>
                              </a:lnTo>
                              <a:lnTo>
                                <a:pt x="1295025" y="72221"/>
                              </a:lnTo>
                              <a:lnTo>
                                <a:pt x="1179574" y="91518"/>
                              </a:lnTo>
                              <a:lnTo>
                                <a:pt x="1014173" y="121832"/>
                              </a:lnTo>
                              <a:lnTo>
                                <a:pt x="858630" y="153224"/>
                              </a:lnTo>
                              <a:lnTo>
                                <a:pt x="713537" y="185061"/>
                              </a:lnTo>
                              <a:lnTo>
                                <a:pt x="579485" y="216708"/>
                              </a:lnTo>
                              <a:lnTo>
                                <a:pt x="457066" y="247532"/>
                              </a:lnTo>
                              <a:lnTo>
                                <a:pt x="312961" y="286255"/>
                              </a:lnTo>
                              <a:lnTo>
                                <a:pt x="165530" y="328729"/>
                              </a:lnTo>
                              <a:lnTo>
                                <a:pt x="0" y="379705"/>
                              </a:lnTo>
                              <a:lnTo>
                                <a:pt x="820800" y="444501"/>
                              </a:lnTo>
                              <a:lnTo>
                                <a:pt x="1861804" y="225976"/>
                              </a:lnTo>
                              <a:lnTo>
                                <a:pt x="1861804" y="0"/>
                              </a:lnTo>
                              <a:close/>
                            </a:path>
                          </a:pathLst>
                        </a:custGeom>
                        <a:solidFill>
                          <a:srgbClr val="E57825"/>
                        </a:solidFill>
                      </wps:spPr>
                      <wps:bodyPr wrap="square" lIns="0" tIns="0" rIns="0" bIns="0" rtlCol="0">
                        <a:prstTxWarp prst="textNoShape">
                          <a:avLst/>
                        </a:prstTxWarp>
                        <a:noAutofit/>
                      </wps:bodyPr>
                    </wps:wsp>
                    <wps:wsp>
                      <wps:cNvPr id="67" name="Graphic 67"/>
                      <wps:cNvSpPr/>
                      <wps:spPr>
                        <a:xfrm>
                          <a:off x="6123000" y="612458"/>
                          <a:ext cx="1437005" cy="299085"/>
                        </a:xfrm>
                        <a:custGeom>
                          <a:avLst/>
                          <a:gdLst/>
                          <a:ahLst/>
                          <a:cxnLst/>
                          <a:rect l="l" t="t" r="r" b="b"/>
                          <a:pathLst>
                            <a:path w="1437005" h="299085">
                              <a:moveTo>
                                <a:pt x="1437005" y="0"/>
                              </a:moveTo>
                              <a:lnTo>
                                <a:pt x="1318667" y="18011"/>
                              </a:lnTo>
                              <a:lnTo>
                                <a:pt x="1132618" y="47025"/>
                              </a:lnTo>
                              <a:lnTo>
                                <a:pt x="957241" y="75188"/>
                              </a:lnTo>
                              <a:lnTo>
                                <a:pt x="793441" y="102271"/>
                              </a:lnTo>
                              <a:lnTo>
                                <a:pt x="642125" y="128046"/>
                              </a:lnTo>
                              <a:lnTo>
                                <a:pt x="504198" y="152283"/>
                              </a:lnTo>
                              <a:lnTo>
                                <a:pt x="380565" y="174754"/>
                              </a:lnTo>
                              <a:lnTo>
                                <a:pt x="272132" y="195232"/>
                              </a:lnTo>
                              <a:lnTo>
                                <a:pt x="179806" y="213486"/>
                              </a:lnTo>
                              <a:lnTo>
                                <a:pt x="104491" y="229288"/>
                              </a:lnTo>
                              <a:lnTo>
                                <a:pt x="64179" y="238348"/>
                              </a:lnTo>
                              <a:lnTo>
                                <a:pt x="8518" y="252624"/>
                              </a:lnTo>
                              <a:lnTo>
                                <a:pt x="0" y="255343"/>
                              </a:lnTo>
                              <a:lnTo>
                                <a:pt x="964806" y="298548"/>
                              </a:lnTo>
                              <a:lnTo>
                                <a:pt x="990989" y="285798"/>
                              </a:lnTo>
                              <a:lnTo>
                                <a:pt x="1021431" y="273208"/>
                              </a:lnTo>
                              <a:lnTo>
                                <a:pt x="1093987" y="248548"/>
                              </a:lnTo>
                              <a:lnTo>
                                <a:pt x="1135549" y="236501"/>
                              </a:lnTo>
                              <a:lnTo>
                                <a:pt x="1180265" y="224658"/>
                              </a:lnTo>
                              <a:lnTo>
                                <a:pt x="1227859" y="213030"/>
                              </a:lnTo>
                              <a:lnTo>
                                <a:pt x="1278055" y="201627"/>
                              </a:lnTo>
                              <a:lnTo>
                                <a:pt x="1330577" y="190463"/>
                              </a:lnTo>
                              <a:lnTo>
                                <a:pt x="1385148" y="179547"/>
                              </a:lnTo>
                              <a:lnTo>
                                <a:pt x="1437005" y="169739"/>
                              </a:lnTo>
                              <a:lnTo>
                                <a:pt x="1437005" y="0"/>
                              </a:lnTo>
                              <a:close/>
                            </a:path>
                          </a:pathLst>
                        </a:custGeom>
                        <a:solidFill>
                          <a:srgbClr val="CDCCCB"/>
                        </a:solidFill>
                      </wps:spPr>
                      <wps:bodyPr wrap="square" lIns="0" tIns="0" rIns="0" bIns="0" rtlCol="0">
                        <a:prstTxWarp prst="textNoShape">
                          <a:avLst/>
                        </a:prstTxWarp>
                        <a:noAutofit/>
                      </wps:bodyPr>
                    </wps:wsp>
                    <wps:wsp>
                      <wps:cNvPr id="68" name="Graphic 68"/>
                      <wps:cNvSpPr/>
                      <wps:spPr>
                        <a:xfrm>
                          <a:off x="0" y="737017"/>
                          <a:ext cx="7560309" cy="882015"/>
                        </a:xfrm>
                        <a:custGeom>
                          <a:avLst/>
                          <a:gdLst/>
                          <a:ahLst/>
                          <a:cxnLst/>
                          <a:rect l="l" t="t" r="r" b="b"/>
                          <a:pathLst>
                            <a:path w="7560309" h="882015">
                              <a:moveTo>
                                <a:pt x="7560005" y="0"/>
                              </a:moveTo>
                              <a:lnTo>
                                <a:pt x="0" y="0"/>
                              </a:lnTo>
                              <a:lnTo>
                                <a:pt x="0" y="882002"/>
                              </a:lnTo>
                              <a:lnTo>
                                <a:pt x="7560005" y="882002"/>
                              </a:lnTo>
                              <a:lnTo>
                                <a:pt x="7560005" y="0"/>
                              </a:lnTo>
                              <a:close/>
                            </a:path>
                          </a:pathLst>
                        </a:custGeom>
                        <a:solidFill>
                          <a:srgbClr val="E4E2E1"/>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 cstate="print"/>
                        <a:stretch>
                          <a:fillRect/>
                        </a:stretch>
                      </pic:blipFill>
                      <pic:spPr>
                        <a:xfrm>
                          <a:off x="407676" y="868468"/>
                          <a:ext cx="516070" cy="516070"/>
                        </a:xfrm>
                        <a:prstGeom prst="rect">
                          <a:avLst/>
                        </a:prstGeom>
                      </pic:spPr>
                    </pic:pic>
                  </wpg:wgp>
                </a:graphicData>
              </a:graphic>
            </wp:anchor>
          </w:drawing>
        </mc:Choice>
        <mc:Fallback>
          <w:pict>
            <v:group w14:anchorId="71C600D2" id="Group 61" o:spid="_x0000_s1026" style="position:absolute;margin-left:0;margin-top:714.4pt;width:595.3pt;height:127.5pt;z-index:-251650560;mso-wrap-distance-left:0;mso-wrap-distance-right:0;mso-position-horizontal-relative:page;mso-position-vertical-relative:page" coordsize="75603,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">
              <v:shape id="Graphic 62" o:spid="_x0000_s1027" style="position:absolute;left:23639;top:5942;width:17399;height:3746;visibility:visible;mso-wrap-style:square;v-text-anchor:top" coordsize="17399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" path="m1739404,r-26944,3346l1675925,6909r-44482,3779l1466722,23323r-119460,9503l1289562,37901r-54157,5291l1161337,47470r-71880,5029l1019748,58233r-67555,6398l886774,71646r-63301,7589l762274,87353r-59116,8603l646108,105001r-55002,9441l538135,124236r-50957,10103l438217,144705r-46982,10586l346213,166053r-43078,10893l261982,187926r-39243,11023l185386,209971r-69103,21862l54534,253160,,273596,76200,374395r1663204,l1739404,xe" fillcolor="#cdcccb" stroked="f">
                <v:path arrowok="t"/>
              </v:shape>
              <v:shape id="Graphic 63" o:spid="_x0000_s1028" style="position:absolute;left:35255;top:4582;width:16796;height:3632;visibility:visible;mso-wrap-style:square;v-text-anchor:top" coordsize="167957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" path="m1301117,r-35736,170l1196441,2214r-35446,511l1121642,4052r-43095,3852l1032115,14087r-49367,8321l930850,32673,876823,44687,821072,58258,763999,73191,706006,89293r-58507,17077l588878,124228r-58330,18446l472912,161514r-56539,19039l361334,199599r-53136,18858l257368,236935r-48120,17902l164240,271970r-41492,16171l85175,303156,23397,328942,,339326r5397,9004l160197,362732,923404,301531,1679397,78328,1603789,53847,1537237,34933,1478621,20903r-51800,-9826l1380716,4771,1339188,1306,1301117,xe" fillcolor="#c04693" stroked="f">
                <v:path arrowok="t"/>
              </v:shape>
              <v:shape id="Graphic 64" o:spid="_x0000_s1029" style="position:absolute;left:28038;width:47567;height:9728;visibility:visible;mso-wrap-style:square;v-text-anchor:top" coordsize="475678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" path="m4756199,r-69196,6513l4590889,16441r-90092,10161l4416971,36763,4303518,51493,4100398,79398r-55467,8397l3989811,96610r-54767,9212l3880639,115413r-54033,9950l3772952,135653r-53267,10612l3666815,157178r-52466,11196l3562296,179832r-51632,11703l3459462,203463r-50763,12133l3358381,227915r-49862,12487l3259120,253036r-97373,25636l3066328,304668r-93398,26202l2881622,357126r-132897,39145l2414224,496987r-77124,22407l2266582,539222r-64356,17448l2143593,571935r-53353,13281l2041725,596712r-44118,9908l1957444,615140r-70225,13667l1774799,648206r-80519,11266l1551862,677138,819330,763868,531059,797041,359740,817484,246663,831817r-54365,7258l140198,846343r-49225,7236l45235,860745,3594,867801,,878596r3074390,93599l3110276,947934r38053,-23043l3188391,903018r41909,-20752l3273897,862589r45126,-18652l3365518,826264r47704,-16743l3461974,793660r49642,-15027l3561988,764393r50941,-13502l3664280,738080r51602,-12169l3767574,714337r51623,-11028l3870590,692781r51005,-10078l4021799,663708r143394,-26310l4220501,628571r69731,-10266l4372655,606855r93389,-12381l4622902,574711r133297,-15938l4756199,xe" fillcolor="#5f4493" stroked="f">
                <v:path arrowok="t"/>
              </v:shape>
              <v:shape id="Graphic 65" o:spid="_x0000_s1030" style="position:absolute;left:39990;top:2217;width:35610;height:7315;visibility:visible;mso-wrap-style:square;v-text-anchor:top" coordsize="3561079,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" path="m3561005,l2777325,115836r-141991,19841l2517862,152826r-120432,18557l2274574,191199r-124745,20926l2023731,234015r-126915,22705l1769618,280091r-126944,23890l1453905,340463r-185187,36816l1088922,413929,916323,449912,700510,495988,504991,538805,295655,585937,133089,623811,42332,645889,,656873r109949,21208l370598,715828r307551,15470l928801,685676r22656,-9903l978148,665621r64674,-20969l1080402,633876r40804,-10944l1165034,611841r46648,-11217l1260948,589301r51681,-11409l1366524,566417r55906,-11519l1480145,543354r59322,-11547l1600192,520275r124854,-22932l1853088,474721r129612,-22148l2112262,431061r190712,-30716l2541977,363143r534225,-80395l3220118,261394r154719,-21884l3561005,214339,3561005,xe" fillcolor="#2c3a4a" stroked="f">
                <v:path arrowok="t"/>
              </v:shape>
              <v:shape id="Graphic 66" o:spid="_x0000_s1031" style="position:absolute;left:56982;top:4952;width:18618;height:4445;visibility:visible;mso-wrap-style:square;v-text-anchor:top" coordsize="186182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" path="m1861804,r-67298,6394l1664335,20771,1537581,36660,1414419,53872,1295025,72221,1179574,91518r-165401,30314l858630,153224,713537,185061,579485,216708,457066,247532,312961,286255,165530,328729,,379705r820800,64796l1861804,225976,1861804,xe" fillcolor="#e57825" stroked="f">
                <v:path arrowok="t"/>
              </v:shape>
              <v:shape id="Graphic 67" o:spid="_x0000_s1032" style="position:absolute;left:61230;top:6124;width:14370;height:2991;visibility:visible;mso-wrap-style:square;v-text-anchor:top" coordsize="143700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" path="m1437005,l1318667,18011,1132618,47025,957241,75188,793441,102271,642125,128046,504198,152283,380565,174754,272132,195232r-92326,18254l104491,229288r-40312,9060l8518,252624,,255343r964806,43205l990989,285798r30442,-12590l1093987,248548r41562,-12047l1180265,224658r47594,-11628l1278055,201627r52522,-11164l1385148,179547r51857,-9808l1437005,xe" fillcolor="#cdcccb" stroked="f">
                <v:path arrowok="t"/>
              </v:shape>
              <v:shape id="Graphic 68" o:spid="_x0000_s1033" style="position:absolute;top:7370;width:75603;height:8820;visibility:visible;mso-wrap-style:square;v-text-anchor:top" coordsize="756030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" path="m7560005,l,,,882002r7560005,l7560005,xe" fillcolor="#e4e2e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34" type="#_x0000_t75" style="position:absolute;left:4076;top:8684;width:5161;height:5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">
                <v:imagedata r:id="rId2" o:title=""/>
              </v:shape>
              <w10:wrap anchorx="page" anchory="page"/>
            </v:group>
          </w:pict>
        </mc:Fallback>
      </mc:AlternateContent>
    </w:r>
    <w:r w:rsidRPr="00AA115F">
      <w:rPr>
        <w:noProof/>
        <w:sz w:val="20"/>
      </w:rPr>
      <mc:AlternateContent>
        <mc:Choice Requires="wps">
          <w:drawing>
            <wp:anchor distT="0" distB="0" distL="0" distR="0" simplePos="0" relativeHeight="251667968" behindDoc="1" locked="0" layoutInCell="1" allowOverlap="1" wp14:anchorId="11C5D4EF" wp14:editId="53B743FC">
              <wp:simplePos x="0" y="0"/>
              <wp:positionH relativeFrom="page">
                <wp:posOffset>6422711</wp:posOffset>
              </wp:positionH>
              <wp:positionV relativeFrom="page">
                <wp:posOffset>10218032</wp:posOffset>
              </wp:positionV>
              <wp:extent cx="700405" cy="1555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55575"/>
                      </a:xfrm>
                      <a:prstGeom prst="rect">
                        <a:avLst/>
                      </a:prstGeom>
                    </wps:spPr>
                    <wps:txbx>
                      <w:txbxContent>
                        <w:p w14:paraId="15582ADB" w14:textId="1787F2B1" w:rsidR="00AA115F" w:rsidRPr="00AA115F" w:rsidRDefault="00AA115F">
                          <w:pPr>
                            <w:spacing w:before="10"/>
                            <w:ind w:left="20"/>
                            <w:rPr>
                              <w:sz w:val="18"/>
                            </w:rPr>
                          </w:pPr>
                          <w:r w:rsidRPr="00AA115F">
                            <w:rPr>
                              <w:sz w:val="18"/>
                            </w:rPr>
                            <w:t>Page</w:t>
                          </w:r>
                          <w:r w:rsidRPr="00AA115F">
                            <w:rPr>
                              <w:spacing w:val="-12"/>
                              <w:sz w:val="18"/>
                            </w:rPr>
                            <w:t xml:space="preserve"> </w:t>
                          </w:r>
                          <w:r w:rsidRPr="00AA115F">
                            <w:rPr>
                              <w:sz w:val="18"/>
                            </w:rPr>
                            <w:fldChar w:fldCharType="begin"/>
                          </w:r>
                          <w:r w:rsidRPr="00AA115F">
                            <w:rPr>
                              <w:sz w:val="18"/>
                            </w:rPr>
                            <w:instrText xml:space="preserve"> PAGE </w:instrText>
                          </w:r>
                          <w:r w:rsidRPr="00AA115F">
                            <w:rPr>
                              <w:sz w:val="18"/>
                            </w:rPr>
                            <w:fldChar w:fldCharType="separate"/>
                          </w:r>
                          <w:r w:rsidRPr="00AA115F">
                            <w:rPr>
                              <w:sz w:val="18"/>
                            </w:rPr>
                            <w:t>10</w:t>
                          </w:r>
                          <w:r w:rsidRPr="00AA115F">
                            <w:rPr>
                              <w:sz w:val="18"/>
                            </w:rPr>
                            <w:fldChar w:fldCharType="end"/>
                          </w:r>
                          <w:r w:rsidRPr="00AA115F">
                            <w:rPr>
                              <w:spacing w:val="-12"/>
                              <w:sz w:val="18"/>
                            </w:rPr>
                            <w:t xml:space="preserve"> </w:t>
                          </w:r>
                          <w:r w:rsidRPr="00AA115F">
                            <w:rPr>
                              <w:sz w:val="18"/>
                            </w:rPr>
                            <w:t>of</w:t>
                          </w:r>
                          <w:r w:rsidRPr="00AA115F">
                            <w:rPr>
                              <w:spacing w:val="-11"/>
                              <w:sz w:val="18"/>
                            </w:rPr>
                            <w:t xml:space="preserve"> </w:t>
                          </w:r>
                          <w:r w:rsidR="00AE6638">
                            <w:rPr>
                              <w:spacing w:val="-11"/>
                              <w:sz w:val="18"/>
                            </w:rPr>
                            <w:t>8</w:t>
                          </w:r>
                        </w:p>
                      </w:txbxContent>
                    </wps:txbx>
                    <wps:bodyPr wrap="square" lIns="0" tIns="0" rIns="0" bIns="0" rtlCol="0">
                      <a:noAutofit/>
                    </wps:bodyPr>
                  </wps:wsp>
                </a:graphicData>
              </a:graphic>
            </wp:anchor>
          </w:drawing>
        </mc:Choice>
        <mc:Fallback>
          <w:pict>
            <v:shape w14:anchorId="11C5D4EF" id="Textbox 71" o:spid="_x0000_s1038" type="#_x0000_t202" style="position:absolute;margin-left:505.75pt;margin-top:804.55pt;width:55.15pt;height:12.2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" filled="f" stroked="f">
              <v:textbox inset="0,0,0,0">
                <w:txbxContent>
                  <w:p w14:paraId="15582ADB" w14:textId="1787F2B1" w:rsidR="00AA115F" w:rsidRPr="00AA115F" w:rsidRDefault="00AA115F">
                    <w:pPr>
                      <w:spacing w:before="10"/>
                      <w:ind w:left="20"/>
                      <w:rPr>
                        <w:sz w:val="18"/>
                      </w:rPr>
                    </w:pPr>
                    <w:r w:rsidRPr="00AA115F">
                      <w:rPr>
                        <w:sz w:val="18"/>
                      </w:rPr>
                      <w:t>Page</w:t>
                    </w:r>
                    <w:r w:rsidRPr="00AA115F">
                      <w:rPr>
                        <w:spacing w:val="-12"/>
                        <w:sz w:val="18"/>
                      </w:rPr>
                      <w:t xml:space="preserve"> </w:t>
                    </w:r>
                    <w:r w:rsidRPr="00AA115F">
                      <w:rPr>
                        <w:sz w:val="18"/>
                      </w:rPr>
                      <w:fldChar w:fldCharType="begin"/>
                    </w:r>
                    <w:r w:rsidRPr="00AA115F">
                      <w:rPr>
                        <w:sz w:val="18"/>
                      </w:rPr>
                      <w:instrText xml:space="preserve"> PAGE </w:instrText>
                    </w:r>
                    <w:r w:rsidRPr="00AA115F">
                      <w:rPr>
                        <w:sz w:val="18"/>
                      </w:rPr>
                      <w:fldChar w:fldCharType="separate"/>
                    </w:r>
                    <w:r w:rsidRPr="00AA115F">
                      <w:rPr>
                        <w:sz w:val="18"/>
                      </w:rPr>
                      <w:t>10</w:t>
                    </w:r>
                    <w:r w:rsidRPr="00AA115F">
                      <w:rPr>
                        <w:sz w:val="18"/>
                      </w:rPr>
                      <w:fldChar w:fldCharType="end"/>
                    </w:r>
                    <w:r w:rsidRPr="00AA115F">
                      <w:rPr>
                        <w:spacing w:val="-12"/>
                        <w:sz w:val="18"/>
                      </w:rPr>
                      <w:t xml:space="preserve"> </w:t>
                    </w:r>
                    <w:r w:rsidRPr="00AA115F">
                      <w:rPr>
                        <w:sz w:val="18"/>
                      </w:rPr>
                      <w:t>of</w:t>
                    </w:r>
                    <w:r w:rsidRPr="00AA115F">
                      <w:rPr>
                        <w:spacing w:val="-11"/>
                        <w:sz w:val="18"/>
                      </w:rPr>
                      <w:t xml:space="preserve"> </w:t>
                    </w:r>
                    <w:r w:rsidR="00AE6638">
                      <w:rPr>
                        <w:spacing w:val="-11"/>
                        <w:sz w:val="18"/>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0E76C" w14:textId="77777777" w:rsidR="00307137" w:rsidRPr="00AA115F" w:rsidRDefault="00307137" w:rsidP="00307137">
    <w:pPr>
      <w:pStyle w:val="Footer"/>
    </w:pPr>
    <w:r w:rsidRPr="00AA115F">
      <w:rPr>
        <w:noProof/>
      </w:rPr>
      <w:drawing>
        <wp:anchor distT="0" distB="0" distL="114300" distR="114300" simplePos="0" relativeHeight="251660800" behindDoc="1" locked="0" layoutInCell="1" allowOverlap="1" wp14:anchorId="127F9DF4" wp14:editId="44DB4E17">
          <wp:simplePos x="0" y="0"/>
          <wp:positionH relativeFrom="column">
            <wp:posOffset>-914400</wp:posOffset>
          </wp:positionH>
          <wp:positionV relativeFrom="paragraph">
            <wp:posOffset>268084</wp:posOffset>
          </wp:positionV>
          <wp:extent cx="8351520" cy="798195"/>
          <wp:effectExtent l="0" t="0" r="5080" b="1905"/>
          <wp:wrapNone/>
          <wp:docPr id="1893364189" name="Picture 189336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51520" cy="798195"/>
                  </a:xfrm>
                  <a:prstGeom prst="rect">
                    <a:avLst/>
                  </a:prstGeom>
                </pic:spPr>
              </pic:pic>
            </a:graphicData>
          </a:graphic>
          <wp14:sizeRelH relativeFrom="margin">
            <wp14:pctWidth>0</wp14:pctWidth>
          </wp14:sizeRelH>
          <wp14:sizeRelV relativeFrom="margin">
            <wp14:pctHeight>0</wp14:pctHeight>
          </wp14:sizeRelV>
        </wp:anchor>
      </w:drawing>
    </w:r>
    <w:r w:rsidRPr="00AA115F">
      <w:rPr>
        <w:noProof/>
      </w:rPr>
      <mc:AlternateContent>
        <mc:Choice Requires="wps">
          <w:drawing>
            <wp:anchor distT="0" distB="0" distL="114300" distR="114300" simplePos="0" relativeHeight="251659776" behindDoc="0" locked="0" layoutInCell="1" allowOverlap="1" wp14:anchorId="2C4FA7E4" wp14:editId="06E8A003">
              <wp:simplePos x="0" y="0"/>
              <wp:positionH relativeFrom="column">
                <wp:posOffset>-31750</wp:posOffset>
              </wp:positionH>
              <wp:positionV relativeFrom="paragraph">
                <wp:posOffset>-118578</wp:posOffset>
              </wp:positionV>
              <wp:extent cx="5855368" cy="0"/>
              <wp:effectExtent l="0" t="0" r="12065" b="12700"/>
              <wp:wrapNone/>
              <wp:docPr id="1" name="Straight Connector 1"/>
              <wp:cNvGraphicFramePr/>
              <a:graphic xmlns:a="http://schemas.openxmlformats.org/drawingml/2006/main">
                <a:graphicData uri="http://schemas.microsoft.com/office/word/2010/wordprocessingShape">
                  <wps:wsp>
                    <wps:cNvCnPr/>
                    <wps:spPr>
                      <a:xfrm>
                        <a:off x="0" y="0"/>
                        <a:ext cx="5855368"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4CB747" id="Straight Connector 1"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9.35pt" to="45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" strokecolor="#a5a5a5 [2092]" strokeweight=".5pt">
              <v:stroke joinstyle="miter"/>
            </v:line>
          </w:pict>
        </mc:Fallback>
      </mc:AlternateContent>
    </w:r>
    <w:r w:rsidRPr="00AA115F">
      <w:t>Email: info@ndrp.org.au</w:t>
    </w:r>
    <w:r w:rsidRPr="00AA115F">
      <w:ptab w:relativeTo="margin" w:alignment="center" w:leader="none"/>
    </w:r>
    <w:r w:rsidRPr="00AA115F">
      <w:t>Phone: 03 9000 3813</w:t>
    </w:r>
    <w:r w:rsidRPr="00AA115F">
      <w:ptab w:relativeTo="margin" w:alignment="right" w:leader="none"/>
    </w:r>
    <w:hyperlink r:id="rId2" w:history="1">
      <w:r w:rsidRPr="00AA115F">
        <w:rPr>
          <w:rStyle w:val="Hyperlink"/>
        </w:rPr>
        <w:t>www.ndrp.org.au</w:t>
      </w:r>
    </w:hyperlink>
  </w:p>
  <w:p w14:paraId="14DAD91A" w14:textId="77777777" w:rsidR="00307137" w:rsidRPr="00AA115F" w:rsidRDefault="00307137" w:rsidP="00050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D88C" w14:textId="77777777" w:rsidR="00307137" w:rsidRPr="00AA115F" w:rsidRDefault="00307137" w:rsidP="0005083D">
    <w:pPr>
      <w:pStyle w:val="Footer"/>
    </w:pPr>
    <w:r w:rsidRPr="00AA115F">
      <w:t>Email: info@ndrp.org.au</w:t>
    </w:r>
    <w:r w:rsidRPr="00AA115F">
      <w:tab/>
      <w:t>Phone: 03 9000 3813</w:t>
    </w:r>
    <w:r w:rsidRPr="00AA115F">
      <w:tab/>
    </w:r>
    <w:hyperlink r:id="rId1" w:history="1">
      <w:r w:rsidRPr="00AA115F">
        <w:rPr>
          <w:rStyle w:val="Hyperlink"/>
        </w:rPr>
        <w:t>www.ndrp.org.au</w:t>
      </w:r>
    </w:hyperlink>
  </w:p>
  <w:p w14:paraId="19AA6F78" w14:textId="77777777" w:rsidR="00307137" w:rsidRPr="00AA115F" w:rsidRDefault="00307137" w:rsidP="00050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8523D" w14:textId="77777777" w:rsidR="008F7AF6" w:rsidRPr="00AA115F" w:rsidRDefault="008F7AF6" w:rsidP="0005083D">
      <w:r w:rsidRPr="00AA115F">
        <w:separator/>
      </w:r>
    </w:p>
  </w:footnote>
  <w:footnote w:type="continuationSeparator" w:id="0">
    <w:p w14:paraId="6D67C36D" w14:textId="77777777" w:rsidR="008F7AF6" w:rsidRPr="00AA115F" w:rsidRDefault="008F7AF6" w:rsidP="0005083D">
      <w:r w:rsidRPr="00AA115F">
        <w:continuationSeparator/>
      </w:r>
    </w:p>
  </w:footnote>
  <w:footnote w:type="continuationNotice" w:id="1">
    <w:p w14:paraId="4E2E22CD" w14:textId="77777777" w:rsidR="008F7AF6" w:rsidRPr="00AA115F" w:rsidRDefault="008F7A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947E" w14:textId="77777777" w:rsidR="00B817B7" w:rsidRPr="00AA115F" w:rsidRDefault="00B817B7">
    <w:pPr>
      <w:pStyle w:val="Header"/>
    </w:pPr>
    <w:r w:rsidRPr="00AA115F">
      <w:rPr>
        <w:noProof/>
      </w:rPr>
      <w:drawing>
        <wp:anchor distT="0" distB="0" distL="114300" distR="114300" simplePos="0" relativeHeight="251645440" behindDoc="0" locked="0" layoutInCell="1" allowOverlap="1" wp14:anchorId="62DB6B92" wp14:editId="16BAACB0">
          <wp:simplePos x="0" y="0"/>
          <wp:positionH relativeFrom="margin">
            <wp:posOffset>-768985</wp:posOffset>
          </wp:positionH>
          <wp:positionV relativeFrom="page">
            <wp:posOffset>16774</wp:posOffset>
          </wp:positionV>
          <wp:extent cx="7567936" cy="1256306"/>
          <wp:effectExtent l="0" t="0" r="0" b="1270"/>
          <wp:wrapSquare wrapText="bothSides"/>
          <wp:docPr id="1776498107" name="Picture 1776498107" descr="A close-up of a blue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8774" name="Picture 2065108774" descr="A close-up of a blue and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936" cy="12563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59A8" w14:textId="77777777" w:rsidR="00307137" w:rsidRPr="00AA115F" w:rsidRDefault="0005083D" w:rsidP="0005083D">
    <w:r w:rsidRPr="00AA115F">
      <w:rPr>
        <w:noProof/>
      </w:rPr>
      <w:drawing>
        <wp:anchor distT="0" distB="0" distL="114300" distR="114300" simplePos="0" relativeHeight="251657728" behindDoc="0" locked="0" layoutInCell="1" allowOverlap="1" wp14:anchorId="254F3FD3" wp14:editId="6C5045FC">
          <wp:simplePos x="0" y="0"/>
          <wp:positionH relativeFrom="page">
            <wp:align>right</wp:align>
          </wp:positionH>
          <wp:positionV relativeFrom="page">
            <wp:align>top</wp:align>
          </wp:positionV>
          <wp:extent cx="7567936" cy="1256306"/>
          <wp:effectExtent l="0" t="0" r="0" b="1270"/>
          <wp:wrapSquare wrapText="bothSides"/>
          <wp:docPr id="538591053" name="Picture 538591053" descr="A close-up of a blue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8774" name="Picture 2065108774" descr="A close-up of a blue and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936" cy="12563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5D4A"/>
    <w:multiLevelType w:val="hybridMultilevel"/>
    <w:tmpl w:val="2EDC32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12CE8"/>
    <w:multiLevelType w:val="hybridMultilevel"/>
    <w:tmpl w:val="D55E0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41ABC"/>
    <w:multiLevelType w:val="hybridMultilevel"/>
    <w:tmpl w:val="9784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A76F79"/>
    <w:multiLevelType w:val="hybridMultilevel"/>
    <w:tmpl w:val="76F07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717542"/>
    <w:multiLevelType w:val="hybridMultilevel"/>
    <w:tmpl w:val="6F5C82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E7C5F8B"/>
    <w:multiLevelType w:val="hybridMultilevel"/>
    <w:tmpl w:val="66BA8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F455E7"/>
    <w:multiLevelType w:val="hybridMultilevel"/>
    <w:tmpl w:val="A4EC6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6235BF"/>
    <w:multiLevelType w:val="hybridMultilevel"/>
    <w:tmpl w:val="48788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7E5894"/>
    <w:multiLevelType w:val="hybridMultilevel"/>
    <w:tmpl w:val="C2444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4829E5"/>
    <w:multiLevelType w:val="hybridMultilevel"/>
    <w:tmpl w:val="E1EE29E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327F88"/>
    <w:multiLevelType w:val="hybridMultilevel"/>
    <w:tmpl w:val="CFAEE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D67673"/>
    <w:multiLevelType w:val="hybridMultilevel"/>
    <w:tmpl w:val="BDDE66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C2792B"/>
    <w:multiLevelType w:val="hybridMultilevel"/>
    <w:tmpl w:val="51D48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2D02DD"/>
    <w:multiLevelType w:val="hybridMultilevel"/>
    <w:tmpl w:val="EDBC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2661CB"/>
    <w:multiLevelType w:val="hybridMultilevel"/>
    <w:tmpl w:val="EB1C272C"/>
    <w:lvl w:ilvl="0" w:tplc="5088D30E">
      <w:start w:val="1"/>
      <w:numFmt w:val="bullet"/>
      <w:lvlText w:val=""/>
      <w:lvlJc w:val="left"/>
      <w:pPr>
        <w:ind w:left="720" w:hanging="360"/>
      </w:pPr>
      <w:rPr>
        <w:rFonts w:ascii="Symbol" w:hAnsi="Symbol" w:hint="default"/>
        <w:color w:val="48326D"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633F13"/>
    <w:multiLevelType w:val="hybridMultilevel"/>
    <w:tmpl w:val="E07A6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C22AD"/>
    <w:multiLevelType w:val="hybridMultilevel"/>
    <w:tmpl w:val="FEEE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7656BD"/>
    <w:multiLevelType w:val="hybridMultilevel"/>
    <w:tmpl w:val="AEAC9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BD4BE6"/>
    <w:multiLevelType w:val="hybridMultilevel"/>
    <w:tmpl w:val="FF4252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E5428E5"/>
    <w:multiLevelType w:val="hybridMultilevel"/>
    <w:tmpl w:val="29CCCFD8"/>
    <w:lvl w:ilvl="0" w:tplc="748814D0">
      <w:numFmt w:val="bullet"/>
      <w:lvlText w:val="•"/>
      <w:lvlJc w:val="left"/>
      <w:pPr>
        <w:ind w:left="1794" w:hanging="720"/>
      </w:pPr>
      <w:rPr>
        <w:rFonts w:ascii="Calibri" w:eastAsia="Times New Roman" w:hAnsi="Calibri" w:cs="Calibri"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0" w15:restartNumberingAfterBreak="0">
    <w:nsid w:val="536F7EDD"/>
    <w:multiLevelType w:val="hybridMultilevel"/>
    <w:tmpl w:val="5D785B0E"/>
    <w:lvl w:ilvl="0" w:tplc="8BAEFB30">
      <w:numFmt w:val="bullet"/>
      <w:lvlText w:val="•"/>
      <w:lvlJc w:val="left"/>
      <w:pPr>
        <w:ind w:left="1361" w:hanging="227"/>
      </w:pPr>
      <w:rPr>
        <w:rFonts w:ascii="Arial" w:eastAsia="Arial" w:hAnsi="Arial" w:cs="Arial" w:hint="default"/>
        <w:b w:val="0"/>
        <w:bCs w:val="0"/>
        <w:i w:val="0"/>
        <w:iCs w:val="0"/>
        <w:spacing w:val="0"/>
        <w:w w:val="125"/>
        <w:sz w:val="24"/>
        <w:szCs w:val="24"/>
        <w:lang w:val="en-US" w:eastAsia="en-US" w:bidi="ar-SA"/>
      </w:rPr>
    </w:lvl>
    <w:lvl w:ilvl="1" w:tplc="ECA87E92">
      <w:numFmt w:val="bullet"/>
      <w:lvlText w:val="•"/>
      <w:lvlJc w:val="left"/>
      <w:pPr>
        <w:ind w:left="2216" w:hanging="227"/>
      </w:pPr>
      <w:rPr>
        <w:rFonts w:hint="default"/>
        <w:lang w:val="en-US" w:eastAsia="en-US" w:bidi="ar-SA"/>
      </w:rPr>
    </w:lvl>
    <w:lvl w:ilvl="2" w:tplc="126C21A4">
      <w:numFmt w:val="bullet"/>
      <w:lvlText w:val="•"/>
      <w:lvlJc w:val="left"/>
      <w:pPr>
        <w:ind w:left="3072" w:hanging="227"/>
      </w:pPr>
      <w:rPr>
        <w:rFonts w:hint="default"/>
        <w:lang w:val="en-US" w:eastAsia="en-US" w:bidi="ar-SA"/>
      </w:rPr>
    </w:lvl>
    <w:lvl w:ilvl="3" w:tplc="FBD8521A">
      <w:numFmt w:val="bullet"/>
      <w:lvlText w:val="•"/>
      <w:lvlJc w:val="left"/>
      <w:pPr>
        <w:ind w:left="3928" w:hanging="227"/>
      </w:pPr>
      <w:rPr>
        <w:rFonts w:hint="default"/>
        <w:lang w:val="en-US" w:eastAsia="en-US" w:bidi="ar-SA"/>
      </w:rPr>
    </w:lvl>
    <w:lvl w:ilvl="4" w:tplc="461403DC">
      <w:numFmt w:val="bullet"/>
      <w:lvlText w:val="•"/>
      <w:lvlJc w:val="left"/>
      <w:pPr>
        <w:ind w:left="4785" w:hanging="227"/>
      </w:pPr>
      <w:rPr>
        <w:rFonts w:hint="default"/>
        <w:lang w:val="en-US" w:eastAsia="en-US" w:bidi="ar-SA"/>
      </w:rPr>
    </w:lvl>
    <w:lvl w:ilvl="5" w:tplc="48681214">
      <w:numFmt w:val="bullet"/>
      <w:lvlText w:val="•"/>
      <w:lvlJc w:val="left"/>
      <w:pPr>
        <w:ind w:left="5641" w:hanging="227"/>
      </w:pPr>
      <w:rPr>
        <w:rFonts w:hint="default"/>
        <w:lang w:val="en-US" w:eastAsia="en-US" w:bidi="ar-SA"/>
      </w:rPr>
    </w:lvl>
    <w:lvl w:ilvl="6" w:tplc="D87E0610">
      <w:numFmt w:val="bullet"/>
      <w:lvlText w:val="•"/>
      <w:lvlJc w:val="left"/>
      <w:pPr>
        <w:ind w:left="6497" w:hanging="227"/>
      </w:pPr>
      <w:rPr>
        <w:rFonts w:hint="default"/>
        <w:lang w:val="en-US" w:eastAsia="en-US" w:bidi="ar-SA"/>
      </w:rPr>
    </w:lvl>
    <w:lvl w:ilvl="7" w:tplc="DF40456A">
      <w:numFmt w:val="bullet"/>
      <w:lvlText w:val="•"/>
      <w:lvlJc w:val="left"/>
      <w:pPr>
        <w:ind w:left="7353" w:hanging="227"/>
      </w:pPr>
      <w:rPr>
        <w:rFonts w:hint="default"/>
        <w:lang w:val="en-US" w:eastAsia="en-US" w:bidi="ar-SA"/>
      </w:rPr>
    </w:lvl>
    <w:lvl w:ilvl="8" w:tplc="791A5B6A">
      <w:numFmt w:val="bullet"/>
      <w:lvlText w:val="•"/>
      <w:lvlJc w:val="left"/>
      <w:pPr>
        <w:ind w:left="8210" w:hanging="227"/>
      </w:pPr>
      <w:rPr>
        <w:rFonts w:hint="default"/>
        <w:lang w:val="en-US" w:eastAsia="en-US" w:bidi="ar-SA"/>
      </w:rPr>
    </w:lvl>
  </w:abstractNum>
  <w:abstractNum w:abstractNumId="21" w15:restartNumberingAfterBreak="0">
    <w:nsid w:val="53B510BD"/>
    <w:multiLevelType w:val="hybridMultilevel"/>
    <w:tmpl w:val="F18A03CE"/>
    <w:lvl w:ilvl="0" w:tplc="6F125E8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125E9A"/>
    <w:multiLevelType w:val="hybridMultilevel"/>
    <w:tmpl w:val="2DB83B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6B03677"/>
    <w:multiLevelType w:val="hybridMultilevel"/>
    <w:tmpl w:val="47C6E4E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6AF20572"/>
    <w:multiLevelType w:val="hybridMultilevel"/>
    <w:tmpl w:val="20748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993A9B"/>
    <w:multiLevelType w:val="hybridMultilevel"/>
    <w:tmpl w:val="22546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BC10B2"/>
    <w:multiLevelType w:val="hybridMultilevel"/>
    <w:tmpl w:val="474A41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7762EB2"/>
    <w:multiLevelType w:val="hybridMultilevel"/>
    <w:tmpl w:val="187CA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D31F8B"/>
    <w:multiLevelType w:val="hybridMultilevel"/>
    <w:tmpl w:val="BEC42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700056"/>
    <w:multiLevelType w:val="hybridMultilevel"/>
    <w:tmpl w:val="09FC8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C697A"/>
    <w:multiLevelType w:val="hybridMultilevel"/>
    <w:tmpl w:val="9036D71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7B1E7164"/>
    <w:multiLevelType w:val="hybridMultilevel"/>
    <w:tmpl w:val="C34247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2602155">
    <w:abstractNumId w:val="0"/>
  </w:num>
  <w:num w:numId="2" w16cid:durableId="106855741">
    <w:abstractNumId w:val="19"/>
  </w:num>
  <w:num w:numId="3" w16cid:durableId="910391149">
    <w:abstractNumId w:val="22"/>
  </w:num>
  <w:num w:numId="4" w16cid:durableId="1854998171">
    <w:abstractNumId w:val="4"/>
  </w:num>
  <w:num w:numId="5" w16cid:durableId="442461583">
    <w:abstractNumId w:val="18"/>
  </w:num>
  <w:num w:numId="6" w16cid:durableId="857426973">
    <w:abstractNumId w:val="11"/>
  </w:num>
  <w:num w:numId="7" w16cid:durableId="1839419793">
    <w:abstractNumId w:val="26"/>
  </w:num>
  <w:num w:numId="8" w16cid:durableId="688528436">
    <w:abstractNumId w:val="14"/>
  </w:num>
  <w:num w:numId="9" w16cid:durableId="1822575631">
    <w:abstractNumId w:val="6"/>
  </w:num>
  <w:num w:numId="10" w16cid:durableId="1016031543">
    <w:abstractNumId w:val="10"/>
  </w:num>
  <w:num w:numId="11" w16cid:durableId="324893627">
    <w:abstractNumId w:val="1"/>
  </w:num>
  <w:num w:numId="12" w16cid:durableId="143468499">
    <w:abstractNumId w:val="27"/>
  </w:num>
  <w:num w:numId="13" w16cid:durableId="2122606380">
    <w:abstractNumId w:val="15"/>
  </w:num>
  <w:num w:numId="14" w16cid:durableId="247735344">
    <w:abstractNumId w:val="25"/>
  </w:num>
  <w:num w:numId="15" w16cid:durableId="536358213">
    <w:abstractNumId w:val="28"/>
  </w:num>
  <w:num w:numId="16" w16cid:durableId="1602687314">
    <w:abstractNumId w:val="12"/>
  </w:num>
  <w:num w:numId="17" w16cid:durableId="1827818428">
    <w:abstractNumId w:val="13"/>
  </w:num>
  <w:num w:numId="18" w16cid:durableId="2094662715">
    <w:abstractNumId w:val="24"/>
  </w:num>
  <w:num w:numId="19" w16cid:durableId="1319767394">
    <w:abstractNumId w:val="7"/>
  </w:num>
  <w:num w:numId="20" w16cid:durableId="478301975">
    <w:abstractNumId w:val="29"/>
  </w:num>
  <w:num w:numId="21" w16cid:durableId="363402923">
    <w:abstractNumId w:val="21"/>
  </w:num>
  <w:num w:numId="22" w16cid:durableId="1667132110">
    <w:abstractNumId w:val="5"/>
  </w:num>
  <w:num w:numId="23" w16cid:durableId="249395316">
    <w:abstractNumId w:val="3"/>
  </w:num>
  <w:num w:numId="24" w16cid:durableId="46691084">
    <w:abstractNumId w:val="9"/>
  </w:num>
  <w:num w:numId="25" w16cid:durableId="1923105284">
    <w:abstractNumId w:val="20"/>
  </w:num>
  <w:num w:numId="26" w16cid:durableId="1225943413">
    <w:abstractNumId w:val="2"/>
  </w:num>
  <w:num w:numId="27" w16cid:durableId="706835546">
    <w:abstractNumId w:val="31"/>
  </w:num>
  <w:num w:numId="28" w16cid:durableId="1301813310">
    <w:abstractNumId w:val="16"/>
  </w:num>
  <w:num w:numId="29" w16cid:durableId="754478144">
    <w:abstractNumId w:val="8"/>
  </w:num>
  <w:num w:numId="30" w16cid:durableId="768812242">
    <w:abstractNumId w:val="17"/>
  </w:num>
  <w:num w:numId="31" w16cid:durableId="2037005408">
    <w:abstractNumId w:val="23"/>
  </w:num>
  <w:num w:numId="32" w16cid:durableId="2231077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15F"/>
    <w:rsid w:val="00033C81"/>
    <w:rsid w:val="0005083D"/>
    <w:rsid w:val="00082D18"/>
    <w:rsid w:val="00087977"/>
    <w:rsid w:val="000D1E05"/>
    <w:rsid w:val="000D2019"/>
    <w:rsid w:val="00104C2B"/>
    <w:rsid w:val="00166209"/>
    <w:rsid w:val="00192C93"/>
    <w:rsid w:val="00195D2E"/>
    <w:rsid w:val="001D391E"/>
    <w:rsid w:val="00201DC1"/>
    <w:rsid w:val="0026567A"/>
    <w:rsid w:val="00272C68"/>
    <w:rsid w:val="00293D03"/>
    <w:rsid w:val="00294D10"/>
    <w:rsid w:val="00307137"/>
    <w:rsid w:val="00315860"/>
    <w:rsid w:val="00331A95"/>
    <w:rsid w:val="00337684"/>
    <w:rsid w:val="00362B53"/>
    <w:rsid w:val="00366338"/>
    <w:rsid w:val="0039778A"/>
    <w:rsid w:val="003A7EF0"/>
    <w:rsid w:val="003B5D62"/>
    <w:rsid w:val="003C6707"/>
    <w:rsid w:val="003D4381"/>
    <w:rsid w:val="00432EE0"/>
    <w:rsid w:val="00490777"/>
    <w:rsid w:val="0049416C"/>
    <w:rsid w:val="004B6931"/>
    <w:rsid w:val="004D782E"/>
    <w:rsid w:val="00543267"/>
    <w:rsid w:val="00543BCC"/>
    <w:rsid w:val="00562CBE"/>
    <w:rsid w:val="00587595"/>
    <w:rsid w:val="005A703A"/>
    <w:rsid w:val="005A73FB"/>
    <w:rsid w:val="005C0421"/>
    <w:rsid w:val="005C44AF"/>
    <w:rsid w:val="005C48E1"/>
    <w:rsid w:val="005D29FB"/>
    <w:rsid w:val="005F6A32"/>
    <w:rsid w:val="00606AC5"/>
    <w:rsid w:val="00665769"/>
    <w:rsid w:val="006935C8"/>
    <w:rsid w:val="006E5688"/>
    <w:rsid w:val="007075F4"/>
    <w:rsid w:val="00765401"/>
    <w:rsid w:val="007B687E"/>
    <w:rsid w:val="007D2F1D"/>
    <w:rsid w:val="007D42EE"/>
    <w:rsid w:val="0081707F"/>
    <w:rsid w:val="00882D67"/>
    <w:rsid w:val="008A47AB"/>
    <w:rsid w:val="008D18A9"/>
    <w:rsid w:val="008F7AF6"/>
    <w:rsid w:val="00926AED"/>
    <w:rsid w:val="00927D7D"/>
    <w:rsid w:val="00932D46"/>
    <w:rsid w:val="00935925"/>
    <w:rsid w:val="009630EE"/>
    <w:rsid w:val="00964F58"/>
    <w:rsid w:val="0097047B"/>
    <w:rsid w:val="009777CD"/>
    <w:rsid w:val="00997BCB"/>
    <w:rsid w:val="009A4408"/>
    <w:rsid w:val="009A54D2"/>
    <w:rsid w:val="009B0B02"/>
    <w:rsid w:val="009D09ED"/>
    <w:rsid w:val="009D4851"/>
    <w:rsid w:val="00A13149"/>
    <w:rsid w:val="00A60937"/>
    <w:rsid w:val="00A76A57"/>
    <w:rsid w:val="00A837B8"/>
    <w:rsid w:val="00AA115F"/>
    <w:rsid w:val="00AA7A29"/>
    <w:rsid w:val="00AC0823"/>
    <w:rsid w:val="00AE2804"/>
    <w:rsid w:val="00AE460A"/>
    <w:rsid w:val="00AE6638"/>
    <w:rsid w:val="00B110DA"/>
    <w:rsid w:val="00B24C1D"/>
    <w:rsid w:val="00B817B7"/>
    <w:rsid w:val="00BB5F3B"/>
    <w:rsid w:val="00BC52A6"/>
    <w:rsid w:val="00C00961"/>
    <w:rsid w:val="00C943C1"/>
    <w:rsid w:val="00CA4A3F"/>
    <w:rsid w:val="00CC05A3"/>
    <w:rsid w:val="00CE29A1"/>
    <w:rsid w:val="00CF4701"/>
    <w:rsid w:val="00D5248F"/>
    <w:rsid w:val="00D6357B"/>
    <w:rsid w:val="00D83203"/>
    <w:rsid w:val="00DA7363"/>
    <w:rsid w:val="00DE6A7B"/>
    <w:rsid w:val="00DF43B8"/>
    <w:rsid w:val="00DF59BA"/>
    <w:rsid w:val="00E03457"/>
    <w:rsid w:val="00E21AA6"/>
    <w:rsid w:val="00E30D6A"/>
    <w:rsid w:val="00E36D50"/>
    <w:rsid w:val="00E40252"/>
    <w:rsid w:val="00E656D5"/>
    <w:rsid w:val="00E8320F"/>
    <w:rsid w:val="00EB3B0B"/>
    <w:rsid w:val="00EB72C0"/>
    <w:rsid w:val="00EB7F5F"/>
    <w:rsid w:val="00F1067C"/>
    <w:rsid w:val="00F16803"/>
    <w:rsid w:val="00F3228B"/>
    <w:rsid w:val="00F5245B"/>
    <w:rsid w:val="00F72141"/>
    <w:rsid w:val="00F81F51"/>
    <w:rsid w:val="00F91ECB"/>
    <w:rsid w:val="00F947D5"/>
    <w:rsid w:val="00FB3E2F"/>
    <w:rsid w:val="00FF6C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F4D0C"/>
  <w15:chartTrackingRefBased/>
  <w15:docId w15:val="{81BCF523-A1F5-44EE-8C18-B9632582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DRP Body"/>
    <w:qFormat/>
    <w:rsid w:val="00AA115F"/>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05083D"/>
    <w:pPr>
      <w:outlineLvl w:val="0"/>
    </w:pPr>
    <w:rPr>
      <w:rFonts w:ascii="Calibri" w:hAnsi="Calibri" w:cs="Calibri"/>
      <w:b/>
      <w:bCs/>
      <w:color w:val="614393"/>
      <w:sz w:val="44"/>
      <w:szCs w:val="44"/>
    </w:rPr>
  </w:style>
  <w:style w:type="paragraph" w:styleId="Heading2">
    <w:name w:val="heading 2"/>
    <w:basedOn w:val="Normal"/>
    <w:next w:val="Normal"/>
    <w:link w:val="Heading2Char"/>
    <w:uiPriority w:val="9"/>
    <w:unhideWhenUsed/>
    <w:qFormat/>
    <w:rsid w:val="0005083D"/>
    <w:pPr>
      <w:outlineLvl w:val="1"/>
    </w:pPr>
    <w:rPr>
      <w:rFonts w:ascii="Calibri" w:hAnsi="Calibri" w:cs="Calibri"/>
      <w:b/>
      <w:bCs/>
      <w:color w:val="2C3949"/>
      <w:sz w:val="36"/>
      <w:szCs w:val="36"/>
    </w:rPr>
  </w:style>
  <w:style w:type="paragraph" w:styleId="Heading3">
    <w:name w:val="heading 3"/>
    <w:basedOn w:val="Normal"/>
    <w:next w:val="Normal"/>
    <w:link w:val="Heading3Char"/>
    <w:uiPriority w:val="9"/>
    <w:unhideWhenUsed/>
    <w:qFormat/>
    <w:rsid w:val="0005083D"/>
    <w:pPr>
      <w:outlineLvl w:val="2"/>
    </w:pPr>
    <w:rPr>
      <w:b/>
      <w:bCs/>
    </w:rPr>
  </w:style>
  <w:style w:type="paragraph" w:styleId="Heading4">
    <w:name w:val="heading 4"/>
    <w:basedOn w:val="Normal"/>
    <w:next w:val="Normal"/>
    <w:link w:val="Heading4Char"/>
    <w:uiPriority w:val="9"/>
    <w:unhideWhenUsed/>
    <w:qFormat/>
    <w:rsid w:val="0081707F"/>
    <w:pPr>
      <w:keepNext/>
      <w:keepLines/>
      <w:spacing w:before="80" w:after="40"/>
      <w:outlineLvl w:val="3"/>
    </w:pPr>
    <w:rPr>
      <w:rFonts w:eastAsiaTheme="majorEastAsia" w:cstheme="majorBidi"/>
      <w:i/>
      <w:iCs/>
      <w:color w:val="212936" w:themeColor="accent1" w:themeShade="BF"/>
    </w:rPr>
  </w:style>
  <w:style w:type="paragraph" w:styleId="Heading5">
    <w:name w:val="heading 5"/>
    <w:basedOn w:val="Normal"/>
    <w:next w:val="Normal"/>
    <w:link w:val="Heading5Char"/>
    <w:uiPriority w:val="9"/>
    <w:unhideWhenUsed/>
    <w:qFormat/>
    <w:rsid w:val="0005083D"/>
    <w:pPr>
      <w:keepNext/>
      <w:keepLines/>
      <w:spacing w:before="80" w:after="40"/>
      <w:outlineLvl w:val="4"/>
    </w:pPr>
    <w:rPr>
      <w:rFonts w:eastAsiaTheme="majorEastAsia" w:cstheme="majorBidi"/>
      <w:color w:val="212936" w:themeColor="accent1" w:themeShade="BF"/>
    </w:rPr>
  </w:style>
  <w:style w:type="paragraph" w:styleId="Heading6">
    <w:name w:val="heading 6"/>
    <w:basedOn w:val="Normal"/>
    <w:next w:val="Normal"/>
    <w:link w:val="Heading6Char"/>
    <w:uiPriority w:val="9"/>
    <w:unhideWhenUsed/>
    <w:qFormat/>
    <w:rsid w:val="0005083D"/>
    <w:pPr>
      <w:keepNext/>
      <w:keepLines/>
      <w:spacing w:before="40"/>
      <w:outlineLvl w:val="5"/>
    </w:pPr>
    <w:rPr>
      <w:rFonts w:eastAsiaTheme="majorEastAsia" w:cstheme="majorBidi"/>
      <w:i/>
      <w:iCs/>
      <w:color w:val="5F799E" w:themeColor="text1" w:themeTint="A6"/>
    </w:rPr>
  </w:style>
  <w:style w:type="paragraph" w:styleId="Heading7">
    <w:name w:val="heading 7"/>
    <w:basedOn w:val="Normal"/>
    <w:next w:val="Normal"/>
    <w:link w:val="Heading7Char"/>
    <w:uiPriority w:val="9"/>
    <w:semiHidden/>
    <w:unhideWhenUsed/>
    <w:qFormat/>
    <w:rsid w:val="0005083D"/>
    <w:pPr>
      <w:keepNext/>
      <w:keepLines/>
      <w:spacing w:before="40"/>
      <w:outlineLvl w:val="6"/>
    </w:pPr>
    <w:rPr>
      <w:rFonts w:eastAsiaTheme="majorEastAsia" w:cstheme="majorBidi"/>
      <w:color w:val="5F799E" w:themeColor="text1" w:themeTint="A6"/>
    </w:rPr>
  </w:style>
  <w:style w:type="paragraph" w:styleId="Heading8">
    <w:name w:val="heading 8"/>
    <w:basedOn w:val="Normal"/>
    <w:next w:val="Normal"/>
    <w:link w:val="Heading8Char"/>
    <w:uiPriority w:val="9"/>
    <w:semiHidden/>
    <w:unhideWhenUsed/>
    <w:qFormat/>
    <w:rsid w:val="0005083D"/>
    <w:pPr>
      <w:keepNext/>
      <w:keepLines/>
      <w:outlineLvl w:val="7"/>
    </w:pPr>
    <w:rPr>
      <w:rFonts w:eastAsiaTheme="majorEastAsia" w:cstheme="majorBidi"/>
      <w:i/>
      <w:iCs/>
      <w:color w:val="42546E" w:themeColor="text1" w:themeTint="D8"/>
    </w:rPr>
  </w:style>
  <w:style w:type="paragraph" w:styleId="Heading9">
    <w:name w:val="heading 9"/>
    <w:basedOn w:val="Normal"/>
    <w:next w:val="Normal"/>
    <w:link w:val="Heading9Char"/>
    <w:uiPriority w:val="9"/>
    <w:semiHidden/>
    <w:unhideWhenUsed/>
    <w:qFormat/>
    <w:rsid w:val="0005083D"/>
    <w:pPr>
      <w:keepNext/>
      <w:keepLines/>
      <w:outlineLvl w:val="8"/>
    </w:pPr>
    <w:rPr>
      <w:rFonts w:eastAsiaTheme="majorEastAsia" w:cstheme="majorBidi"/>
      <w:color w:val="42546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83D"/>
    <w:rPr>
      <w:rFonts w:ascii="Calibri" w:eastAsia="Times New Roman" w:hAnsi="Calibri" w:cs="Calibri"/>
      <w:b/>
      <w:bCs/>
      <w:color w:val="614393"/>
      <w:kern w:val="0"/>
      <w:sz w:val="44"/>
      <w:szCs w:val="44"/>
      <w:lang w:eastAsia="en-AU"/>
      <w14:ligatures w14:val="none"/>
    </w:rPr>
  </w:style>
  <w:style w:type="character" w:customStyle="1" w:styleId="Heading2Char">
    <w:name w:val="Heading 2 Char"/>
    <w:basedOn w:val="DefaultParagraphFont"/>
    <w:link w:val="Heading2"/>
    <w:uiPriority w:val="9"/>
    <w:rsid w:val="0005083D"/>
    <w:rPr>
      <w:rFonts w:ascii="Calibri" w:eastAsia="Times New Roman" w:hAnsi="Calibri" w:cs="Calibri"/>
      <w:b/>
      <w:bCs/>
      <w:color w:val="2C3949"/>
      <w:kern w:val="0"/>
      <w:sz w:val="36"/>
      <w:szCs w:val="36"/>
      <w:lang w:eastAsia="en-AU"/>
      <w14:ligatures w14:val="none"/>
    </w:rPr>
  </w:style>
  <w:style w:type="character" w:customStyle="1" w:styleId="Heading3Char">
    <w:name w:val="Heading 3 Char"/>
    <w:basedOn w:val="DefaultParagraphFont"/>
    <w:link w:val="Heading3"/>
    <w:uiPriority w:val="9"/>
    <w:rsid w:val="0005083D"/>
    <w:rPr>
      <w:rFonts w:ascii="Calibri Light" w:eastAsia="Times New Roman" w:hAnsi="Calibri Light" w:cs="Calibri Light"/>
      <w:b/>
      <w:bCs/>
      <w:color w:val="2C3849" w:themeColor="text1"/>
      <w:kern w:val="0"/>
      <w:szCs w:val="28"/>
      <w:lang w:eastAsia="en-AU"/>
      <w14:ligatures w14:val="none"/>
    </w:rPr>
  </w:style>
  <w:style w:type="character" w:customStyle="1" w:styleId="Heading4Char">
    <w:name w:val="Heading 4 Char"/>
    <w:basedOn w:val="DefaultParagraphFont"/>
    <w:link w:val="Heading4"/>
    <w:uiPriority w:val="9"/>
    <w:rsid w:val="0081707F"/>
    <w:rPr>
      <w:rFonts w:ascii="Calibri Light" w:eastAsiaTheme="majorEastAsia" w:hAnsi="Calibri Light" w:cstheme="majorBidi"/>
      <w:i/>
      <w:iCs/>
      <w:color w:val="212936" w:themeColor="accent1" w:themeShade="BF"/>
      <w:kern w:val="0"/>
      <w:szCs w:val="28"/>
      <w:lang w:eastAsia="en-AU"/>
      <w14:ligatures w14:val="none"/>
    </w:rPr>
  </w:style>
  <w:style w:type="character" w:customStyle="1" w:styleId="Heading5Char">
    <w:name w:val="Heading 5 Char"/>
    <w:basedOn w:val="DefaultParagraphFont"/>
    <w:link w:val="Heading5"/>
    <w:uiPriority w:val="9"/>
    <w:semiHidden/>
    <w:rsid w:val="0005083D"/>
    <w:rPr>
      <w:rFonts w:eastAsiaTheme="majorEastAsia" w:cstheme="majorBidi"/>
      <w:color w:val="212936" w:themeColor="accent1" w:themeShade="BF"/>
    </w:rPr>
  </w:style>
  <w:style w:type="character" w:customStyle="1" w:styleId="Heading6Char">
    <w:name w:val="Heading 6 Char"/>
    <w:basedOn w:val="DefaultParagraphFont"/>
    <w:link w:val="Heading6"/>
    <w:uiPriority w:val="9"/>
    <w:semiHidden/>
    <w:rsid w:val="0005083D"/>
    <w:rPr>
      <w:rFonts w:eastAsiaTheme="majorEastAsia" w:cstheme="majorBidi"/>
      <w:i/>
      <w:iCs/>
      <w:color w:val="5F799E" w:themeColor="text1" w:themeTint="A6"/>
    </w:rPr>
  </w:style>
  <w:style w:type="character" w:customStyle="1" w:styleId="Heading7Char">
    <w:name w:val="Heading 7 Char"/>
    <w:basedOn w:val="DefaultParagraphFont"/>
    <w:link w:val="Heading7"/>
    <w:uiPriority w:val="9"/>
    <w:semiHidden/>
    <w:rsid w:val="0005083D"/>
    <w:rPr>
      <w:rFonts w:eastAsiaTheme="majorEastAsia" w:cstheme="majorBidi"/>
      <w:color w:val="5F799E" w:themeColor="text1" w:themeTint="A6"/>
    </w:rPr>
  </w:style>
  <w:style w:type="character" w:customStyle="1" w:styleId="Heading8Char">
    <w:name w:val="Heading 8 Char"/>
    <w:basedOn w:val="DefaultParagraphFont"/>
    <w:link w:val="Heading8"/>
    <w:uiPriority w:val="9"/>
    <w:semiHidden/>
    <w:rsid w:val="0005083D"/>
    <w:rPr>
      <w:rFonts w:eastAsiaTheme="majorEastAsia" w:cstheme="majorBidi"/>
      <w:i/>
      <w:iCs/>
      <w:color w:val="42546E" w:themeColor="text1" w:themeTint="D8"/>
    </w:rPr>
  </w:style>
  <w:style w:type="character" w:customStyle="1" w:styleId="Heading9Char">
    <w:name w:val="Heading 9 Char"/>
    <w:basedOn w:val="DefaultParagraphFont"/>
    <w:link w:val="Heading9"/>
    <w:uiPriority w:val="9"/>
    <w:semiHidden/>
    <w:rsid w:val="0005083D"/>
    <w:rPr>
      <w:rFonts w:eastAsiaTheme="majorEastAsia" w:cstheme="majorBidi"/>
      <w:color w:val="42546E" w:themeColor="text1" w:themeTint="D8"/>
    </w:rPr>
  </w:style>
  <w:style w:type="paragraph" w:styleId="Title">
    <w:name w:val="Title"/>
    <w:basedOn w:val="Normal"/>
    <w:next w:val="Normal"/>
    <w:link w:val="TitleChar"/>
    <w:uiPriority w:val="10"/>
    <w:qFormat/>
    <w:rsid w:val="000508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8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083D"/>
    <w:pPr>
      <w:numPr>
        <w:ilvl w:val="1"/>
      </w:numPr>
    </w:pPr>
    <w:rPr>
      <w:rFonts w:eastAsiaTheme="majorEastAsia" w:cstheme="majorBidi"/>
      <w:color w:val="5F799E" w:themeColor="text1" w:themeTint="A6"/>
      <w:spacing w:val="15"/>
      <w:sz w:val="28"/>
    </w:rPr>
  </w:style>
  <w:style w:type="character" w:customStyle="1" w:styleId="SubtitleChar">
    <w:name w:val="Subtitle Char"/>
    <w:basedOn w:val="DefaultParagraphFont"/>
    <w:link w:val="Subtitle"/>
    <w:uiPriority w:val="11"/>
    <w:rsid w:val="0005083D"/>
    <w:rPr>
      <w:rFonts w:eastAsiaTheme="majorEastAsia" w:cstheme="majorBidi"/>
      <w:color w:val="5F799E" w:themeColor="text1" w:themeTint="A6"/>
      <w:spacing w:val="15"/>
      <w:sz w:val="28"/>
      <w:szCs w:val="28"/>
    </w:rPr>
  </w:style>
  <w:style w:type="paragraph" w:styleId="Quote">
    <w:name w:val="Quote"/>
    <w:basedOn w:val="Normal"/>
    <w:next w:val="Normal"/>
    <w:link w:val="QuoteChar"/>
    <w:uiPriority w:val="29"/>
    <w:qFormat/>
    <w:rsid w:val="0005083D"/>
    <w:pPr>
      <w:spacing w:before="160"/>
      <w:jc w:val="center"/>
    </w:pPr>
    <w:rPr>
      <w:i/>
      <w:iCs/>
      <w:color w:val="516686" w:themeColor="text1" w:themeTint="BF"/>
    </w:rPr>
  </w:style>
  <w:style w:type="character" w:customStyle="1" w:styleId="QuoteChar">
    <w:name w:val="Quote Char"/>
    <w:basedOn w:val="DefaultParagraphFont"/>
    <w:link w:val="Quote"/>
    <w:uiPriority w:val="29"/>
    <w:rsid w:val="0005083D"/>
    <w:rPr>
      <w:i/>
      <w:iCs/>
      <w:color w:val="516686" w:themeColor="text1" w:themeTint="BF"/>
    </w:rPr>
  </w:style>
  <w:style w:type="paragraph" w:styleId="ListParagraph">
    <w:name w:val="List Paragraph"/>
    <w:aliases w:val="NDRP List Paragraph"/>
    <w:basedOn w:val="Normal"/>
    <w:uiPriority w:val="34"/>
    <w:qFormat/>
    <w:rsid w:val="0005083D"/>
    <w:pPr>
      <w:ind w:left="720"/>
      <w:contextualSpacing/>
    </w:pPr>
  </w:style>
  <w:style w:type="character" w:styleId="IntenseEmphasis">
    <w:name w:val="Intense Emphasis"/>
    <w:basedOn w:val="DefaultParagraphFont"/>
    <w:uiPriority w:val="21"/>
    <w:qFormat/>
    <w:rsid w:val="0005083D"/>
    <w:rPr>
      <w:i/>
      <w:iCs/>
      <w:color w:val="212936" w:themeColor="accent1" w:themeShade="BF"/>
    </w:rPr>
  </w:style>
  <w:style w:type="paragraph" w:styleId="IntenseQuote">
    <w:name w:val="Intense Quote"/>
    <w:basedOn w:val="Normal"/>
    <w:next w:val="Normal"/>
    <w:link w:val="IntenseQuoteChar"/>
    <w:uiPriority w:val="30"/>
    <w:qFormat/>
    <w:rsid w:val="0005083D"/>
    <w:pPr>
      <w:pBdr>
        <w:top w:val="single" w:sz="4" w:space="10" w:color="212936" w:themeColor="accent1" w:themeShade="BF"/>
        <w:bottom w:val="single" w:sz="4" w:space="10" w:color="212936" w:themeColor="accent1" w:themeShade="BF"/>
      </w:pBdr>
      <w:spacing w:before="360" w:after="360"/>
      <w:ind w:left="864" w:right="864"/>
      <w:jc w:val="center"/>
    </w:pPr>
    <w:rPr>
      <w:i/>
      <w:iCs/>
      <w:color w:val="212936" w:themeColor="accent1" w:themeShade="BF"/>
    </w:rPr>
  </w:style>
  <w:style w:type="character" w:customStyle="1" w:styleId="IntenseQuoteChar">
    <w:name w:val="Intense Quote Char"/>
    <w:basedOn w:val="DefaultParagraphFont"/>
    <w:link w:val="IntenseQuote"/>
    <w:uiPriority w:val="30"/>
    <w:rsid w:val="0005083D"/>
    <w:rPr>
      <w:i/>
      <w:iCs/>
      <w:color w:val="212936" w:themeColor="accent1" w:themeShade="BF"/>
    </w:rPr>
  </w:style>
  <w:style w:type="character" w:styleId="IntenseReference">
    <w:name w:val="Intense Reference"/>
    <w:basedOn w:val="DefaultParagraphFont"/>
    <w:uiPriority w:val="32"/>
    <w:qFormat/>
    <w:rsid w:val="0005083D"/>
    <w:rPr>
      <w:b/>
      <w:bCs/>
      <w:smallCaps/>
      <w:color w:val="212936" w:themeColor="accent1" w:themeShade="BF"/>
      <w:spacing w:val="5"/>
    </w:rPr>
  </w:style>
  <w:style w:type="paragraph" w:styleId="CommentText">
    <w:name w:val="annotation text"/>
    <w:aliases w:val="NDPR Comment Text"/>
    <w:basedOn w:val="Footer"/>
    <w:link w:val="CommentTextChar"/>
    <w:autoRedefine/>
    <w:uiPriority w:val="99"/>
    <w:unhideWhenUsed/>
    <w:qFormat/>
    <w:rsid w:val="0005083D"/>
    <w:pPr>
      <w:pBdr>
        <w:left w:val="single" w:sz="24" w:space="10" w:color="auto"/>
      </w:pBdr>
      <w:spacing w:before="240" w:after="360"/>
    </w:pPr>
  </w:style>
  <w:style w:type="character" w:customStyle="1" w:styleId="CommentTextChar">
    <w:name w:val="Comment Text Char"/>
    <w:aliases w:val="NDPR Comment Text Char"/>
    <w:basedOn w:val="DefaultParagraphFont"/>
    <w:link w:val="CommentText"/>
    <w:uiPriority w:val="99"/>
    <w:rsid w:val="0005083D"/>
    <w:rPr>
      <w:rFonts w:asciiTheme="majorHAnsi" w:eastAsiaTheme="minorEastAsia" w:hAnsiTheme="majorHAnsi"/>
      <w:color w:val="2C3849" w:themeColor="text1"/>
      <w:kern w:val="0"/>
      <w:szCs w:val="28"/>
      <w14:ligatures w14:val="none"/>
    </w:rPr>
  </w:style>
  <w:style w:type="paragraph" w:styleId="Header">
    <w:name w:val="header"/>
    <w:basedOn w:val="Normal"/>
    <w:link w:val="HeaderChar"/>
    <w:uiPriority w:val="99"/>
    <w:unhideWhenUsed/>
    <w:rsid w:val="0005083D"/>
    <w:pPr>
      <w:tabs>
        <w:tab w:val="center" w:pos="4513"/>
        <w:tab w:val="right" w:pos="9026"/>
      </w:tabs>
    </w:pPr>
  </w:style>
  <w:style w:type="character" w:customStyle="1" w:styleId="HeaderChar">
    <w:name w:val="Header Char"/>
    <w:basedOn w:val="DefaultParagraphFont"/>
    <w:link w:val="Header"/>
    <w:uiPriority w:val="99"/>
    <w:rsid w:val="0005083D"/>
    <w:rPr>
      <w:rFonts w:asciiTheme="majorHAnsi" w:eastAsiaTheme="minorEastAsia" w:hAnsiTheme="majorHAnsi"/>
      <w:color w:val="2C3849" w:themeColor="text1"/>
      <w:kern w:val="0"/>
      <w:szCs w:val="28"/>
      <w14:ligatures w14:val="none"/>
    </w:rPr>
  </w:style>
  <w:style w:type="paragraph" w:styleId="Footer">
    <w:name w:val="footer"/>
    <w:aliases w:val="NDPR Footer"/>
    <w:basedOn w:val="Normal"/>
    <w:link w:val="FooterChar"/>
    <w:uiPriority w:val="99"/>
    <w:unhideWhenUsed/>
    <w:rsid w:val="0005083D"/>
    <w:pPr>
      <w:tabs>
        <w:tab w:val="center" w:pos="4513"/>
        <w:tab w:val="right" w:pos="9026"/>
      </w:tabs>
    </w:pPr>
  </w:style>
  <w:style w:type="character" w:customStyle="1" w:styleId="FooterChar">
    <w:name w:val="Footer Char"/>
    <w:aliases w:val="NDPR Footer Char"/>
    <w:basedOn w:val="DefaultParagraphFont"/>
    <w:link w:val="Footer"/>
    <w:uiPriority w:val="99"/>
    <w:rsid w:val="0005083D"/>
    <w:rPr>
      <w:rFonts w:asciiTheme="majorHAnsi" w:eastAsiaTheme="minorEastAsia" w:hAnsiTheme="majorHAnsi"/>
      <w:color w:val="2C3849" w:themeColor="text1"/>
      <w:kern w:val="0"/>
      <w:szCs w:val="28"/>
      <w14:ligatures w14:val="none"/>
    </w:rPr>
  </w:style>
  <w:style w:type="table" w:styleId="TableGrid">
    <w:name w:val="Table Grid"/>
    <w:basedOn w:val="TableNormal"/>
    <w:uiPriority w:val="39"/>
    <w:rsid w:val="0005083D"/>
    <w:pPr>
      <w:spacing w:after="200" w:line="276" w:lineRule="auto"/>
      <w:ind w:firstLine="360"/>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83D"/>
    <w:rPr>
      <w:color w:val="614393" w:themeColor="hyperlink"/>
      <w:u w:val="single"/>
    </w:rPr>
  </w:style>
  <w:style w:type="character" w:styleId="CommentReference">
    <w:name w:val="annotation reference"/>
    <w:basedOn w:val="DefaultParagraphFont"/>
    <w:uiPriority w:val="99"/>
    <w:semiHidden/>
    <w:unhideWhenUsed/>
    <w:rsid w:val="0005083D"/>
    <w:rPr>
      <w:sz w:val="16"/>
      <w:szCs w:val="16"/>
    </w:rPr>
  </w:style>
  <w:style w:type="paragraph" w:styleId="Revision">
    <w:name w:val="Revision"/>
    <w:hidden/>
    <w:uiPriority w:val="99"/>
    <w:semiHidden/>
    <w:rsid w:val="0005083D"/>
    <w:pPr>
      <w:spacing w:after="0" w:line="240" w:lineRule="auto"/>
    </w:pPr>
    <w:rPr>
      <w:rFonts w:ascii="Calibri Light" w:eastAsia="Times New Roman" w:hAnsi="Calibri Light" w:cs="Calibri Light"/>
      <w:color w:val="2C3849" w:themeColor="text1"/>
      <w:kern w:val="0"/>
      <w:szCs w:val="28"/>
      <w:lang w:eastAsia="en-AU"/>
      <w14:ligatures w14:val="none"/>
    </w:rPr>
  </w:style>
  <w:style w:type="paragraph" w:styleId="CommentSubject">
    <w:name w:val="annotation subject"/>
    <w:basedOn w:val="CommentText"/>
    <w:next w:val="CommentText"/>
    <w:link w:val="CommentSubjectChar"/>
    <w:uiPriority w:val="99"/>
    <w:semiHidden/>
    <w:unhideWhenUsed/>
    <w:rsid w:val="0005083D"/>
    <w:pPr>
      <w:pBdr>
        <w:left w:val="none" w:sz="0" w:space="0" w:color="auto"/>
      </w:pBdr>
      <w:tabs>
        <w:tab w:val="clear" w:pos="4513"/>
        <w:tab w:val="clear" w:pos="9026"/>
      </w:tabs>
      <w:spacing w:before="0" w:after="200"/>
    </w:pPr>
    <w:rPr>
      <w:b/>
      <w:bCs/>
      <w:sz w:val="20"/>
      <w:szCs w:val="20"/>
    </w:rPr>
  </w:style>
  <w:style w:type="character" w:customStyle="1" w:styleId="CommentSubjectChar">
    <w:name w:val="Comment Subject Char"/>
    <w:basedOn w:val="CommentTextChar"/>
    <w:link w:val="CommentSubject"/>
    <w:uiPriority w:val="99"/>
    <w:semiHidden/>
    <w:rsid w:val="0005083D"/>
    <w:rPr>
      <w:rFonts w:ascii="Calibri Light" w:eastAsia="Times New Roman" w:hAnsi="Calibri Light" w:cs="Calibri Light"/>
      <w:b/>
      <w:bCs/>
      <w:color w:val="2C3849" w:themeColor="text1"/>
      <w:kern w:val="0"/>
      <w:sz w:val="20"/>
      <w:szCs w:val="20"/>
      <w:lang w:eastAsia="en-AU"/>
      <w14:ligatures w14:val="none"/>
    </w:rPr>
  </w:style>
  <w:style w:type="character" w:styleId="UnresolvedMention">
    <w:name w:val="Unresolved Mention"/>
    <w:basedOn w:val="DefaultParagraphFont"/>
    <w:uiPriority w:val="99"/>
    <w:semiHidden/>
    <w:unhideWhenUsed/>
    <w:rsid w:val="00192C93"/>
    <w:rPr>
      <w:color w:val="605E5C"/>
      <w:shd w:val="clear" w:color="auto" w:fill="E1DFDD"/>
    </w:rPr>
  </w:style>
  <w:style w:type="paragraph" w:styleId="TOC1">
    <w:name w:val="toc 1"/>
    <w:basedOn w:val="Normal"/>
    <w:uiPriority w:val="39"/>
    <w:qFormat/>
    <w:rsid w:val="00AA115F"/>
    <w:pPr>
      <w:spacing w:before="291"/>
      <w:ind w:left="1134"/>
    </w:pPr>
    <w:rPr>
      <w:sz w:val="24"/>
      <w:szCs w:val="24"/>
    </w:rPr>
  </w:style>
  <w:style w:type="paragraph" w:styleId="BodyText">
    <w:name w:val="Body Text"/>
    <w:basedOn w:val="Normal"/>
    <w:link w:val="BodyTextChar"/>
    <w:uiPriority w:val="1"/>
    <w:qFormat/>
    <w:rsid w:val="00AA115F"/>
    <w:rPr>
      <w:sz w:val="24"/>
      <w:szCs w:val="24"/>
    </w:rPr>
  </w:style>
  <w:style w:type="character" w:customStyle="1" w:styleId="BodyTextChar">
    <w:name w:val="Body Text Char"/>
    <w:basedOn w:val="DefaultParagraphFont"/>
    <w:link w:val="BodyText"/>
    <w:uiPriority w:val="1"/>
    <w:rsid w:val="00AA115F"/>
    <w:rPr>
      <w:rFonts w:ascii="Arial" w:eastAsia="Arial" w:hAnsi="Arial" w:cs="Arial"/>
      <w:kern w:val="0"/>
      <w:lang w:val="en-US"/>
      <w14:ligatures w14:val="none"/>
    </w:rPr>
  </w:style>
  <w:style w:type="paragraph" w:customStyle="1" w:styleId="TableParagraph">
    <w:name w:val="Table Paragraph"/>
    <w:basedOn w:val="Normal"/>
    <w:uiPriority w:val="1"/>
    <w:qFormat/>
    <w:rsid w:val="00AA1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ndrp.org.au/" TargetMode="External"/><Relationship Id="rId2" Type="http://schemas.openxmlformats.org/officeDocument/2006/relationships/customXml" Target="../customXml/item2.xml"/><Relationship Id="rId16" Type="http://schemas.openxmlformats.org/officeDocument/2006/relationships/hyperlink" Target="mailto:info@ndrp.org.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s://protect.checkpoint.com/v2/___http://www.ndrp.org.au___.Y3A0YTpuZHJwOmM6bzo1ZWRhN2I2ZjhlMGI1Y2JmMGU5MGEzODQ0YWU1MDUyNzo2OjQ0NWQ6MWNkYWMzODNkYzE1MDY3MGQwNTA1ODVjMjM0NGY4M2EzNjhiM2UyOGJlNWJkZWRhMDhhZWJkNTkwOWI3MmMxMDpwOlQ6Tg" TargetMode="External"/><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hyperlink" Target="http://www.ndrp.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ndrporgau.sharepoint.com/sites/NDRPTemplates/NDRP%20Assets/Normal%20NDRP.dotx" TargetMode="External"/></Relationships>
</file>

<file path=word/theme/theme1.xml><?xml version="1.0" encoding="utf-8"?>
<a:theme xmlns:a="http://schemas.openxmlformats.org/drawingml/2006/main" name="NDRP theme colours">
  <a:themeElements>
    <a:clrScheme name="NDRP">
      <a:dk1>
        <a:srgbClr val="2C3849"/>
      </a:dk1>
      <a:lt1>
        <a:srgbClr val="FFFFFF"/>
      </a:lt1>
      <a:dk2>
        <a:srgbClr val="44546A"/>
      </a:dk2>
      <a:lt2>
        <a:srgbClr val="CCCCCC"/>
      </a:lt2>
      <a:accent1>
        <a:srgbClr val="2C3849"/>
      </a:accent1>
      <a:accent2>
        <a:srgbClr val="ED7D31"/>
      </a:accent2>
      <a:accent3>
        <a:srgbClr val="4488AB"/>
      </a:accent3>
      <a:accent4>
        <a:srgbClr val="BF4593"/>
      </a:accent4>
      <a:accent5>
        <a:srgbClr val="614393"/>
      </a:accent5>
      <a:accent6>
        <a:srgbClr val="969CA3"/>
      </a:accent6>
      <a:hlink>
        <a:srgbClr val="614393"/>
      </a:hlink>
      <a:folHlink>
        <a:srgbClr val="BF45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808239-00a6-4215-a9d6-fc520209ca30">
      <Terms xmlns="http://schemas.microsoft.com/office/infopath/2007/PartnerControls"/>
    </lcf76f155ced4ddcb4097134ff3c332f>
    <TaxCatchAll xmlns="b5b74ce5-51f5-40a1-8d3c-0236fd03e9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0D96173B4847469E32F425E3CE4126" ma:contentTypeVersion="15" ma:contentTypeDescription="Create a new document." ma:contentTypeScope="" ma:versionID="8f021c4b3e39c323a43f25195499afc8">
  <xsd:schema xmlns:xsd="http://www.w3.org/2001/XMLSchema" xmlns:xs="http://www.w3.org/2001/XMLSchema" xmlns:p="http://schemas.microsoft.com/office/2006/metadata/properties" xmlns:ns2="ea808239-00a6-4215-a9d6-fc520209ca30" xmlns:ns3="b5b74ce5-51f5-40a1-8d3c-0236fd03e9e3" targetNamespace="http://schemas.microsoft.com/office/2006/metadata/properties" ma:root="true" ma:fieldsID="1acad6f33b2f7aa84c740e8fd0edcfe5" ns2:_="" ns3:_="">
    <xsd:import namespace="ea808239-00a6-4215-a9d6-fc520209ca30"/>
    <xsd:import namespace="b5b74ce5-51f5-40a1-8d3c-0236fd03e9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08239-00a6-4215-a9d6-fc520209c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be9083-261f-452b-bc9f-1630fe0da5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74ce5-51f5-40a1-8d3c-0236fd03e9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260cf1-0b6a-4407-9fb9-81ea43c697c4}" ma:internalName="TaxCatchAll" ma:showField="CatchAllData" ma:web="b5b74ce5-51f5-40a1-8d3c-0236fd03e9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BFBBBE-55E5-434A-A018-A4CFB62E238F}">
  <ds:schemaRefs>
    <ds:schemaRef ds:uri="http://schemas.microsoft.com/office/2006/metadata/properties"/>
    <ds:schemaRef ds:uri="http://schemas.microsoft.com/office/infopath/2007/PartnerControls"/>
    <ds:schemaRef ds:uri="ea808239-00a6-4215-a9d6-fc520209ca30"/>
    <ds:schemaRef ds:uri="b5b74ce5-51f5-40a1-8d3c-0236fd03e9e3"/>
  </ds:schemaRefs>
</ds:datastoreItem>
</file>

<file path=customXml/itemProps2.xml><?xml version="1.0" encoding="utf-8"?>
<ds:datastoreItem xmlns:ds="http://schemas.openxmlformats.org/officeDocument/2006/customXml" ds:itemID="{9BC91E71-3DF7-4260-89F6-92781160E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08239-00a6-4215-a9d6-fc520209ca30"/>
    <ds:schemaRef ds:uri="b5b74ce5-51f5-40a1-8d3c-0236fd03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075E30-02C1-4007-B98B-4D2F672E15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Normal%20NDRP</Template>
  <TotalTime>28</TotalTime>
  <Pages>8</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Tape</dc:creator>
  <cp:keywords/>
  <dc:description/>
  <cp:lastModifiedBy>Sue Tape</cp:lastModifiedBy>
  <cp:revision>12</cp:revision>
  <dcterms:created xsi:type="dcterms:W3CDTF">2026-03-30T08:51:00Z</dcterms:created>
  <dcterms:modified xsi:type="dcterms:W3CDTF">2026-03-31T22:50:00Z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0x0101006C0D96173B4847469E32F425E3CE4126</vt:lpwstr>
  </property>
  <property fmtid="{D5CDD505-2E9C-101B-9397-08002B2CF9AE}" pid="3" name="MediaServiceImageTags">
    <vt:lpwstr/>
  </property>
</Properties>
</file>