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FE6BE2086F0E4098A4F29FB54052604D"/>
        </w:placeholder>
        <w:group/>
      </w:sdtPr>
      <w:sdtEndPr/>
      <w:sdtContent>
        <w:p w14:paraId="62F894B6"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A2971E"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B7F94B"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6E944EF0" w14:textId="6EDD1741" w:rsidR="001972AD" w:rsidRPr="0061444E" w:rsidRDefault="004C3D7E" w:rsidP="005D5A30">
      <w:pPr>
        <w:pStyle w:val="Subtitle"/>
        <w:rPr>
          <w:rFonts w:eastAsiaTheme="majorEastAsia" w:cstheme="majorBidi"/>
          <w:b/>
          <w:spacing w:val="-10"/>
          <w:kern w:val="28"/>
          <w:sz w:val="96"/>
          <w:szCs w:val="72"/>
        </w:rPr>
      </w:pPr>
      <w:r w:rsidRPr="0061444E">
        <w:rPr>
          <w:rFonts w:eastAsiaTheme="majorEastAsia" w:cstheme="majorBidi"/>
          <w:b/>
          <w:spacing w:val="-10"/>
          <w:kern w:val="28"/>
          <w:sz w:val="96"/>
          <w:szCs w:val="72"/>
        </w:rPr>
        <w:t>Safe in my own skin</w:t>
      </w:r>
      <w:r w:rsidR="001972AD" w:rsidRPr="0061444E">
        <w:rPr>
          <w:rFonts w:eastAsiaTheme="majorEastAsia" w:cstheme="majorBidi"/>
          <w:b/>
          <w:spacing w:val="-10"/>
          <w:kern w:val="28"/>
          <w:sz w:val="96"/>
          <w:szCs w:val="72"/>
        </w:rPr>
        <w:t xml:space="preserve"> </w:t>
      </w:r>
    </w:p>
    <w:p w14:paraId="15DFE7E2" w14:textId="61FE29BE" w:rsidR="00B153EB" w:rsidRPr="005D5A30" w:rsidRDefault="00B20224" w:rsidP="005D5A30">
      <w:pPr>
        <w:pStyle w:val="Subtitle"/>
      </w:pPr>
      <w:sdt>
        <w:sdtPr>
          <w:alias w:val="Subject"/>
          <w:tag w:val=""/>
          <w:id w:val="-1169325451"/>
          <w:placeholder>
            <w:docPart w:val="0758660120D24284A5E2C783B5E1DE52"/>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494AF5">
            <w:t>Project Executive Summary</w:t>
          </w:r>
        </w:sdtContent>
      </w:sdt>
    </w:p>
    <w:p w14:paraId="1543A914" w14:textId="77777777" w:rsidR="0058276A" w:rsidRPr="0058276A" w:rsidRDefault="0058276A" w:rsidP="0058276A">
      <w:pPr>
        <w:pStyle w:val="Covertext"/>
        <w:rPr>
          <w:bCs/>
        </w:rPr>
      </w:pPr>
      <w:r w:rsidRPr="0058276A">
        <w:rPr>
          <w:bCs/>
        </w:rPr>
        <w:t xml:space="preserve">Prof Rachael McDonald, Mr. Caleb Rixon, Dr Melinda Smith, Ms. Caroline Bowditch, A/Prof Heather Feldner, A/Prof Elisabeth Lambert, Dr Hana Phillips, Prof John McCormick, Prof Jeni Paay, Prof Kim Vincs, Ms Paraskevi Triantis,   Prof Simone Taffe, Ms. Claudia Bridge. </w:t>
      </w:r>
    </w:p>
    <w:p w14:paraId="5FBA198A" w14:textId="77777777" w:rsidR="0058276A" w:rsidRPr="0058276A" w:rsidRDefault="0058276A" w:rsidP="0058276A">
      <w:pPr>
        <w:pStyle w:val="Covertext"/>
        <w:rPr>
          <w:bCs/>
        </w:rPr>
      </w:pPr>
    </w:p>
    <w:p w14:paraId="698AE5AE" w14:textId="0172A298" w:rsidR="00384647" w:rsidRDefault="0058276A" w:rsidP="0058276A">
      <w:pPr>
        <w:pStyle w:val="Covertext"/>
        <w:rPr>
          <w:bCs/>
        </w:rPr>
      </w:pPr>
      <w:r w:rsidRPr="0058276A">
        <w:rPr>
          <w:bCs/>
        </w:rPr>
        <w:t>MedTechVic Hub, Swinburne University of Technology and Genyus Network</w:t>
      </w:r>
    </w:p>
    <w:p w14:paraId="1F2BABD0" w14:textId="77777777" w:rsidR="0058276A" w:rsidRPr="00164C96" w:rsidRDefault="0058276A" w:rsidP="0058276A">
      <w:pPr>
        <w:pStyle w:val="Covertext"/>
        <w:rPr>
          <w:bCs/>
          <w:kern w:val="2"/>
          <w:sz w:val="24"/>
          <w:szCs w:val="24"/>
          <w:lang w:eastAsia="en-AU"/>
          <w14:ligatures w14:val="standardContextual"/>
        </w:rPr>
      </w:pPr>
    </w:p>
    <w:sdt>
      <w:sdtPr>
        <w:id w:val="1487668624"/>
        <w:placeholder>
          <w:docPart w:val="23E9BC33DD7D430FA416F0B6891A1CEF"/>
        </w:placeholder>
        <w:date w:fullDate="2026-03-01T00:00:00Z">
          <w:dateFormat w:val="MMMM yyyy"/>
          <w:lid w:val="en-AU"/>
          <w:storeMappedDataAs w:val="dateTime"/>
          <w:calendar w:val="gregorian"/>
        </w:date>
      </w:sdtPr>
      <w:sdtEndPr/>
      <w:sdtContent>
        <w:p w14:paraId="3FE2471F" w14:textId="417106A4" w:rsidR="00B153EB" w:rsidRPr="00B153EB" w:rsidRDefault="004C3D7E">
          <w:pPr>
            <w:pStyle w:val="Covertext-Bold"/>
          </w:pPr>
          <w:r>
            <w:t xml:space="preserve">March </w:t>
          </w:r>
          <w:r w:rsidR="00B20224">
            <w:t>2026</w:t>
          </w:r>
        </w:p>
      </w:sdtContent>
    </w:sdt>
    <w:p w14:paraId="1B3A2655" w14:textId="77777777" w:rsidR="009761B8" w:rsidRDefault="00FA3C47">
      <w:pPr>
        <w:spacing w:before="0" w:after="160" w:line="259" w:lineRule="auto"/>
      </w:pPr>
      <w:r>
        <w:br w:type="page"/>
      </w:r>
    </w:p>
    <w:p w14:paraId="76CF2D51" w14:textId="05BD5D36" w:rsidR="00BF3864" w:rsidRPr="00BF3864" w:rsidRDefault="00BF3864" w:rsidP="00B130AF">
      <w:bookmarkStart w:id="0" w:name="_Toc30502221"/>
      <w:r w:rsidRPr="00BF3864">
        <w:rPr>
          <w:b/>
          <w:bCs/>
        </w:rPr>
        <w:lastRenderedPageBreak/>
        <w:t>Lead organisation:</w:t>
      </w:r>
      <w:r w:rsidRPr="00BF3864">
        <w:t xml:space="preserve"> </w:t>
      </w:r>
      <w:r w:rsidR="00550EB0" w:rsidRPr="00550EB0">
        <w:t>MedTechVic Hub, Swinburne University of Technology</w:t>
      </w:r>
      <w:r w:rsidR="00661CCC" w:rsidRPr="00661CCC">
        <w:t xml:space="preserve"> </w:t>
      </w:r>
    </w:p>
    <w:p w14:paraId="050A810E" w14:textId="6C3A3BB9" w:rsidR="00BF3864" w:rsidRPr="00BF3864" w:rsidRDefault="00BF3864" w:rsidP="00B130AF">
      <w:r w:rsidRPr="00BF3864">
        <w:rPr>
          <w:b/>
          <w:bCs/>
        </w:rPr>
        <w:t>Partner organisations:</w:t>
      </w:r>
      <w:r w:rsidRPr="00BF3864">
        <w:t xml:space="preserve"> </w:t>
      </w:r>
      <w:r w:rsidR="00B73503">
        <w:rPr>
          <w:color w:val="2C3848"/>
          <w:sz w:val="24"/>
        </w:rPr>
        <w:t>Genyus</w:t>
      </w:r>
      <w:r w:rsidR="00B73503">
        <w:rPr>
          <w:color w:val="2C3848"/>
          <w:spacing w:val="-3"/>
          <w:sz w:val="24"/>
        </w:rPr>
        <w:t xml:space="preserve"> </w:t>
      </w:r>
      <w:r w:rsidR="00B73503">
        <w:rPr>
          <w:color w:val="2C3848"/>
          <w:spacing w:val="-2"/>
          <w:sz w:val="24"/>
        </w:rPr>
        <w:t>Network</w:t>
      </w:r>
    </w:p>
    <w:p w14:paraId="012AC341" w14:textId="77777777" w:rsidR="00010D78" w:rsidRDefault="00010D78" w:rsidP="00010D78">
      <w:pPr>
        <w:pStyle w:val="Heading2"/>
      </w:pPr>
      <w:bookmarkStart w:id="1" w:name="_Toc237009045"/>
      <w:bookmarkStart w:id="2" w:name="_Toc237441806"/>
      <w:bookmarkStart w:id="3" w:name="_Toc237451477"/>
      <w:r w:rsidRPr="00E209F6">
        <w:t>Project team</w:t>
      </w:r>
      <w:bookmarkEnd w:id="1"/>
      <w:bookmarkEnd w:id="2"/>
      <w:bookmarkEnd w:id="3"/>
      <w:r w:rsidRPr="00E209F6">
        <w:t xml:space="preserve"> </w:t>
      </w:r>
    </w:p>
    <w:p w14:paraId="7A7DC3A2" w14:textId="3361447F" w:rsidR="00892160" w:rsidRDefault="00892160" w:rsidP="00892160">
      <w:r>
        <w:t>This</w:t>
      </w:r>
      <w:r>
        <w:rPr>
          <w:spacing w:val="-5"/>
        </w:rPr>
        <w:t xml:space="preserve"> </w:t>
      </w:r>
      <w:r>
        <w:t>project</w:t>
      </w:r>
      <w:r>
        <w:rPr>
          <w:spacing w:val="-4"/>
        </w:rPr>
        <w:t xml:space="preserve"> </w:t>
      </w:r>
      <w:r>
        <w:t>was</w:t>
      </w:r>
      <w:r>
        <w:rPr>
          <w:spacing w:val="-5"/>
        </w:rPr>
        <w:t xml:space="preserve"> </w:t>
      </w:r>
      <w:r>
        <w:t>carried</w:t>
      </w:r>
      <w:r>
        <w:rPr>
          <w:spacing w:val="-4"/>
        </w:rPr>
        <w:t xml:space="preserve"> </w:t>
      </w:r>
      <w:r>
        <w:t>out</w:t>
      </w:r>
      <w:r>
        <w:rPr>
          <w:spacing w:val="-4"/>
        </w:rPr>
        <w:t xml:space="preserve"> </w:t>
      </w:r>
      <w:r>
        <w:t>collaboratively</w:t>
      </w:r>
      <w:r>
        <w:rPr>
          <w:spacing w:val="-6"/>
        </w:rPr>
        <w:t xml:space="preserve"> </w:t>
      </w:r>
      <w:r>
        <w:t>by</w:t>
      </w:r>
      <w:r>
        <w:rPr>
          <w:spacing w:val="-6"/>
        </w:rPr>
        <w:t xml:space="preserve"> </w:t>
      </w:r>
      <w:r>
        <w:t>neurodivergent</w:t>
      </w:r>
      <w:r>
        <w:rPr>
          <w:spacing w:val="-2"/>
        </w:rPr>
        <w:t xml:space="preserve"> </w:t>
      </w:r>
      <w:r>
        <w:t>community</w:t>
      </w:r>
      <w:r>
        <w:rPr>
          <w:spacing w:val="-3"/>
        </w:rPr>
        <w:t xml:space="preserve"> </w:t>
      </w:r>
      <w:r>
        <w:t>members,</w:t>
      </w:r>
      <w:r>
        <w:rPr>
          <w:spacing w:val="-3"/>
        </w:rPr>
        <w:t xml:space="preserve"> </w:t>
      </w:r>
      <w:r>
        <w:t>lived and living experience consultants, partner organisation representatives, and university-based</w:t>
      </w:r>
      <w:r>
        <w:rPr>
          <w:spacing w:val="-5"/>
        </w:rPr>
        <w:t xml:space="preserve"> </w:t>
      </w:r>
      <w:r>
        <w:rPr>
          <w:spacing w:val="-2"/>
        </w:rPr>
        <w:t>researchers.</w:t>
      </w:r>
    </w:p>
    <w:p w14:paraId="45C70A33" w14:textId="77777777" w:rsidR="00892160" w:rsidRDefault="00892160" w:rsidP="00892160">
      <w:r>
        <w:t>The</w:t>
      </w:r>
      <w:r>
        <w:rPr>
          <w:spacing w:val="-2"/>
        </w:rPr>
        <w:t xml:space="preserve"> </w:t>
      </w:r>
      <w:r>
        <w:t>list</w:t>
      </w:r>
      <w:r>
        <w:rPr>
          <w:spacing w:val="-4"/>
        </w:rPr>
        <w:t xml:space="preserve"> </w:t>
      </w:r>
      <w:r>
        <w:t>below</w:t>
      </w:r>
      <w:r>
        <w:rPr>
          <w:spacing w:val="-2"/>
        </w:rPr>
        <w:t xml:space="preserve"> </w:t>
      </w:r>
      <w:r>
        <w:t>includes</w:t>
      </w:r>
      <w:r>
        <w:rPr>
          <w:spacing w:val="-3"/>
        </w:rPr>
        <w:t xml:space="preserve"> </w:t>
      </w:r>
      <w:r>
        <w:t>people</w:t>
      </w:r>
      <w:r>
        <w:rPr>
          <w:spacing w:val="-5"/>
        </w:rPr>
        <w:t xml:space="preserve"> </w:t>
      </w:r>
      <w:r>
        <w:t>who</w:t>
      </w:r>
      <w:r>
        <w:rPr>
          <w:spacing w:val="-2"/>
        </w:rPr>
        <w:t xml:space="preserve"> </w:t>
      </w:r>
      <w:r>
        <w:t>contributed</w:t>
      </w:r>
      <w:r>
        <w:rPr>
          <w:spacing w:val="-4"/>
        </w:rPr>
        <w:t xml:space="preserve"> </w:t>
      </w:r>
      <w:r>
        <w:t>to</w:t>
      </w:r>
      <w:r>
        <w:rPr>
          <w:spacing w:val="-2"/>
        </w:rPr>
        <w:t xml:space="preserve"> </w:t>
      </w:r>
      <w:r>
        <w:t>the</w:t>
      </w:r>
      <w:r>
        <w:rPr>
          <w:spacing w:val="-4"/>
        </w:rPr>
        <w:t xml:space="preserve"> </w:t>
      </w:r>
      <w:r>
        <w:t>project,</w:t>
      </w:r>
      <w:r>
        <w:rPr>
          <w:spacing w:val="-5"/>
        </w:rPr>
        <w:t xml:space="preserve"> </w:t>
      </w:r>
      <w:r>
        <w:t>with</w:t>
      </w:r>
      <w:r>
        <w:rPr>
          <w:spacing w:val="-2"/>
        </w:rPr>
        <w:t xml:space="preserve"> </w:t>
      </w:r>
      <w:r>
        <w:t>their</w:t>
      </w:r>
      <w:r>
        <w:rPr>
          <w:spacing w:val="-7"/>
        </w:rPr>
        <w:t xml:space="preserve"> </w:t>
      </w:r>
      <w:r>
        <w:t>names</w:t>
      </w:r>
      <w:r>
        <w:rPr>
          <w:spacing w:val="-3"/>
        </w:rPr>
        <w:t xml:space="preserve"> </w:t>
      </w:r>
      <w:r>
        <w:t>and,</w:t>
      </w:r>
      <w:r>
        <w:rPr>
          <w:spacing w:val="-5"/>
        </w:rPr>
        <w:t xml:space="preserve"> </w:t>
      </w:r>
      <w:r>
        <w:t>where provided, organisational affiliations. Contributions included, but were not limited to, lived and living experience expertise, project administration, co-facilitation, advisory roles, research, and partner organisation collaboration.</w:t>
      </w:r>
    </w:p>
    <w:tbl>
      <w:tblPr>
        <w:tblStyle w:val="NDRPDefaulttable"/>
        <w:tblW w:w="0" w:type="auto"/>
        <w:tblLook w:val="04A0" w:firstRow="1" w:lastRow="0" w:firstColumn="1" w:lastColumn="0" w:noHBand="0" w:noVBand="1"/>
      </w:tblPr>
      <w:tblGrid>
        <w:gridCol w:w="3339"/>
        <w:gridCol w:w="3340"/>
        <w:gridCol w:w="3340"/>
      </w:tblGrid>
      <w:tr w:rsidR="00862F75" w:rsidRPr="00F44DB8" w14:paraId="46FD0869" w14:textId="77777777" w:rsidTr="008E6ED6">
        <w:trPr>
          <w:cnfStyle w:val="100000000000" w:firstRow="1" w:lastRow="0" w:firstColumn="0" w:lastColumn="0" w:oddVBand="0" w:evenVBand="0" w:oddHBand="0" w:evenHBand="0" w:firstRowFirstColumn="0" w:firstRowLastColumn="0" w:lastRowFirstColumn="0" w:lastRowLastColumn="0"/>
          <w:trHeight w:val="464"/>
          <w:tblHeader/>
        </w:trPr>
        <w:tc>
          <w:tcPr>
            <w:cnfStyle w:val="001000000000" w:firstRow="0" w:lastRow="0" w:firstColumn="1" w:lastColumn="0" w:oddVBand="0" w:evenVBand="0" w:oddHBand="0" w:evenHBand="0" w:firstRowFirstColumn="0" w:firstRowLastColumn="0" w:lastRowFirstColumn="0" w:lastRowLastColumn="0"/>
            <w:tcW w:w="3339" w:type="dxa"/>
          </w:tcPr>
          <w:p w14:paraId="3D6D98C3" w14:textId="77777777" w:rsidR="00862F75" w:rsidRPr="00F44DB8" w:rsidRDefault="00862F75" w:rsidP="00401104">
            <w:pPr>
              <w:rPr>
                <w:b w:val="0"/>
              </w:rPr>
            </w:pPr>
            <w:r w:rsidRPr="00F44DB8">
              <w:t>Full name</w:t>
            </w:r>
          </w:p>
        </w:tc>
        <w:tc>
          <w:tcPr>
            <w:tcW w:w="3340" w:type="dxa"/>
          </w:tcPr>
          <w:p w14:paraId="308A474F"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Affiliation</w:t>
            </w:r>
          </w:p>
        </w:tc>
        <w:tc>
          <w:tcPr>
            <w:tcW w:w="3340" w:type="dxa"/>
          </w:tcPr>
          <w:p w14:paraId="43DE6CB4" w14:textId="77777777" w:rsidR="00862F75" w:rsidRPr="00F44DB8" w:rsidRDefault="00862F75" w:rsidP="00401104">
            <w:pPr>
              <w:cnfStyle w:val="100000000000" w:firstRow="1" w:lastRow="0" w:firstColumn="0" w:lastColumn="0" w:oddVBand="0" w:evenVBand="0" w:oddHBand="0" w:evenHBand="0" w:firstRowFirstColumn="0" w:firstRowLastColumn="0" w:lastRowFirstColumn="0" w:lastRowLastColumn="0"/>
              <w:rPr>
                <w:b w:val="0"/>
              </w:rPr>
            </w:pPr>
            <w:r w:rsidRPr="00F44DB8">
              <w:t>Role</w:t>
            </w:r>
          </w:p>
        </w:tc>
      </w:tr>
      <w:tr w:rsidR="009C7A92" w:rsidRPr="00E209F6" w14:paraId="17C7AC08"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743887DF" w14:textId="32E079A3" w:rsidR="009C7A92" w:rsidRPr="00E209F6" w:rsidRDefault="009C7A92" w:rsidP="009C7A92">
            <w:pPr>
              <w:spacing w:line="240" w:lineRule="auto"/>
            </w:pPr>
            <w:r w:rsidRPr="00A22FB7">
              <w:rPr>
                <w:color w:val="2C3848"/>
                <w:sz w:val="24"/>
              </w:rPr>
              <w:t>Prof</w:t>
            </w:r>
            <w:r w:rsidRPr="00A22FB7">
              <w:rPr>
                <w:color w:val="2C3848"/>
                <w:spacing w:val="-3"/>
                <w:sz w:val="24"/>
              </w:rPr>
              <w:t xml:space="preserve"> </w:t>
            </w:r>
            <w:r w:rsidRPr="00A22FB7">
              <w:rPr>
                <w:color w:val="2C3848"/>
                <w:sz w:val="24"/>
              </w:rPr>
              <w:t>Rachael</w:t>
            </w:r>
            <w:r w:rsidRPr="00A22FB7">
              <w:rPr>
                <w:color w:val="2C3848"/>
                <w:spacing w:val="-3"/>
                <w:sz w:val="24"/>
              </w:rPr>
              <w:t xml:space="preserve"> </w:t>
            </w:r>
            <w:r w:rsidRPr="00A22FB7">
              <w:rPr>
                <w:color w:val="2C3848"/>
                <w:sz w:val="24"/>
              </w:rPr>
              <w:t>McDonald</w:t>
            </w:r>
          </w:p>
        </w:tc>
        <w:tc>
          <w:tcPr>
            <w:tcW w:w="3340" w:type="dxa"/>
          </w:tcPr>
          <w:p w14:paraId="37C16D26" w14:textId="319B51EC" w:rsidR="009C7A92" w:rsidRPr="00E209F6" w:rsidRDefault="00067476" w:rsidP="009C7A92">
            <w:pPr>
              <w:spacing w:line="240" w:lineRule="auto"/>
              <w:cnfStyle w:val="000000000000" w:firstRow="0" w:lastRow="0" w:firstColumn="0" w:lastColumn="0" w:oddVBand="0" w:evenVBand="0" w:oddHBand="0" w:evenHBand="0" w:firstRowFirstColumn="0" w:firstRowLastColumn="0" w:lastRowFirstColumn="0" w:lastRowLastColumn="0"/>
            </w:pPr>
            <w:r>
              <w:rPr>
                <w:color w:val="2C3848"/>
                <w:sz w:val="24"/>
              </w:rPr>
              <w:t>MedTechVic</w:t>
            </w:r>
            <w:r>
              <w:rPr>
                <w:color w:val="2C3848"/>
                <w:spacing w:val="-1"/>
                <w:sz w:val="24"/>
              </w:rPr>
              <w:t xml:space="preserve"> </w:t>
            </w:r>
            <w:r>
              <w:rPr>
                <w:color w:val="2C3848"/>
                <w:sz w:val="24"/>
              </w:rPr>
              <w:t>Hub,</w:t>
            </w:r>
            <w:r>
              <w:rPr>
                <w:color w:val="2C3848"/>
                <w:spacing w:val="-3"/>
                <w:sz w:val="24"/>
              </w:rPr>
              <w:t xml:space="preserve"> </w:t>
            </w:r>
            <w:r>
              <w:rPr>
                <w:color w:val="2C3848"/>
                <w:sz w:val="24"/>
              </w:rPr>
              <w:t>Swinburne</w:t>
            </w:r>
            <w:r>
              <w:rPr>
                <w:color w:val="2C3848"/>
                <w:spacing w:val="-1"/>
                <w:sz w:val="24"/>
              </w:rPr>
              <w:t xml:space="preserve"> </w:t>
            </w:r>
            <w:r>
              <w:rPr>
                <w:color w:val="2C3848"/>
                <w:sz w:val="24"/>
              </w:rPr>
              <w:t>University</w:t>
            </w:r>
            <w:r>
              <w:rPr>
                <w:color w:val="2C3848"/>
                <w:spacing w:val="-1"/>
                <w:sz w:val="24"/>
              </w:rPr>
              <w:t xml:space="preserve"> </w:t>
            </w:r>
            <w:r>
              <w:rPr>
                <w:color w:val="2C3848"/>
                <w:sz w:val="24"/>
              </w:rPr>
              <w:t>of</w:t>
            </w:r>
            <w:r>
              <w:rPr>
                <w:color w:val="2C3848"/>
                <w:spacing w:val="-2"/>
                <w:sz w:val="24"/>
              </w:rPr>
              <w:t xml:space="preserve"> Technology</w:t>
            </w:r>
          </w:p>
        </w:tc>
        <w:tc>
          <w:tcPr>
            <w:tcW w:w="3340" w:type="dxa"/>
          </w:tcPr>
          <w:p w14:paraId="12851D74" w14:textId="72F1342B" w:rsidR="009C7A92" w:rsidRPr="00E209F6"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pPr>
            <w:r w:rsidRPr="00A22FB7">
              <w:rPr>
                <w:color w:val="2C3848"/>
                <w:sz w:val="24"/>
              </w:rPr>
              <w:t>Project</w:t>
            </w:r>
            <w:r w:rsidRPr="00A22FB7">
              <w:rPr>
                <w:color w:val="2C3848"/>
                <w:spacing w:val="-1"/>
                <w:sz w:val="24"/>
              </w:rPr>
              <w:t xml:space="preserve"> </w:t>
            </w:r>
            <w:r w:rsidRPr="00A22FB7">
              <w:rPr>
                <w:color w:val="2C3848"/>
                <w:spacing w:val="-4"/>
                <w:sz w:val="24"/>
              </w:rPr>
              <w:t>Lead</w:t>
            </w:r>
          </w:p>
        </w:tc>
      </w:tr>
      <w:tr w:rsidR="009C7A92" w:rsidRPr="00E209F6" w14:paraId="5A2AD639"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E586572" w14:textId="2A6B4FAE" w:rsidR="009C7A92" w:rsidRPr="00E209F6" w:rsidRDefault="009C7A92" w:rsidP="009C7A92">
            <w:pPr>
              <w:spacing w:line="240" w:lineRule="auto"/>
            </w:pPr>
            <w:r w:rsidRPr="00A22FB7">
              <w:rPr>
                <w:color w:val="2C3848"/>
                <w:sz w:val="24"/>
              </w:rPr>
              <w:t>Mr.</w:t>
            </w:r>
            <w:r w:rsidRPr="00A22FB7">
              <w:rPr>
                <w:color w:val="2C3848"/>
                <w:spacing w:val="-4"/>
                <w:sz w:val="24"/>
              </w:rPr>
              <w:t xml:space="preserve"> </w:t>
            </w:r>
            <w:r w:rsidRPr="00A22FB7">
              <w:rPr>
                <w:color w:val="2C3848"/>
                <w:sz w:val="24"/>
              </w:rPr>
              <w:t>Caleb</w:t>
            </w:r>
            <w:r w:rsidRPr="00A22FB7">
              <w:rPr>
                <w:color w:val="2C3848"/>
                <w:spacing w:val="-5"/>
                <w:sz w:val="24"/>
              </w:rPr>
              <w:t xml:space="preserve"> </w:t>
            </w:r>
            <w:r w:rsidRPr="00A22FB7">
              <w:rPr>
                <w:color w:val="2C3848"/>
                <w:sz w:val="24"/>
              </w:rPr>
              <w:t>Rixon</w:t>
            </w:r>
          </w:p>
        </w:tc>
        <w:tc>
          <w:tcPr>
            <w:tcW w:w="3340" w:type="dxa"/>
          </w:tcPr>
          <w:p w14:paraId="70387398" w14:textId="71DC9C00"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Genyus</w:t>
            </w:r>
            <w:r w:rsidRPr="00A22FB7">
              <w:rPr>
                <w:color w:val="2C3848"/>
                <w:spacing w:val="-5"/>
                <w:sz w:val="24"/>
              </w:rPr>
              <w:t xml:space="preserve"> </w:t>
            </w:r>
            <w:r w:rsidRPr="00A22FB7">
              <w:rPr>
                <w:color w:val="2C3848"/>
                <w:sz w:val="24"/>
              </w:rPr>
              <w:t>Network</w:t>
            </w:r>
          </w:p>
        </w:tc>
        <w:tc>
          <w:tcPr>
            <w:tcW w:w="3340" w:type="dxa"/>
          </w:tcPr>
          <w:p w14:paraId="40B77C5D" w14:textId="3759AB61"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Partner Organisation Lead</w:t>
            </w:r>
          </w:p>
        </w:tc>
      </w:tr>
      <w:tr w:rsidR="009C7A92" w:rsidRPr="00E209F6" w14:paraId="3FDD7AEA"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246D147" w14:textId="061079FD" w:rsidR="009C7A92" w:rsidRPr="00E209F6" w:rsidRDefault="009C7A92" w:rsidP="009C7A92">
            <w:pPr>
              <w:spacing w:line="240" w:lineRule="auto"/>
            </w:pPr>
            <w:r w:rsidRPr="00A22FB7">
              <w:rPr>
                <w:color w:val="2C3848"/>
                <w:sz w:val="24"/>
              </w:rPr>
              <w:t>Dr</w:t>
            </w:r>
            <w:r w:rsidRPr="00A22FB7">
              <w:rPr>
                <w:color w:val="2C3848"/>
                <w:spacing w:val="-4"/>
                <w:sz w:val="24"/>
              </w:rPr>
              <w:t xml:space="preserve"> </w:t>
            </w:r>
            <w:r w:rsidRPr="00A22FB7">
              <w:rPr>
                <w:color w:val="2C3848"/>
                <w:sz w:val="24"/>
              </w:rPr>
              <w:t>Melinda</w:t>
            </w:r>
            <w:r w:rsidRPr="00A22FB7">
              <w:rPr>
                <w:color w:val="2C3848"/>
                <w:spacing w:val="-2"/>
                <w:sz w:val="24"/>
              </w:rPr>
              <w:t xml:space="preserve"> </w:t>
            </w:r>
            <w:r w:rsidRPr="00A22FB7">
              <w:rPr>
                <w:color w:val="2C3848"/>
                <w:sz w:val="24"/>
              </w:rPr>
              <w:t>Smith</w:t>
            </w:r>
          </w:p>
        </w:tc>
        <w:tc>
          <w:tcPr>
            <w:tcW w:w="3340" w:type="dxa"/>
          </w:tcPr>
          <w:p w14:paraId="61D75161" w14:textId="6E80908E"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1C59E61C" w14:textId="412498E8"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Artist</w:t>
            </w:r>
            <w:r>
              <w:rPr>
                <w:color w:val="2C3848"/>
                <w:sz w:val="24"/>
              </w:rPr>
              <w:t xml:space="preserve">, </w:t>
            </w:r>
            <w:r w:rsidRPr="00A22FB7">
              <w:rPr>
                <w:color w:val="2C3848"/>
                <w:sz w:val="24"/>
              </w:rPr>
              <w:t>Researcher</w:t>
            </w:r>
            <w:r w:rsidRPr="00A22FB7">
              <w:rPr>
                <w:color w:val="2C3848"/>
                <w:spacing w:val="-3"/>
                <w:sz w:val="24"/>
              </w:rPr>
              <w:t xml:space="preserve"> </w:t>
            </w:r>
            <w:r w:rsidRPr="00A22FB7">
              <w:rPr>
                <w:color w:val="2C3848"/>
                <w:sz w:val="24"/>
              </w:rPr>
              <w:t>and</w:t>
            </w:r>
            <w:r w:rsidRPr="00A22FB7">
              <w:rPr>
                <w:color w:val="2C3848"/>
                <w:spacing w:val="-3"/>
                <w:sz w:val="24"/>
              </w:rPr>
              <w:t xml:space="preserve"> </w:t>
            </w:r>
            <w:r w:rsidRPr="00A22FB7">
              <w:rPr>
                <w:color w:val="2C3848"/>
                <w:sz w:val="24"/>
              </w:rPr>
              <w:t>Disability-Led</w:t>
            </w:r>
            <w:r w:rsidRPr="00A22FB7">
              <w:rPr>
                <w:color w:val="2C3848"/>
                <w:spacing w:val="-2"/>
                <w:sz w:val="24"/>
              </w:rPr>
              <w:t xml:space="preserve"> </w:t>
            </w:r>
            <w:r w:rsidRPr="00A22FB7">
              <w:rPr>
                <w:color w:val="2C3848"/>
                <w:sz w:val="24"/>
              </w:rPr>
              <w:t>Creative</w:t>
            </w:r>
            <w:r w:rsidRPr="00A22FB7">
              <w:rPr>
                <w:color w:val="2C3848"/>
                <w:spacing w:val="-1"/>
                <w:sz w:val="24"/>
              </w:rPr>
              <w:t xml:space="preserve"> </w:t>
            </w:r>
            <w:r w:rsidRPr="00A22FB7">
              <w:rPr>
                <w:color w:val="2C3848"/>
                <w:spacing w:val="-2"/>
                <w:sz w:val="24"/>
              </w:rPr>
              <w:t>Consultant</w:t>
            </w:r>
          </w:p>
        </w:tc>
      </w:tr>
      <w:tr w:rsidR="009C7A92" w:rsidRPr="00E209F6" w14:paraId="47BB699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38591E04" w14:textId="340AC663" w:rsidR="009C7A92" w:rsidRPr="00E209F6" w:rsidRDefault="009C7A92" w:rsidP="009C7A92">
            <w:pPr>
              <w:spacing w:line="240" w:lineRule="auto"/>
            </w:pPr>
            <w:r w:rsidRPr="00A22FB7">
              <w:rPr>
                <w:color w:val="2C3848"/>
                <w:sz w:val="24"/>
              </w:rPr>
              <w:t>Ms.</w:t>
            </w:r>
            <w:r w:rsidRPr="00A22FB7">
              <w:rPr>
                <w:color w:val="2C3848"/>
                <w:spacing w:val="-4"/>
                <w:sz w:val="24"/>
              </w:rPr>
              <w:t xml:space="preserve"> </w:t>
            </w:r>
            <w:r w:rsidRPr="00A22FB7">
              <w:rPr>
                <w:color w:val="2C3848"/>
                <w:sz w:val="24"/>
              </w:rPr>
              <w:t>Caroline</w:t>
            </w:r>
            <w:r w:rsidRPr="00A22FB7">
              <w:rPr>
                <w:color w:val="2C3848"/>
                <w:spacing w:val="-3"/>
                <w:sz w:val="24"/>
              </w:rPr>
              <w:t xml:space="preserve"> </w:t>
            </w:r>
            <w:r w:rsidRPr="00A22FB7">
              <w:rPr>
                <w:color w:val="2C3848"/>
                <w:sz w:val="24"/>
              </w:rPr>
              <w:t>Bowditch</w:t>
            </w:r>
          </w:p>
        </w:tc>
        <w:tc>
          <w:tcPr>
            <w:tcW w:w="3340" w:type="dxa"/>
          </w:tcPr>
          <w:p w14:paraId="4DE1479C" w14:textId="267EBF57"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56850270" w14:textId="1C699018"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Disability</w:t>
            </w:r>
            <w:r w:rsidRPr="00A22FB7">
              <w:rPr>
                <w:color w:val="2C3848"/>
                <w:spacing w:val="-1"/>
                <w:sz w:val="24"/>
              </w:rPr>
              <w:t xml:space="preserve"> </w:t>
            </w:r>
            <w:r w:rsidRPr="00A22FB7">
              <w:rPr>
                <w:color w:val="2C3848"/>
                <w:sz w:val="24"/>
              </w:rPr>
              <w:t>Arts</w:t>
            </w:r>
            <w:r w:rsidRPr="00A22FB7">
              <w:rPr>
                <w:color w:val="2C3848"/>
                <w:spacing w:val="-3"/>
                <w:sz w:val="24"/>
              </w:rPr>
              <w:t xml:space="preserve"> </w:t>
            </w:r>
            <w:r w:rsidRPr="00A22FB7">
              <w:rPr>
                <w:color w:val="2C3848"/>
                <w:sz w:val="24"/>
              </w:rPr>
              <w:t>Leader</w:t>
            </w:r>
            <w:r w:rsidRPr="00A22FB7">
              <w:rPr>
                <w:color w:val="2C3848"/>
                <w:spacing w:val="-1"/>
                <w:sz w:val="24"/>
              </w:rPr>
              <w:t xml:space="preserve"> </w:t>
            </w:r>
            <w:r w:rsidRPr="00A22FB7">
              <w:rPr>
                <w:color w:val="2C3848"/>
                <w:sz w:val="24"/>
              </w:rPr>
              <w:t>and</w:t>
            </w:r>
            <w:r w:rsidRPr="00A22FB7">
              <w:rPr>
                <w:color w:val="2C3848"/>
                <w:spacing w:val="-2"/>
                <w:sz w:val="24"/>
              </w:rPr>
              <w:t xml:space="preserve"> </w:t>
            </w:r>
            <w:r w:rsidRPr="00A22FB7">
              <w:rPr>
                <w:color w:val="2C3848"/>
                <w:sz w:val="24"/>
              </w:rPr>
              <w:t>Cultural</w:t>
            </w:r>
            <w:r w:rsidRPr="00A22FB7">
              <w:rPr>
                <w:color w:val="2C3848"/>
                <w:spacing w:val="-1"/>
                <w:sz w:val="24"/>
              </w:rPr>
              <w:t xml:space="preserve"> </w:t>
            </w:r>
            <w:r w:rsidRPr="00A22FB7">
              <w:rPr>
                <w:color w:val="2C3848"/>
                <w:sz w:val="24"/>
              </w:rPr>
              <w:t>Equity</w:t>
            </w:r>
            <w:r w:rsidRPr="00A22FB7">
              <w:rPr>
                <w:color w:val="2C3848"/>
                <w:spacing w:val="-1"/>
                <w:sz w:val="24"/>
              </w:rPr>
              <w:t xml:space="preserve"> </w:t>
            </w:r>
            <w:r w:rsidRPr="00A22FB7">
              <w:rPr>
                <w:color w:val="2C3848"/>
                <w:spacing w:val="-2"/>
                <w:sz w:val="24"/>
              </w:rPr>
              <w:t>Consultant</w:t>
            </w:r>
          </w:p>
        </w:tc>
      </w:tr>
      <w:tr w:rsidR="009C7A92" w:rsidRPr="00E209F6" w14:paraId="5831A140"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103A6BFE" w14:textId="18C9B12D" w:rsidR="009C7A92" w:rsidRPr="00E209F6" w:rsidRDefault="009C7A92" w:rsidP="009C7A92">
            <w:pPr>
              <w:spacing w:line="240" w:lineRule="auto"/>
            </w:pPr>
            <w:r w:rsidRPr="00A22FB7">
              <w:rPr>
                <w:color w:val="2C3848"/>
                <w:sz w:val="24"/>
              </w:rPr>
              <w:t>A/Prof</w:t>
            </w:r>
            <w:r w:rsidRPr="00A22FB7">
              <w:rPr>
                <w:color w:val="2C3848"/>
                <w:spacing w:val="-5"/>
                <w:sz w:val="24"/>
              </w:rPr>
              <w:t xml:space="preserve"> </w:t>
            </w:r>
            <w:r w:rsidRPr="00A22FB7">
              <w:rPr>
                <w:color w:val="2C3848"/>
                <w:sz w:val="24"/>
              </w:rPr>
              <w:t>Heather</w:t>
            </w:r>
            <w:r w:rsidRPr="00A22FB7">
              <w:rPr>
                <w:color w:val="2C3848"/>
                <w:spacing w:val="-4"/>
                <w:sz w:val="24"/>
              </w:rPr>
              <w:t xml:space="preserve"> </w:t>
            </w:r>
            <w:r w:rsidRPr="00A22FB7">
              <w:rPr>
                <w:color w:val="2C3848"/>
                <w:sz w:val="24"/>
              </w:rPr>
              <w:t>Feldner</w:t>
            </w:r>
          </w:p>
        </w:tc>
        <w:tc>
          <w:tcPr>
            <w:tcW w:w="3340" w:type="dxa"/>
          </w:tcPr>
          <w:p w14:paraId="2C4DA5BF" w14:textId="0C9ED7A1"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pacing w:val="-2"/>
                <w:sz w:val="24"/>
              </w:rPr>
              <w:t>CREATE</w:t>
            </w:r>
          </w:p>
        </w:tc>
        <w:tc>
          <w:tcPr>
            <w:tcW w:w="3340" w:type="dxa"/>
          </w:tcPr>
          <w:p w14:paraId="39DC6C40" w14:textId="44C2EB84"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Pr>
                <w:color w:val="2C3848"/>
                <w:sz w:val="24"/>
              </w:rPr>
              <w:t>Associate</w:t>
            </w:r>
            <w:r>
              <w:rPr>
                <w:color w:val="2C3848"/>
                <w:spacing w:val="-4"/>
                <w:sz w:val="24"/>
              </w:rPr>
              <w:t xml:space="preserve"> </w:t>
            </w:r>
            <w:r>
              <w:rPr>
                <w:color w:val="2C3848"/>
                <w:sz w:val="24"/>
              </w:rPr>
              <w:t>Professor,</w:t>
            </w:r>
            <w:r>
              <w:rPr>
                <w:color w:val="2C3848"/>
                <w:spacing w:val="-4"/>
                <w:sz w:val="24"/>
              </w:rPr>
              <w:t xml:space="preserve"> </w:t>
            </w:r>
            <w:r>
              <w:rPr>
                <w:color w:val="2C3848"/>
                <w:sz w:val="24"/>
              </w:rPr>
              <w:t>Physical</w:t>
            </w:r>
            <w:r>
              <w:rPr>
                <w:color w:val="2C3848"/>
                <w:spacing w:val="-4"/>
                <w:sz w:val="24"/>
              </w:rPr>
              <w:t xml:space="preserve"> </w:t>
            </w:r>
            <w:r>
              <w:rPr>
                <w:color w:val="2C3848"/>
                <w:sz w:val="24"/>
              </w:rPr>
              <w:t>Therapy,</w:t>
            </w:r>
            <w:r>
              <w:rPr>
                <w:color w:val="2C3848"/>
                <w:spacing w:val="-4"/>
                <w:sz w:val="24"/>
              </w:rPr>
              <w:t xml:space="preserve"> </w:t>
            </w:r>
            <w:r>
              <w:rPr>
                <w:color w:val="2C3848"/>
                <w:sz w:val="24"/>
              </w:rPr>
              <w:t>Associate</w:t>
            </w:r>
            <w:r>
              <w:rPr>
                <w:color w:val="2C3848"/>
                <w:spacing w:val="-4"/>
                <w:sz w:val="24"/>
              </w:rPr>
              <w:t xml:space="preserve"> </w:t>
            </w:r>
            <w:r>
              <w:rPr>
                <w:color w:val="2C3848"/>
                <w:sz w:val="24"/>
              </w:rPr>
              <w:t>Director</w:t>
            </w:r>
          </w:p>
        </w:tc>
      </w:tr>
      <w:tr w:rsidR="009C7A92" w:rsidRPr="00E209F6" w14:paraId="45C4EDB1"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5CA20A2D" w14:textId="04D2115B" w:rsidR="009C7A92" w:rsidRPr="00E209F6" w:rsidRDefault="009C7A92" w:rsidP="009C7A92">
            <w:pPr>
              <w:spacing w:line="240" w:lineRule="auto"/>
            </w:pPr>
            <w:r w:rsidRPr="00A22FB7">
              <w:rPr>
                <w:color w:val="2C3848"/>
                <w:sz w:val="24"/>
              </w:rPr>
              <w:t>A/Prof</w:t>
            </w:r>
            <w:r w:rsidRPr="00A22FB7">
              <w:rPr>
                <w:color w:val="2C3848"/>
                <w:spacing w:val="-3"/>
                <w:sz w:val="24"/>
              </w:rPr>
              <w:t xml:space="preserve"> </w:t>
            </w:r>
            <w:r w:rsidRPr="00A22FB7">
              <w:rPr>
                <w:color w:val="2C3848"/>
                <w:sz w:val="24"/>
              </w:rPr>
              <w:t>Elisabeth</w:t>
            </w:r>
            <w:r w:rsidRPr="00A22FB7">
              <w:rPr>
                <w:color w:val="2C3848"/>
                <w:spacing w:val="-3"/>
                <w:sz w:val="24"/>
              </w:rPr>
              <w:t xml:space="preserve"> </w:t>
            </w:r>
            <w:r w:rsidRPr="00A22FB7">
              <w:rPr>
                <w:color w:val="2C3848"/>
                <w:sz w:val="24"/>
              </w:rPr>
              <w:t>Lambert</w:t>
            </w:r>
          </w:p>
        </w:tc>
        <w:tc>
          <w:tcPr>
            <w:tcW w:w="3340" w:type="dxa"/>
          </w:tcPr>
          <w:p w14:paraId="4F6D4460" w14:textId="3552A9F8"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2DE50386" w14:textId="09F080D7"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Senior</w:t>
            </w:r>
            <w:r w:rsidRPr="00A22FB7">
              <w:rPr>
                <w:color w:val="2C3848"/>
                <w:spacing w:val="-2"/>
                <w:sz w:val="24"/>
              </w:rPr>
              <w:t xml:space="preserve"> </w:t>
            </w:r>
            <w:r w:rsidRPr="00A22FB7">
              <w:rPr>
                <w:color w:val="2C3848"/>
                <w:sz w:val="24"/>
              </w:rPr>
              <w:t>Research</w:t>
            </w:r>
            <w:r w:rsidRPr="00A22FB7">
              <w:rPr>
                <w:color w:val="2C3848"/>
                <w:spacing w:val="-2"/>
                <w:sz w:val="24"/>
              </w:rPr>
              <w:t xml:space="preserve"> Fellow</w:t>
            </w:r>
          </w:p>
        </w:tc>
      </w:tr>
      <w:tr w:rsidR="009C7A92" w:rsidRPr="00E209F6" w14:paraId="31D4DEC5"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ABACBF1" w14:textId="6A8B7518" w:rsidR="009C7A92" w:rsidRPr="00E209F6" w:rsidRDefault="009C7A92" w:rsidP="009C7A92">
            <w:pPr>
              <w:spacing w:line="240" w:lineRule="auto"/>
            </w:pPr>
            <w:r w:rsidRPr="00A22FB7">
              <w:rPr>
                <w:color w:val="2C3848"/>
                <w:sz w:val="24"/>
              </w:rPr>
              <w:t>Dr</w:t>
            </w:r>
            <w:r w:rsidRPr="00A22FB7">
              <w:rPr>
                <w:color w:val="2C3848"/>
                <w:spacing w:val="-1"/>
                <w:sz w:val="24"/>
              </w:rPr>
              <w:t xml:space="preserve"> </w:t>
            </w:r>
            <w:r w:rsidRPr="00A22FB7">
              <w:rPr>
                <w:color w:val="2C3848"/>
                <w:sz w:val="24"/>
              </w:rPr>
              <w:t>Hana</w:t>
            </w:r>
            <w:r w:rsidRPr="00A22FB7">
              <w:rPr>
                <w:color w:val="2C3848"/>
                <w:spacing w:val="-1"/>
                <w:sz w:val="24"/>
              </w:rPr>
              <w:t xml:space="preserve"> </w:t>
            </w:r>
            <w:r w:rsidRPr="00A22FB7">
              <w:rPr>
                <w:color w:val="2C3848"/>
                <w:sz w:val="24"/>
              </w:rPr>
              <w:t>Phillips</w:t>
            </w:r>
          </w:p>
        </w:tc>
        <w:tc>
          <w:tcPr>
            <w:tcW w:w="3340" w:type="dxa"/>
          </w:tcPr>
          <w:p w14:paraId="3B2EA0E3" w14:textId="3F4F6124"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06DEF11F" w14:textId="03181461"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Research</w:t>
            </w:r>
            <w:r w:rsidRPr="00A22FB7">
              <w:rPr>
                <w:color w:val="2C3848"/>
                <w:spacing w:val="-1"/>
                <w:sz w:val="24"/>
              </w:rPr>
              <w:t xml:space="preserve"> </w:t>
            </w:r>
            <w:r w:rsidRPr="00A22FB7">
              <w:rPr>
                <w:color w:val="2C3848"/>
                <w:spacing w:val="-2"/>
                <w:sz w:val="24"/>
              </w:rPr>
              <w:t>Fellow</w:t>
            </w:r>
          </w:p>
        </w:tc>
      </w:tr>
      <w:tr w:rsidR="009C7A92" w:rsidRPr="00E209F6" w14:paraId="021A8711"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5D44ABAE" w14:textId="4DD28DFA" w:rsidR="009C7A92" w:rsidRPr="00E209F6" w:rsidRDefault="009C7A92" w:rsidP="009C7A92">
            <w:pPr>
              <w:spacing w:line="240" w:lineRule="auto"/>
            </w:pPr>
            <w:r w:rsidRPr="00A22FB7">
              <w:rPr>
                <w:color w:val="2C3848"/>
                <w:sz w:val="24"/>
              </w:rPr>
              <w:t>Prof</w:t>
            </w:r>
            <w:r w:rsidRPr="00A22FB7">
              <w:rPr>
                <w:color w:val="2C3848"/>
                <w:spacing w:val="-6"/>
                <w:sz w:val="24"/>
              </w:rPr>
              <w:t xml:space="preserve"> </w:t>
            </w:r>
            <w:r w:rsidRPr="00A22FB7">
              <w:rPr>
                <w:color w:val="2C3848"/>
                <w:sz w:val="24"/>
              </w:rPr>
              <w:t>John</w:t>
            </w:r>
            <w:r w:rsidRPr="00A22FB7">
              <w:rPr>
                <w:color w:val="2C3848"/>
                <w:spacing w:val="-3"/>
                <w:sz w:val="24"/>
              </w:rPr>
              <w:t xml:space="preserve"> </w:t>
            </w:r>
            <w:r w:rsidRPr="00A22FB7">
              <w:rPr>
                <w:color w:val="2C3848"/>
                <w:sz w:val="24"/>
              </w:rPr>
              <w:t>McCormick</w:t>
            </w:r>
          </w:p>
        </w:tc>
        <w:tc>
          <w:tcPr>
            <w:tcW w:w="3340" w:type="dxa"/>
          </w:tcPr>
          <w:p w14:paraId="2E7B22AE" w14:textId="219D8744"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Centre</w:t>
            </w:r>
            <w:r w:rsidRPr="00A22FB7">
              <w:rPr>
                <w:color w:val="2C3848"/>
                <w:spacing w:val="-3"/>
                <w:sz w:val="24"/>
              </w:rPr>
              <w:t xml:space="preserve"> </w:t>
            </w:r>
            <w:r w:rsidRPr="00A22FB7">
              <w:rPr>
                <w:color w:val="2C3848"/>
                <w:sz w:val="24"/>
              </w:rPr>
              <w:t>for</w:t>
            </w:r>
            <w:r w:rsidRPr="00A22FB7">
              <w:rPr>
                <w:color w:val="2C3848"/>
                <w:spacing w:val="-3"/>
                <w:sz w:val="24"/>
              </w:rPr>
              <w:t xml:space="preserve"> </w:t>
            </w:r>
            <w:r w:rsidRPr="00A22FB7">
              <w:rPr>
                <w:color w:val="2C3848"/>
                <w:sz w:val="24"/>
              </w:rPr>
              <w:t>Transformative</w:t>
            </w:r>
            <w:r w:rsidRPr="00A22FB7">
              <w:rPr>
                <w:color w:val="2C3848"/>
                <w:spacing w:val="-3"/>
                <w:sz w:val="24"/>
              </w:rPr>
              <w:t xml:space="preserve"> </w:t>
            </w:r>
            <w:r w:rsidRPr="00A22FB7">
              <w:rPr>
                <w:color w:val="2C3848"/>
                <w:sz w:val="24"/>
              </w:rPr>
              <w:t>Media</w:t>
            </w:r>
            <w:r w:rsidRPr="00A22FB7">
              <w:rPr>
                <w:color w:val="2C3848"/>
                <w:spacing w:val="-3"/>
                <w:sz w:val="24"/>
              </w:rPr>
              <w:t xml:space="preserve"> </w:t>
            </w:r>
            <w:r w:rsidRPr="00A22FB7">
              <w:rPr>
                <w:color w:val="2C3848"/>
                <w:spacing w:val="-2"/>
                <w:sz w:val="24"/>
              </w:rPr>
              <w:t>Technologies</w:t>
            </w:r>
          </w:p>
        </w:tc>
        <w:tc>
          <w:tcPr>
            <w:tcW w:w="3340" w:type="dxa"/>
          </w:tcPr>
          <w:p w14:paraId="44EE3957" w14:textId="335B0535"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Director</w:t>
            </w:r>
          </w:p>
        </w:tc>
      </w:tr>
      <w:tr w:rsidR="009C7A92" w:rsidRPr="00E209F6" w14:paraId="22D76CE2"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044FEC76" w14:textId="45E3A35C" w:rsidR="009C7A92" w:rsidRPr="00E209F6" w:rsidRDefault="009C7A92" w:rsidP="009C7A92">
            <w:pPr>
              <w:spacing w:line="240" w:lineRule="auto"/>
            </w:pPr>
            <w:r w:rsidRPr="00A22FB7">
              <w:rPr>
                <w:color w:val="2C3848"/>
                <w:sz w:val="24"/>
              </w:rPr>
              <w:t>Prof</w:t>
            </w:r>
            <w:r w:rsidRPr="00A22FB7">
              <w:rPr>
                <w:color w:val="2C3848"/>
                <w:spacing w:val="-4"/>
                <w:sz w:val="24"/>
              </w:rPr>
              <w:t xml:space="preserve"> </w:t>
            </w:r>
            <w:r w:rsidRPr="00A22FB7">
              <w:rPr>
                <w:color w:val="2C3848"/>
                <w:sz w:val="24"/>
              </w:rPr>
              <w:t>Jeni</w:t>
            </w:r>
            <w:r w:rsidRPr="00A22FB7">
              <w:rPr>
                <w:color w:val="2C3848"/>
                <w:spacing w:val="-2"/>
                <w:sz w:val="24"/>
              </w:rPr>
              <w:t xml:space="preserve"> </w:t>
            </w:r>
            <w:r w:rsidRPr="00A22FB7">
              <w:rPr>
                <w:color w:val="2C3848"/>
                <w:sz w:val="24"/>
              </w:rPr>
              <w:t>Paay</w:t>
            </w:r>
          </w:p>
        </w:tc>
        <w:tc>
          <w:tcPr>
            <w:tcW w:w="3340" w:type="dxa"/>
          </w:tcPr>
          <w:p w14:paraId="092F28B0" w14:textId="48FEE9D9"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Centre</w:t>
            </w:r>
            <w:r w:rsidRPr="00A22FB7">
              <w:rPr>
                <w:color w:val="2C3848"/>
                <w:spacing w:val="-2"/>
                <w:sz w:val="24"/>
              </w:rPr>
              <w:t xml:space="preserve"> </w:t>
            </w:r>
            <w:r w:rsidRPr="00A22FB7">
              <w:rPr>
                <w:color w:val="2C3848"/>
                <w:sz w:val="24"/>
              </w:rPr>
              <w:t>for</w:t>
            </w:r>
            <w:r w:rsidRPr="00A22FB7">
              <w:rPr>
                <w:color w:val="2C3848"/>
                <w:spacing w:val="-3"/>
                <w:sz w:val="24"/>
              </w:rPr>
              <w:t xml:space="preserve"> </w:t>
            </w:r>
            <w:r w:rsidRPr="00A22FB7">
              <w:rPr>
                <w:color w:val="2C3848"/>
                <w:sz w:val="24"/>
              </w:rPr>
              <w:t>Design</w:t>
            </w:r>
            <w:r w:rsidRPr="00A22FB7">
              <w:rPr>
                <w:color w:val="2C3848"/>
                <w:spacing w:val="-3"/>
                <w:sz w:val="24"/>
              </w:rPr>
              <w:t xml:space="preserve"> </w:t>
            </w:r>
            <w:r w:rsidRPr="00A22FB7">
              <w:rPr>
                <w:color w:val="2C3848"/>
                <w:spacing w:val="-2"/>
                <w:sz w:val="24"/>
              </w:rPr>
              <w:t>Innovation</w:t>
            </w:r>
          </w:p>
        </w:tc>
        <w:tc>
          <w:tcPr>
            <w:tcW w:w="3340" w:type="dxa"/>
          </w:tcPr>
          <w:p w14:paraId="713895CA" w14:textId="765DF31C"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Director</w:t>
            </w:r>
          </w:p>
        </w:tc>
      </w:tr>
      <w:tr w:rsidR="009C7A92" w:rsidRPr="00E209F6" w14:paraId="1B7D5F69"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1A48645C" w14:textId="0D446BBE" w:rsidR="009C7A92" w:rsidRPr="00E209F6" w:rsidRDefault="009C7A92" w:rsidP="009C7A92">
            <w:pPr>
              <w:spacing w:line="240" w:lineRule="auto"/>
            </w:pPr>
            <w:r w:rsidRPr="00A22FB7">
              <w:rPr>
                <w:color w:val="2C3848"/>
                <w:sz w:val="24"/>
              </w:rPr>
              <w:t>Prof</w:t>
            </w:r>
            <w:r w:rsidRPr="00A22FB7">
              <w:rPr>
                <w:color w:val="2C3848"/>
                <w:spacing w:val="-3"/>
                <w:sz w:val="24"/>
              </w:rPr>
              <w:t xml:space="preserve"> </w:t>
            </w:r>
            <w:r w:rsidRPr="00A22FB7">
              <w:rPr>
                <w:color w:val="2C3848"/>
                <w:sz w:val="24"/>
              </w:rPr>
              <w:t>Kim</w:t>
            </w:r>
            <w:r w:rsidRPr="00A22FB7">
              <w:rPr>
                <w:color w:val="2C3848"/>
                <w:spacing w:val="-2"/>
                <w:sz w:val="24"/>
              </w:rPr>
              <w:t xml:space="preserve"> </w:t>
            </w:r>
            <w:r w:rsidRPr="00A22FB7">
              <w:rPr>
                <w:color w:val="2C3848"/>
                <w:sz w:val="24"/>
              </w:rPr>
              <w:t>Vincs</w:t>
            </w:r>
          </w:p>
        </w:tc>
        <w:tc>
          <w:tcPr>
            <w:tcW w:w="3340" w:type="dxa"/>
          </w:tcPr>
          <w:p w14:paraId="663EE161" w14:textId="634E77F2"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p>
        </w:tc>
        <w:tc>
          <w:tcPr>
            <w:tcW w:w="3340" w:type="dxa"/>
          </w:tcPr>
          <w:p w14:paraId="15593CC7" w14:textId="14E60129"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Senior</w:t>
            </w:r>
            <w:r w:rsidRPr="00A22FB7">
              <w:rPr>
                <w:color w:val="2C3848"/>
                <w:spacing w:val="-2"/>
                <w:sz w:val="24"/>
              </w:rPr>
              <w:t xml:space="preserve"> </w:t>
            </w:r>
            <w:r w:rsidRPr="00A22FB7">
              <w:rPr>
                <w:color w:val="2C3848"/>
                <w:sz w:val="24"/>
              </w:rPr>
              <w:t>Principal</w:t>
            </w:r>
            <w:r w:rsidRPr="00A22FB7">
              <w:rPr>
                <w:color w:val="2C3848"/>
                <w:spacing w:val="-2"/>
                <w:sz w:val="24"/>
              </w:rPr>
              <w:t xml:space="preserve"> </w:t>
            </w:r>
            <w:r w:rsidRPr="00A22FB7">
              <w:rPr>
                <w:color w:val="2C3848"/>
                <w:sz w:val="24"/>
              </w:rPr>
              <w:t>Research</w:t>
            </w:r>
            <w:r w:rsidRPr="00A22FB7">
              <w:rPr>
                <w:color w:val="2C3848"/>
                <w:spacing w:val="-3"/>
                <w:sz w:val="24"/>
              </w:rPr>
              <w:t xml:space="preserve"> </w:t>
            </w:r>
            <w:r w:rsidRPr="00A22FB7">
              <w:rPr>
                <w:color w:val="2C3848"/>
                <w:spacing w:val="-2"/>
                <w:sz w:val="24"/>
              </w:rPr>
              <w:t>Fellow</w:t>
            </w:r>
          </w:p>
        </w:tc>
      </w:tr>
      <w:tr w:rsidR="009C7A92" w:rsidRPr="00E209F6" w14:paraId="14189D93" w14:textId="77777777" w:rsidTr="0006048B">
        <w:trPr>
          <w:trHeight w:val="407"/>
        </w:trPr>
        <w:tc>
          <w:tcPr>
            <w:cnfStyle w:val="001000000000" w:firstRow="0" w:lastRow="0" w:firstColumn="1" w:lastColumn="0" w:oddVBand="0" w:evenVBand="0" w:oddHBand="0" w:evenHBand="0" w:firstRowFirstColumn="0" w:firstRowLastColumn="0" w:lastRowFirstColumn="0" w:lastRowLastColumn="0"/>
            <w:tcW w:w="3339" w:type="dxa"/>
          </w:tcPr>
          <w:p w14:paraId="470370B0" w14:textId="56C75105" w:rsidR="009C7A92" w:rsidRPr="00E209F6" w:rsidRDefault="009C7A92" w:rsidP="009C7A92">
            <w:pPr>
              <w:spacing w:line="240" w:lineRule="auto"/>
            </w:pPr>
            <w:r w:rsidRPr="00A22FB7">
              <w:rPr>
                <w:color w:val="2C3848"/>
                <w:sz w:val="24"/>
              </w:rPr>
              <w:t>Ms</w:t>
            </w:r>
            <w:r w:rsidRPr="00A22FB7">
              <w:rPr>
                <w:color w:val="2C3848"/>
                <w:spacing w:val="-2"/>
                <w:sz w:val="24"/>
              </w:rPr>
              <w:t xml:space="preserve"> </w:t>
            </w:r>
            <w:r w:rsidRPr="00A22FB7">
              <w:rPr>
                <w:color w:val="2C3848"/>
                <w:sz w:val="24"/>
              </w:rPr>
              <w:t>Paraskevi</w:t>
            </w:r>
            <w:r w:rsidRPr="00A22FB7">
              <w:rPr>
                <w:color w:val="2C3848"/>
                <w:spacing w:val="-1"/>
                <w:sz w:val="24"/>
              </w:rPr>
              <w:t xml:space="preserve"> </w:t>
            </w:r>
            <w:r w:rsidRPr="00A22FB7">
              <w:rPr>
                <w:color w:val="2C3848"/>
                <w:sz w:val="24"/>
              </w:rPr>
              <w:t>Triantis</w:t>
            </w:r>
          </w:p>
        </w:tc>
        <w:tc>
          <w:tcPr>
            <w:tcW w:w="3340" w:type="dxa"/>
          </w:tcPr>
          <w:p w14:paraId="6A06E55A" w14:textId="1F251226" w:rsidR="009C7A92" w:rsidRPr="00711E79" w:rsidRDefault="007A478F"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Pr>
                <w:color w:val="2C3848"/>
                <w:sz w:val="24"/>
              </w:rPr>
              <w:t>MedTechVic</w:t>
            </w:r>
            <w:r>
              <w:rPr>
                <w:color w:val="2C3848"/>
                <w:spacing w:val="-1"/>
                <w:sz w:val="24"/>
              </w:rPr>
              <w:t xml:space="preserve"> </w:t>
            </w:r>
            <w:r>
              <w:rPr>
                <w:color w:val="2C3848"/>
                <w:sz w:val="24"/>
              </w:rPr>
              <w:t>Hub,</w:t>
            </w:r>
            <w:r>
              <w:rPr>
                <w:color w:val="2C3848"/>
                <w:spacing w:val="-3"/>
                <w:sz w:val="24"/>
              </w:rPr>
              <w:t xml:space="preserve"> </w:t>
            </w:r>
            <w:r>
              <w:rPr>
                <w:color w:val="2C3848"/>
                <w:sz w:val="24"/>
              </w:rPr>
              <w:t>Swinburne</w:t>
            </w:r>
            <w:r>
              <w:rPr>
                <w:color w:val="2C3848"/>
                <w:spacing w:val="-1"/>
                <w:sz w:val="24"/>
              </w:rPr>
              <w:t xml:space="preserve"> </w:t>
            </w:r>
            <w:r>
              <w:rPr>
                <w:color w:val="2C3848"/>
                <w:sz w:val="24"/>
              </w:rPr>
              <w:t>University</w:t>
            </w:r>
            <w:r>
              <w:rPr>
                <w:color w:val="2C3848"/>
                <w:spacing w:val="-1"/>
                <w:sz w:val="24"/>
              </w:rPr>
              <w:t xml:space="preserve"> </w:t>
            </w:r>
            <w:r>
              <w:rPr>
                <w:color w:val="2C3848"/>
                <w:sz w:val="24"/>
              </w:rPr>
              <w:t>of</w:t>
            </w:r>
            <w:r>
              <w:rPr>
                <w:color w:val="2C3848"/>
                <w:spacing w:val="-2"/>
                <w:sz w:val="24"/>
              </w:rPr>
              <w:t xml:space="preserve"> Technology</w:t>
            </w:r>
          </w:p>
        </w:tc>
        <w:tc>
          <w:tcPr>
            <w:tcW w:w="3340" w:type="dxa"/>
          </w:tcPr>
          <w:p w14:paraId="2599B099" w14:textId="2B04391F"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Pr>
                <w:sz w:val="24"/>
              </w:rPr>
              <w:t>Design Coach</w:t>
            </w:r>
          </w:p>
        </w:tc>
      </w:tr>
      <w:tr w:rsidR="009C7A92" w:rsidRPr="00E209F6" w14:paraId="7054F6D0" w14:textId="77777777" w:rsidTr="0006048B">
        <w:trPr>
          <w:trHeight w:val="464"/>
        </w:trPr>
        <w:tc>
          <w:tcPr>
            <w:cnfStyle w:val="001000000000" w:firstRow="0" w:lastRow="0" w:firstColumn="1" w:lastColumn="0" w:oddVBand="0" w:evenVBand="0" w:oddHBand="0" w:evenHBand="0" w:firstRowFirstColumn="0" w:firstRowLastColumn="0" w:lastRowFirstColumn="0" w:lastRowLastColumn="0"/>
            <w:tcW w:w="3339" w:type="dxa"/>
          </w:tcPr>
          <w:p w14:paraId="621F6DEB" w14:textId="5C101946" w:rsidR="009C7A92" w:rsidRPr="00E209F6" w:rsidRDefault="009C7A92" w:rsidP="009C7A92">
            <w:pPr>
              <w:spacing w:line="240" w:lineRule="auto"/>
            </w:pPr>
            <w:r w:rsidRPr="00A22FB7">
              <w:rPr>
                <w:color w:val="2C3848"/>
                <w:sz w:val="24"/>
              </w:rPr>
              <w:t>Prof</w:t>
            </w:r>
            <w:r w:rsidRPr="00A22FB7">
              <w:rPr>
                <w:color w:val="2C3848"/>
                <w:spacing w:val="-5"/>
                <w:sz w:val="24"/>
              </w:rPr>
              <w:t xml:space="preserve"> </w:t>
            </w:r>
            <w:r w:rsidRPr="00A22FB7">
              <w:rPr>
                <w:color w:val="2C3848"/>
                <w:sz w:val="24"/>
              </w:rPr>
              <w:t>Simone</w:t>
            </w:r>
            <w:r w:rsidRPr="00A22FB7">
              <w:rPr>
                <w:color w:val="2C3848"/>
                <w:spacing w:val="-3"/>
                <w:sz w:val="24"/>
              </w:rPr>
              <w:t xml:space="preserve"> </w:t>
            </w:r>
            <w:r w:rsidRPr="00A22FB7">
              <w:rPr>
                <w:color w:val="2C3848"/>
                <w:sz w:val="24"/>
              </w:rPr>
              <w:t>Taffe</w:t>
            </w:r>
          </w:p>
        </w:tc>
        <w:tc>
          <w:tcPr>
            <w:tcW w:w="3340" w:type="dxa"/>
          </w:tcPr>
          <w:p w14:paraId="6AC8C75B" w14:textId="70A6896A"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Department</w:t>
            </w:r>
            <w:r w:rsidRPr="00A22FB7">
              <w:rPr>
                <w:color w:val="2C3848"/>
                <w:spacing w:val="-2"/>
                <w:sz w:val="24"/>
              </w:rPr>
              <w:t xml:space="preserve"> </w:t>
            </w:r>
            <w:r w:rsidRPr="00A22FB7">
              <w:rPr>
                <w:color w:val="2C3848"/>
                <w:sz w:val="24"/>
              </w:rPr>
              <w:t>of</w:t>
            </w:r>
            <w:r w:rsidRPr="00A22FB7">
              <w:rPr>
                <w:color w:val="2C3848"/>
                <w:spacing w:val="-4"/>
                <w:sz w:val="24"/>
              </w:rPr>
              <w:t xml:space="preserve"> </w:t>
            </w:r>
            <w:r w:rsidRPr="00A22FB7">
              <w:rPr>
                <w:color w:val="2C3848"/>
                <w:sz w:val="24"/>
              </w:rPr>
              <w:t>Communication</w:t>
            </w:r>
            <w:r w:rsidRPr="00A22FB7">
              <w:rPr>
                <w:color w:val="2C3848"/>
                <w:spacing w:val="-2"/>
                <w:sz w:val="24"/>
              </w:rPr>
              <w:t xml:space="preserve"> Design</w:t>
            </w:r>
          </w:p>
        </w:tc>
        <w:tc>
          <w:tcPr>
            <w:tcW w:w="3340" w:type="dxa"/>
          </w:tcPr>
          <w:p w14:paraId="3394D8FB" w14:textId="3FF2926E"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Associate</w:t>
            </w:r>
            <w:r w:rsidRPr="00A22FB7">
              <w:rPr>
                <w:color w:val="2C3848"/>
                <w:spacing w:val="-3"/>
                <w:sz w:val="24"/>
              </w:rPr>
              <w:t xml:space="preserve"> </w:t>
            </w:r>
            <w:r w:rsidRPr="00A22FB7">
              <w:rPr>
                <w:color w:val="2C3848"/>
                <w:sz w:val="24"/>
              </w:rPr>
              <w:t>Dean</w:t>
            </w:r>
            <w:r w:rsidRPr="00A22FB7">
              <w:rPr>
                <w:color w:val="2C3848"/>
                <w:spacing w:val="-3"/>
                <w:sz w:val="24"/>
              </w:rPr>
              <w:t xml:space="preserve"> </w:t>
            </w:r>
            <w:r w:rsidRPr="00A22FB7">
              <w:rPr>
                <w:color w:val="2C3848"/>
                <w:sz w:val="24"/>
              </w:rPr>
              <w:t>Research</w:t>
            </w:r>
          </w:p>
        </w:tc>
      </w:tr>
      <w:tr w:rsidR="009C7A92" w:rsidRPr="00E209F6" w14:paraId="037B2EE8" w14:textId="77777777" w:rsidTr="0006048B">
        <w:trPr>
          <w:trHeight w:val="450"/>
        </w:trPr>
        <w:tc>
          <w:tcPr>
            <w:cnfStyle w:val="001000000000" w:firstRow="0" w:lastRow="0" w:firstColumn="1" w:lastColumn="0" w:oddVBand="0" w:evenVBand="0" w:oddHBand="0" w:evenHBand="0" w:firstRowFirstColumn="0" w:firstRowLastColumn="0" w:lastRowFirstColumn="0" w:lastRowLastColumn="0"/>
            <w:tcW w:w="3339" w:type="dxa"/>
          </w:tcPr>
          <w:p w14:paraId="068D7D68" w14:textId="57E86797" w:rsidR="009C7A92" w:rsidRPr="00E209F6" w:rsidRDefault="009C7A92" w:rsidP="009C7A92">
            <w:pPr>
              <w:spacing w:line="240" w:lineRule="auto"/>
            </w:pPr>
            <w:r w:rsidRPr="00A22FB7">
              <w:rPr>
                <w:color w:val="2C3848"/>
                <w:sz w:val="24"/>
              </w:rPr>
              <w:t>Ms.</w:t>
            </w:r>
            <w:r w:rsidRPr="00A22FB7">
              <w:rPr>
                <w:color w:val="2C3848"/>
                <w:spacing w:val="-2"/>
                <w:sz w:val="24"/>
              </w:rPr>
              <w:t xml:space="preserve"> </w:t>
            </w:r>
            <w:r w:rsidRPr="00A22FB7">
              <w:rPr>
                <w:color w:val="2C3848"/>
                <w:sz w:val="24"/>
              </w:rPr>
              <w:t>Claudia</w:t>
            </w:r>
            <w:r w:rsidRPr="00A22FB7">
              <w:rPr>
                <w:color w:val="2C3848"/>
                <w:spacing w:val="-4"/>
                <w:sz w:val="24"/>
              </w:rPr>
              <w:t xml:space="preserve"> </w:t>
            </w:r>
            <w:r w:rsidRPr="00A22FB7">
              <w:rPr>
                <w:color w:val="2C3848"/>
                <w:sz w:val="24"/>
              </w:rPr>
              <w:t>Bridge</w:t>
            </w:r>
          </w:p>
        </w:tc>
        <w:tc>
          <w:tcPr>
            <w:tcW w:w="3340" w:type="dxa"/>
          </w:tcPr>
          <w:p w14:paraId="7D10AB5C" w14:textId="09DAFFB3"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pacing w:val="-2"/>
                <w:sz w:val="24"/>
              </w:rPr>
              <w:t>MedTechVic</w:t>
            </w:r>
          </w:p>
        </w:tc>
        <w:tc>
          <w:tcPr>
            <w:tcW w:w="3340" w:type="dxa"/>
          </w:tcPr>
          <w:p w14:paraId="038AEB8D" w14:textId="31902276" w:rsidR="009C7A92" w:rsidRPr="00711E79" w:rsidRDefault="009C7A92" w:rsidP="009C7A92">
            <w:pPr>
              <w:spacing w:line="240" w:lineRule="auto"/>
              <w:cnfStyle w:val="000000000000" w:firstRow="0" w:lastRow="0" w:firstColumn="0" w:lastColumn="0" w:oddVBand="0" w:evenVBand="0" w:oddHBand="0" w:evenHBand="0" w:firstRowFirstColumn="0" w:firstRowLastColumn="0" w:lastRowFirstColumn="0" w:lastRowLastColumn="0"/>
              <w:rPr>
                <w:color w:val="2C3848"/>
                <w:sz w:val="24"/>
              </w:rPr>
            </w:pPr>
            <w:r w:rsidRPr="00A22FB7">
              <w:rPr>
                <w:color w:val="2C3848"/>
                <w:sz w:val="24"/>
              </w:rPr>
              <w:t>Product</w:t>
            </w:r>
            <w:r w:rsidRPr="00A22FB7">
              <w:rPr>
                <w:color w:val="2C3848"/>
                <w:spacing w:val="-2"/>
                <w:sz w:val="24"/>
              </w:rPr>
              <w:t xml:space="preserve"> </w:t>
            </w:r>
            <w:r w:rsidRPr="00A22FB7">
              <w:rPr>
                <w:color w:val="2C3848"/>
                <w:sz w:val="24"/>
              </w:rPr>
              <w:t>development</w:t>
            </w:r>
            <w:r w:rsidRPr="00A22FB7">
              <w:rPr>
                <w:color w:val="2C3848"/>
                <w:spacing w:val="-2"/>
                <w:sz w:val="24"/>
              </w:rPr>
              <w:t xml:space="preserve"> </w:t>
            </w:r>
            <w:r w:rsidRPr="00A22FB7">
              <w:rPr>
                <w:color w:val="2C3848"/>
                <w:sz w:val="24"/>
              </w:rPr>
              <w:t>Officer</w:t>
            </w:r>
          </w:p>
        </w:tc>
      </w:tr>
    </w:tbl>
    <w:p w14:paraId="6F44798D" w14:textId="77777777" w:rsidR="0000055C" w:rsidRDefault="0000055C" w:rsidP="0022214B">
      <w:pPr>
        <w:rPr>
          <w:b/>
          <w:bCs/>
        </w:rPr>
      </w:pPr>
    </w:p>
    <w:p w14:paraId="7E1C4E1A" w14:textId="69E202A4" w:rsidR="0022214B" w:rsidRPr="00BF3864" w:rsidRDefault="0022214B" w:rsidP="0022214B">
      <w:r w:rsidRPr="00BF3864">
        <w:rPr>
          <w:b/>
          <w:bCs/>
        </w:rPr>
        <w:lastRenderedPageBreak/>
        <w:t>Period of project activity:</w:t>
      </w:r>
      <w:r w:rsidRPr="00BF3864">
        <w:t xml:space="preserve"> </w:t>
      </w:r>
      <w:r w:rsidR="00B73503">
        <w:t xml:space="preserve">August </w:t>
      </w:r>
      <w:r w:rsidR="00CB3440" w:rsidRPr="00CB3440">
        <w:t xml:space="preserve">2025 to </w:t>
      </w:r>
      <w:r w:rsidR="00B73503">
        <w:t>February</w:t>
      </w:r>
      <w:r w:rsidR="00CB3440" w:rsidRPr="00CB3440">
        <w:t xml:space="preserve"> 2026</w:t>
      </w:r>
    </w:p>
    <w:p w14:paraId="1EED26E5" w14:textId="6CA761BD" w:rsidR="0022214B" w:rsidRPr="00BF3864" w:rsidRDefault="0022214B" w:rsidP="00005765">
      <w:r w:rsidRPr="00BF3864">
        <w:rPr>
          <w:b/>
          <w:bCs/>
        </w:rPr>
        <w:t>Contact person:</w:t>
      </w:r>
      <w:r w:rsidRPr="00BF3864">
        <w:t xml:space="preserve"> </w:t>
      </w:r>
      <w:r w:rsidR="00EF23BB">
        <w:rPr>
          <w:color w:val="2C3848"/>
          <w:sz w:val="24"/>
        </w:rPr>
        <w:t>Rachael</w:t>
      </w:r>
      <w:r w:rsidR="00EF23BB">
        <w:rPr>
          <w:color w:val="2C3848"/>
          <w:spacing w:val="-2"/>
          <w:sz w:val="24"/>
        </w:rPr>
        <w:t xml:space="preserve"> </w:t>
      </w:r>
      <w:r w:rsidR="00EF23BB">
        <w:rPr>
          <w:color w:val="2C3848"/>
          <w:sz w:val="24"/>
        </w:rPr>
        <w:t>McDonald,</w:t>
      </w:r>
      <w:r w:rsidR="00EF23BB">
        <w:rPr>
          <w:color w:val="2C3848"/>
          <w:spacing w:val="-3"/>
          <w:sz w:val="24"/>
        </w:rPr>
        <w:t xml:space="preserve"> </w:t>
      </w:r>
      <w:hyperlink r:id="rId17">
        <w:r w:rsidR="00EF23BB">
          <w:rPr>
            <w:color w:val="2C3848"/>
            <w:spacing w:val="-2"/>
            <w:sz w:val="24"/>
          </w:rPr>
          <w:t>rachaelmcdonald@swin.edu.au</w:t>
        </w:r>
      </w:hyperlink>
      <w:r w:rsidR="00EF23BB">
        <w:t xml:space="preserve"> </w:t>
      </w:r>
      <w:r w:rsidR="00005765">
        <w:t xml:space="preserve"> </w:t>
      </w:r>
    </w:p>
    <w:p w14:paraId="3095BCCE" w14:textId="77777777" w:rsidR="008B11D7" w:rsidRDefault="008B11D7" w:rsidP="008B11D7">
      <w:pPr>
        <w:pStyle w:val="Heading4"/>
      </w:pPr>
      <w:bookmarkStart w:id="4" w:name="RowTitle_Default"/>
      <w:bookmarkEnd w:id="0"/>
      <w:bookmarkEnd w:id="4"/>
      <w:r>
        <w:rPr>
          <w:color w:val="2C3848"/>
        </w:rPr>
        <w:t>Content</w:t>
      </w:r>
      <w:r>
        <w:rPr>
          <w:color w:val="2C3848"/>
          <w:spacing w:val="-1"/>
        </w:rPr>
        <w:t xml:space="preserve"> </w:t>
      </w:r>
      <w:r>
        <w:rPr>
          <w:color w:val="2C3848"/>
          <w:spacing w:val="-2"/>
        </w:rPr>
        <w:t>notes</w:t>
      </w:r>
    </w:p>
    <w:p w14:paraId="0BA4FF2D" w14:textId="335211AD" w:rsidR="008B11D7" w:rsidRDefault="002015CA" w:rsidP="002015CA">
      <w:r w:rsidRPr="002015CA">
        <w:t>This report discusses experiences of ableism, power imbalance, and psychosocial safety in healthcare settings. Readers may wish to take care when engaging with this content</w:t>
      </w:r>
      <w:r>
        <w:t xml:space="preserve">. </w:t>
      </w:r>
    </w:p>
    <w:p w14:paraId="2523EEBB" w14:textId="77777777" w:rsidR="008B11D7" w:rsidRPr="00C46286" w:rsidRDefault="008B11D7" w:rsidP="00C46286">
      <w:pPr>
        <w:pStyle w:val="Heading4"/>
        <w:rPr>
          <w:color w:val="2C3848"/>
          <w:spacing w:val="-2"/>
        </w:rPr>
      </w:pPr>
      <w:r w:rsidRPr="00C46286">
        <w:rPr>
          <w:color w:val="2C3848"/>
          <w:spacing w:val="-2"/>
        </w:rPr>
        <w:t>Contributors and acknowledgements</w:t>
      </w:r>
    </w:p>
    <w:p w14:paraId="3D081805" w14:textId="77777777" w:rsidR="004F5D0C" w:rsidRDefault="004F5D0C" w:rsidP="004F5D0C">
      <w:r>
        <w:t>We acknowledge and thank the people and organisations who contributed their time, expertise and lived experience to this project listed above within the project team. We further acknowledge the contribution of all co</w:t>
      </w:r>
      <w:r>
        <w:rPr>
          <w:rFonts w:ascii="Cambria Math" w:hAnsi="Cambria Math" w:cs="Cambria Math"/>
        </w:rPr>
        <w:t>‑</w:t>
      </w:r>
      <w:r>
        <w:t>researchers and collaborators who shared their knowledge, experiences and insights throughout the project</w:t>
      </w:r>
    </w:p>
    <w:p w14:paraId="04F5319A" w14:textId="12E3C3B0" w:rsidR="00DF789F" w:rsidRDefault="004F5D0C" w:rsidP="004F5D0C">
      <w:r>
        <w:t>We also thank the MedTechVic administration team, Dr Joseph Braun, Lacey Zhang, Masha Perry and Rob McMahon, for their support with project coordination and logistics.</w:t>
      </w:r>
    </w:p>
    <w:p w14:paraId="6A5B45A6" w14:textId="77777777" w:rsidR="00DF789F" w:rsidRPr="00DF789F" w:rsidRDefault="00DF789F" w:rsidP="00DF789F">
      <w:pPr>
        <w:pStyle w:val="Heading4"/>
        <w:rPr>
          <w:color w:val="2C3848"/>
          <w:spacing w:val="-2"/>
        </w:rPr>
      </w:pPr>
      <w:r w:rsidRPr="00DF789F">
        <w:rPr>
          <w:color w:val="2C3848"/>
          <w:spacing w:val="-2"/>
        </w:rPr>
        <w:t>Use of AI tools</w:t>
      </w:r>
    </w:p>
    <w:p w14:paraId="4D7C93AC" w14:textId="6588DC40" w:rsidR="00DF789F" w:rsidRDefault="005518EF" w:rsidP="00DF789F">
      <w:r w:rsidRPr="005518EF">
        <w:t>AI tools were used to support spelling, grammar and clarity during the preparation of this report. AI was not used to generate, substantiate or synthesise research findings, analysis or conclusions.</w:t>
      </w:r>
    </w:p>
    <w:p w14:paraId="3F3A0633" w14:textId="4ACAABBC" w:rsidR="00DF789F" w:rsidRDefault="002F0805" w:rsidP="00DF789F">
      <w:pPr>
        <w:rPr>
          <w:sz w:val="20"/>
        </w:rPr>
      </w:pPr>
      <w:r>
        <w:rPr>
          <w:noProof/>
          <w:sz w:val="18"/>
        </w:rPr>
        <mc:AlternateContent>
          <mc:Choice Requires="wpg">
            <w:drawing>
              <wp:anchor distT="0" distB="0" distL="0" distR="0" simplePos="0" relativeHeight="251671552" behindDoc="1" locked="0" layoutInCell="1" allowOverlap="1" wp14:anchorId="5C2B2B0E" wp14:editId="7F1F972B">
                <wp:simplePos x="0" y="0"/>
                <wp:positionH relativeFrom="page">
                  <wp:posOffset>540385</wp:posOffset>
                </wp:positionH>
                <wp:positionV relativeFrom="paragraph">
                  <wp:posOffset>227965</wp:posOffset>
                </wp:positionV>
                <wp:extent cx="5295265" cy="899794"/>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5295265" cy="899794"/>
                          <a:chOff x="0" y="0"/>
                          <a:chExt cx="5295265" cy="899794"/>
                        </a:xfrm>
                      </wpg:grpSpPr>
                      <pic:pic xmlns:pic="http://schemas.openxmlformats.org/drawingml/2006/picture">
                        <pic:nvPicPr>
                          <pic:cNvPr id="10" name="Image 10" descr="A black and red sign with white text. the logo of Swinburne University"/>
                          <pic:cNvPicPr/>
                        </pic:nvPicPr>
                        <pic:blipFill>
                          <a:blip r:embed="rId18" cstate="print"/>
                          <a:stretch>
                            <a:fillRect/>
                          </a:stretch>
                        </pic:blipFill>
                        <pic:spPr>
                          <a:xfrm>
                            <a:off x="0" y="0"/>
                            <a:ext cx="1802638" cy="899794"/>
                          </a:xfrm>
                          <a:prstGeom prst="rect">
                            <a:avLst/>
                          </a:prstGeom>
                        </pic:spPr>
                      </pic:pic>
                      <pic:pic xmlns:pic="http://schemas.openxmlformats.org/drawingml/2006/picture">
                        <pic:nvPicPr>
                          <pic:cNvPr id="11" name="Image 11" descr="A close-up of blue text, the log od the Genyus netowrk, the y in Genyus is yellow"/>
                          <pic:cNvPicPr/>
                        </pic:nvPicPr>
                        <pic:blipFill>
                          <a:blip r:embed="rId19" cstate="print"/>
                          <a:stretch>
                            <a:fillRect/>
                          </a:stretch>
                        </pic:blipFill>
                        <pic:spPr>
                          <a:xfrm>
                            <a:off x="1845709" y="23472"/>
                            <a:ext cx="3449174" cy="852849"/>
                          </a:xfrm>
                          <a:prstGeom prst="rect">
                            <a:avLst/>
                          </a:prstGeom>
                        </pic:spPr>
                      </pic:pic>
                    </wpg:wgp>
                  </a:graphicData>
                </a:graphic>
              </wp:anchor>
            </w:drawing>
          </mc:Choice>
          <mc:Fallback>
            <w:pict>
              <v:group w14:anchorId="19014E14" id="Group 9" o:spid="_x0000_s1026" style="position:absolute;margin-left:42.55pt;margin-top:17.95pt;width:416.95pt;height:70.85pt;z-index:-251644928;mso-wrap-distance-left:0;mso-wrap-distance-right:0;mso-position-horizontal-relative:page" coordsize="52952,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">
                <v:shape id="Image 10" o:spid="_x0000_s1027" type="#_x0000_t75" alt="A black and red sign with white text. the logo of Swinburne University" style="position:absolute;width:18026;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">
                  <v:imagedata r:id="rId20" o:title="A black and red sign with white text"/>
                </v:shape>
                <v:shape id="Image 11" o:spid="_x0000_s1028" type="#_x0000_t75" alt="A close-up of blue text, the log od the Genyus netowrk, the y in Genyus is yellow" style="position:absolute;left:18457;top:234;width:34491;height: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">
                  <v:imagedata r:id="rId21" o:title="A close-up of blue text, the log od the Genyus netowrk, the y in Genyus is yellow"/>
                </v:shape>
                <w10:wrap type="topAndBottom" anchorx="page"/>
              </v:group>
            </w:pict>
          </mc:Fallback>
        </mc:AlternateContent>
      </w:r>
    </w:p>
    <w:p w14:paraId="42C0DC30" w14:textId="6FFBF93E" w:rsidR="004B6714" w:rsidRDefault="004B6714">
      <w:pPr>
        <w:spacing w:before="0" w:after="160" w:line="259" w:lineRule="auto"/>
        <w:rPr>
          <w:b/>
          <w:bCs/>
        </w:rPr>
      </w:pPr>
      <w:r>
        <w:rPr>
          <w:b/>
          <w:bCs/>
        </w:rPr>
        <w:br w:type="page"/>
      </w:r>
    </w:p>
    <w:bookmarkStart w:id="5" w:name="_Toc30502210" w:displacedByCustomXml="next"/>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4FCAC0F2" w14:textId="77777777" w:rsidR="00A24EF4" w:rsidRDefault="00A24EF4">
          <w:pPr>
            <w:pStyle w:val="TOCHeading"/>
          </w:pPr>
          <w:r>
            <w:t>Contents</w:t>
          </w:r>
        </w:p>
        <w:p w14:paraId="69C5E395" w14:textId="7CAD6145" w:rsidR="002255B3" w:rsidRDefault="00A24EF4" w:rsidP="002255B3">
          <w:pPr>
            <w:pStyle w:val="TOC2"/>
            <w:tabs>
              <w:tab w:val="right" w:leader="dot" w:pos="10194"/>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p>
        <w:p w14:paraId="67B8B753" w14:textId="3219C18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0" w:history="1">
            <w:r w:rsidRPr="00E6597B">
              <w:rPr>
                <w:rStyle w:val="Hyperlink"/>
                <w:noProof/>
              </w:rPr>
              <w:t>The issue we explored</w:t>
            </w:r>
            <w:r>
              <w:rPr>
                <w:noProof/>
                <w:webHidden/>
              </w:rPr>
              <w:tab/>
            </w:r>
            <w:r>
              <w:rPr>
                <w:noProof/>
                <w:webHidden/>
              </w:rPr>
              <w:fldChar w:fldCharType="begin"/>
            </w:r>
            <w:r>
              <w:rPr>
                <w:noProof/>
                <w:webHidden/>
              </w:rPr>
              <w:instrText xml:space="preserve"> PAGEREF _Toc237451480 \h </w:instrText>
            </w:r>
            <w:r>
              <w:rPr>
                <w:noProof/>
                <w:webHidden/>
              </w:rPr>
            </w:r>
            <w:r>
              <w:rPr>
                <w:noProof/>
                <w:webHidden/>
              </w:rPr>
              <w:fldChar w:fldCharType="separate"/>
            </w:r>
            <w:r w:rsidR="00E304E5">
              <w:rPr>
                <w:noProof/>
                <w:webHidden/>
              </w:rPr>
              <w:t>5</w:t>
            </w:r>
            <w:r>
              <w:rPr>
                <w:noProof/>
                <w:webHidden/>
              </w:rPr>
              <w:fldChar w:fldCharType="end"/>
            </w:r>
          </w:hyperlink>
        </w:p>
        <w:p w14:paraId="345DD015" w14:textId="21DBA5E3"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1" w:history="1">
            <w:r w:rsidRPr="00E6597B">
              <w:rPr>
                <w:rStyle w:val="Hyperlink"/>
                <w:noProof/>
              </w:rPr>
              <w:t>Why this issue matters</w:t>
            </w:r>
            <w:r>
              <w:rPr>
                <w:noProof/>
                <w:webHidden/>
              </w:rPr>
              <w:tab/>
            </w:r>
            <w:r>
              <w:rPr>
                <w:noProof/>
                <w:webHidden/>
              </w:rPr>
              <w:fldChar w:fldCharType="begin"/>
            </w:r>
            <w:r>
              <w:rPr>
                <w:noProof/>
                <w:webHidden/>
              </w:rPr>
              <w:instrText xml:space="preserve"> PAGEREF _Toc237451481 \h </w:instrText>
            </w:r>
            <w:r>
              <w:rPr>
                <w:noProof/>
                <w:webHidden/>
              </w:rPr>
            </w:r>
            <w:r>
              <w:rPr>
                <w:noProof/>
                <w:webHidden/>
              </w:rPr>
              <w:fldChar w:fldCharType="separate"/>
            </w:r>
            <w:r w:rsidR="00E304E5">
              <w:rPr>
                <w:noProof/>
                <w:webHidden/>
              </w:rPr>
              <w:t>5</w:t>
            </w:r>
            <w:r>
              <w:rPr>
                <w:noProof/>
                <w:webHidden/>
              </w:rPr>
              <w:fldChar w:fldCharType="end"/>
            </w:r>
          </w:hyperlink>
        </w:p>
        <w:p w14:paraId="0E0482CF" w14:textId="43BCE59B"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2" w:history="1">
            <w:r w:rsidRPr="00E6597B">
              <w:rPr>
                <w:rStyle w:val="Hyperlink"/>
                <w:noProof/>
              </w:rPr>
              <w:t>What was co-designed</w:t>
            </w:r>
            <w:r>
              <w:rPr>
                <w:noProof/>
                <w:webHidden/>
              </w:rPr>
              <w:tab/>
            </w:r>
            <w:r>
              <w:rPr>
                <w:noProof/>
                <w:webHidden/>
              </w:rPr>
              <w:fldChar w:fldCharType="begin"/>
            </w:r>
            <w:r>
              <w:rPr>
                <w:noProof/>
                <w:webHidden/>
              </w:rPr>
              <w:instrText xml:space="preserve"> PAGEREF _Toc237451482 \h </w:instrText>
            </w:r>
            <w:r>
              <w:rPr>
                <w:noProof/>
                <w:webHidden/>
              </w:rPr>
            </w:r>
            <w:r>
              <w:rPr>
                <w:noProof/>
                <w:webHidden/>
              </w:rPr>
              <w:fldChar w:fldCharType="separate"/>
            </w:r>
            <w:r w:rsidR="00E304E5">
              <w:rPr>
                <w:noProof/>
                <w:webHidden/>
              </w:rPr>
              <w:t>5</w:t>
            </w:r>
            <w:r>
              <w:rPr>
                <w:noProof/>
                <w:webHidden/>
              </w:rPr>
              <w:fldChar w:fldCharType="end"/>
            </w:r>
          </w:hyperlink>
        </w:p>
        <w:p w14:paraId="5E1AF61F" w14:textId="525CD1CE"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3" w:history="1">
            <w:r w:rsidRPr="00E6597B">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_Toc237451483 \h </w:instrText>
            </w:r>
            <w:r>
              <w:rPr>
                <w:noProof/>
                <w:webHidden/>
              </w:rPr>
            </w:r>
            <w:r>
              <w:rPr>
                <w:noProof/>
                <w:webHidden/>
              </w:rPr>
              <w:fldChar w:fldCharType="separate"/>
            </w:r>
            <w:r w:rsidR="00E304E5">
              <w:rPr>
                <w:noProof/>
                <w:webHidden/>
              </w:rPr>
              <w:t>5</w:t>
            </w:r>
            <w:r>
              <w:rPr>
                <w:noProof/>
                <w:webHidden/>
              </w:rPr>
              <w:fldChar w:fldCharType="end"/>
            </w:r>
          </w:hyperlink>
        </w:p>
        <w:p w14:paraId="4B60E292" w14:textId="1B4E63F0"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4" w:history="1">
            <w:r w:rsidRPr="00E6597B">
              <w:rPr>
                <w:rStyle w:val="Hyperlink"/>
                <w:noProof/>
              </w:rPr>
              <w:t>What the future research could achieve</w:t>
            </w:r>
            <w:r>
              <w:rPr>
                <w:noProof/>
                <w:webHidden/>
              </w:rPr>
              <w:tab/>
            </w:r>
            <w:r>
              <w:rPr>
                <w:noProof/>
                <w:webHidden/>
              </w:rPr>
              <w:fldChar w:fldCharType="begin"/>
            </w:r>
            <w:r>
              <w:rPr>
                <w:noProof/>
                <w:webHidden/>
              </w:rPr>
              <w:instrText xml:space="preserve"> PAGEREF _Toc237451484 \h </w:instrText>
            </w:r>
            <w:r>
              <w:rPr>
                <w:noProof/>
                <w:webHidden/>
              </w:rPr>
            </w:r>
            <w:r>
              <w:rPr>
                <w:noProof/>
                <w:webHidden/>
              </w:rPr>
              <w:fldChar w:fldCharType="separate"/>
            </w:r>
            <w:r w:rsidR="00E304E5">
              <w:rPr>
                <w:noProof/>
                <w:webHidden/>
              </w:rPr>
              <w:t>6</w:t>
            </w:r>
            <w:r>
              <w:rPr>
                <w:noProof/>
                <w:webHidden/>
              </w:rPr>
              <w:fldChar w:fldCharType="end"/>
            </w:r>
          </w:hyperlink>
        </w:p>
        <w:p w14:paraId="5EE0D6AD" w14:textId="6639344F" w:rsidR="002255B3" w:rsidRDefault="002255B3">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1485" w:history="1">
            <w:r w:rsidRPr="00E6597B">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_Toc237451485 \h </w:instrText>
            </w:r>
            <w:r>
              <w:rPr>
                <w:noProof/>
                <w:webHidden/>
              </w:rPr>
            </w:r>
            <w:r>
              <w:rPr>
                <w:noProof/>
                <w:webHidden/>
              </w:rPr>
              <w:fldChar w:fldCharType="separate"/>
            </w:r>
            <w:r w:rsidR="00E304E5">
              <w:rPr>
                <w:noProof/>
                <w:webHidden/>
              </w:rPr>
              <w:t>6</w:t>
            </w:r>
            <w:r>
              <w:rPr>
                <w:noProof/>
                <w:webHidden/>
              </w:rPr>
              <w:fldChar w:fldCharType="end"/>
            </w:r>
          </w:hyperlink>
        </w:p>
        <w:p w14:paraId="1F254667" w14:textId="4F3FB21D" w:rsidR="00A24EF4" w:rsidRDefault="00A24EF4">
          <w:r>
            <w:rPr>
              <w:b/>
              <w:bCs/>
              <w:noProof/>
            </w:rPr>
            <w:fldChar w:fldCharType="end"/>
          </w:r>
        </w:p>
      </w:sdtContent>
    </w:sdt>
    <w:p w14:paraId="740AA5DF" w14:textId="5364273D" w:rsidR="00A24EF4" w:rsidRDefault="002255B3" w:rsidP="00A24EF4">
      <w:r>
        <w:rPr>
          <w:noProof/>
        </w:rPr>
        <mc:AlternateContent>
          <mc:Choice Requires="wps">
            <w:drawing>
              <wp:inline distT="0" distB="0" distL="0" distR="0" wp14:anchorId="44423A28" wp14:editId="745A99D3">
                <wp:extent cx="2879678" cy="3821373"/>
                <wp:effectExtent l="0" t="0" r="0" b="8255"/>
                <wp:docPr id="1377516678" name="Text Box 5"/>
                <wp:cNvGraphicFramePr/>
                <a:graphic xmlns:a="http://schemas.openxmlformats.org/drawingml/2006/main">
                  <a:graphicData uri="http://schemas.microsoft.com/office/word/2010/wordprocessingShape">
                    <wps:wsp>
                      <wps:cNvSpPr txBox="1"/>
                      <wps:spPr>
                        <a:xfrm>
                          <a:off x="0" y="0"/>
                          <a:ext cx="2879678" cy="3821373"/>
                        </a:xfrm>
                        <a:prstGeom prst="rect">
                          <a:avLst/>
                        </a:prstGeom>
                        <a:blipFill>
                          <a:blip r:embed="rId22">
                            <a:extLst>
                              <a:ext uri="{96DAC541-7B7A-43D3-8B79-37D633B846F1}">
                                <asvg:svgBlip xmlns:asvg="http://schemas.microsoft.com/office/drawing/2016/SVG/main" r:embed="rId23"/>
                              </a:ext>
                            </a:extLst>
                          </a:blip>
                          <a:stretch>
                            <a:fillRect/>
                          </a:stretch>
                        </a:blipFill>
                        <a:ln w="6350">
                          <a:noFill/>
                        </a:ln>
                      </wps:spPr>
                      <wps:txbx>
                        <w:txbxContent>
                          <w:p w14:paraId="4F643C25" w14:textId="0DFC6468" w:rsidR="002255B3" w:rsidRDefault="00974F99" w:rsidP="002255B3">
                            <w:pPr>
                              <w:pStyle w:val="Pulloutboxedtext"/>
                            </w:pPr>
                            <w:r w:rsidRPr="00974F99">
                              <w:t>When people with lived experience had real authority, decisions changed in meaningful ways, including rejecting impairment simulation and reframing VR as a tool for relational learning.</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44423A28" id="_x0000_t202" coordsize="21600,21600" o:spt="202" path="m,l,21600r21600,l21600,xe">
                <v:stroke joinstyle="miter"/>
                <v:path gradientshapeok="t" o:connecttype="rect"/>
              </v:shapetype>
              <v:shape id="Text Box 5" o:spid="_x0000_s1026" type="#_x0000_t202" style="width:226.75pt;height:300.9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" stroked="f" strokeweight=".5pt">
                <v:fill r:id="rId24" o:title="" recolor="t" rotate="t" type="frame"/>
                <v:textbox inset="4mm,19mm,6mm">
                  <w:txbxContent>
                    <w:p w14:paraId="4F643C25" w14:textId="0DFC6468" w:rsidR="002255B3" w:rsidRDefault="00974F99" w:rsidP="002255B3">
                      <w:pPr>
                        <w:pStyle w:val="Pulloutboxedtext"/>
                      </w:pPr>
                      <w:r w:rsidRPr="00974F99">
                        <w:t>When people with lived experience had real authority, decisions changed in meaningful ways, including rejecting impairment simulation and reframing VR as a tool for relational learning.</w:t>
                      </w:r>
                    </w:p>
                  </w:txbxContent>
                </v:textbox>
                <w10:anchorlock/>
              </v:shape>
            </w:pict>
          </mc:Fallback>
        </mc:AlternateContent>
      </w:r>
    </w:p>
    <w:p w14:paraId="262B28A2" w14:textId="77777777" w:rsidR="00BF3864" w:rsidRDefault="00BF3864" w:rsidP="00BF3864">
      <w:pPr>
        <w:pStyle w:val="Heading2"/>
        <w:rPr>
          <w:rFonts w:cstheme="minorBidi"/>
          <w:kern w:val="2"/>
          <w:szCs w:val="24"/>
          <w:lang w:eastAsia="en-AU"/>
          <w14:ligatures w14:val="standardContextual"/>
        </w:rPr>
      </w:pPr>
      <w:bookmarkStart w:id="6" w:name="_Toc237451479"/>
      <w:r w:rsidRPr="00A7634F">
        <w:rPr>
          <w:rFonts w:cstheme="minorBidi"/>
        </w:rPr>
        <w:t>How to cite this summary</w:t>
      </w:r>
      <w:bookmarkEnd w:id="6"/>
    </w:p>
    <w:p w14:paraId="60C28F83" w14:textId="67433572" w:rsidR="00BF3864" w:rsidRDefault="006A0DD0" w:rsidP="00BF3864">
      <w:pPr>
        <w:rPr>
          <w:kern w:val="2"/>
          <w:lang w:eastAsia="en-AU"/>
          <w14:ligatures w14:val="standardContextual"/>
        </w:rPr>
      </w:pPr>
      <w:bookmarkStart w:id="7" w:name="_Toc30502218"/>
      <w:r w:rsidRPr="006A0DD0">
        <w:t xml:space="preserve">McDonald, R., Rixon, C., Smith, M., Bowditch, C., Feldner, H., Lambert, E., McCormick, J., Paay, J., Vincs, K., Triantis, P., Taffe, S., Kramer, S. &amp; Bridge, C. Phillips, H. (2026). </w:t>
      </w:r>
      <w:r w:rsidRPr="00DB0387">
        <w:rPr>
          <w:i/>
          <w:iCs/>
        </w:rPr>
        <w:t>Safe in my own skin.</w:t>
      </w:r>
      <w:r w:rsidRPr="006A0DD0">
        <w:t xml:space="preserve"> </w:t>
      </w:r>
      <w:r w:rsidR="00DB0387" w:rsidRPr="00E209F6">
        <w:rPr>
          <w:i/>
          <w:iCs/>
        </w:rPr>
        <w:t>NDRP Final Project Executive Summary.</w:t>
      </w:r>
      <w:r w:rsidR="00DB0387">
        <w:rPr>
          <w:i/>
          <w:iCs/>
        </w:rPr>
        <w:t xml:space="preserve"> </w:t>
      </w:r>
      <w:r w:rsidRPr="006A0DD0">
        <w:t>MedTechVic Hub, Swinburne University of Technology.</w:t>
      </w:r>
      <w:r w:rsidR="00BF3864" w:rsidRPr="001F1D47">
        <w:t xml:space="preserve"> Published by the National Disability Research Partnership</w:t>
      </w:r>
      <w:r w:rsidR="000A3AF1">
        <w:t xml:space="preserve"> (NDRP)</w:t>
      </w:r>
      <w:r w:rsidR="00BF3864" w:rsidRPr="001F1D47">
        <w:t>.</w:t>
      </w:r>
    </w:p>
    <w:bookmarkEnd w:id="7"/>
    <w:p w14:paraId="578A4EA7" w14:textId="77777777" w:rsidR="005A35C9" w:rsidRDefault="005A35C9">
      <w:pPr>
        <w:spacing w:before="0" w:after="160" w:line="259" w:lineRule="auto"/>
        <w:rPr>
          <w:rFonts w:asciiTheme="majorHAnsi" w:eastAsiaTheme="majorEastAsia" w:hAnsiTheme="majorHAnsi" w:cstheme="majorBidi"/>
          <w:b/>
          <w:color w:val="2C3949" w:themeColor="text2"/>
          <w:sz w:val="28"/>
          <w:szCs w:val="32"/>
        </w:rPr>
      </w:pPr>
      <w:r>
        <w:br w:type="page"/>
      </w:r>
    </w:p>
    <w:p w14:paraId="5D25BD27" w14:textId="77777777" w:rsidR="00890A54" w:rsidRDefault="00195A2F" w:rsidP="00A350FE">
      <w:pPr>
        <w:pStyle w:val="Heading1"/>
        <w:rPr>
          <w:kern w:val="2"/>
          <w:szCs w:val="24"/>
          <w:lang w:eastAsia="en-AU"/>
          <w14:ligatures w14:val="standardContextual"/>
        </w:rPr>
      </w:pPr>
      <w:bookmarkStart w:id="8" w:name="_Toc237451480"/>
      <w:bookmarkStart w:id="9" w:name="_Toc30502211"/>
      <w:bookmarkEnd w:id="5"/>
      <w:r w:rsidRPr="00195A2F">
        <w:lastRenderedPageBreak/>
        <w:t>The issue we explored</w:t>
      </w:r>
      <w:bookmarkEnd w:id="8"/>
    </w:p>
    <w:p w14:paraId="0FE2A627" w14:textId="5A26A897" w:rsidR="00A350FE" w:rsidRDefault="00820CF8" w:rsidP="008F3004">
      <w:r w:rsidRPr="00820CF8">
        <w:t>This project explored how people with lived experience of disability experience safety when accessing health and rehabilitation services. The project focused on psychosocial safety, whether people feel respected, believed, supported, and able to be themselves in healthcare settings. Many people with disabilities are often included in healthcare decision-making and research, but still experience ableism, power imbalances and limited influence over decisions. These experiences shape whether people feel safe to speak up, trust services, and remain engaged with care. This project looked at how safety is created in everyday interactions and how different ways of working together might address these challenges.</w:t>
      </w:r>
      <w:r w:rsidR="00A350FE">
        <w:t xml:space="preserve">  </w:t>
      </w:r>
    </w:p>
    <w:p w14:paraId="050CD620" w14:textId="77777777" w:rsidR="00A350FE" w:rsidRDefault="00A350FE" w:rsidP="00A350FE">
      <w:pPr>
        <w:pStyle w:val="Heading1"/>
      </w:pPr>
      <w:bookmarkStart w:id="10" w:name="_Toc227579599"/>
      <w:bookmarkStart w:id="11" w:name="_Toc237451481"/>
      <w:r w:rsidRPr="00363D65">
        <w:t>Why this issue matters</w:t>
      </w:r>
      <w:bookmarkEnd w:id="10"/>
      <w:bookmarkEnd w:id="11"/>
    </w:p>
    <w:p w14:paraId="587F46B1" w14:textId="502627B9" w:rsidR="00A350FE" w:rsidRDefault="00E60855" w:rsidP="00F66F13">
      <w:r w:rsidRPr="00E60855">
        <w:t>When people with disabilities feel unsafe in healthcare, they may hold back, disengage, or avoid care altogether. Psychosocial safety is about more than avoiding harm; it is about creating environments where people feel believed, respected, and in control of decisions about their own bodies and care.</w:t>
      </w:r>
    </w:p>
    <w:p w14:paraId="25C7CF91" w14:textId="77777777" w:rsidR="00A350FE" w:rsidRDefault="00A350FE" w:rsidP="00A350FE">
      <w:pPr>
        <w:pStyle w:val="Heading1"/>
      </w:pPr>
      <w:bookmarkStart w:id="12" w:name="_Toc227579600"/>
      <w:bookmarkStart w:id="13" w:name="_Toc237451482"/>
      <w:r w:rsidRPr="00363D65">
        <w:t>What was co-designed</w:t>
      </w:r>
      <w:bookmarkEnd w:id="12"/>
      <w:bookmarkEnd w:id="13"/>
    </w:p>
    <w:p w14:paraId="57549AF6" w14:textId="77777777" w:rsidR="00874AB1" w:rsidRDefault="00874AB1" w:rsidP="00874AB1">
      <w:bookmarkStart w:id="14" w:name="_Toc227579601"/>
      <w:bookmarkStart w:id="15" w:name="_Toc237451483"/>
      <w:r>
        <w:rPr>
          <w:i/>
        </w:rPr>
        <w:t>Feeling</w:t>
      </w:r>
      <w:r>
        <w:rPr>
          <w:i/>
          <w:spacing w:val="-3"/>
        </w:rPr>
        <w:t xml:space="preserve"> </w:t>
      </w:r>
      <w:r>
        <w:rPr>
          <w:i/>
        </w:rPr>
        <w:t>Safe</w:t>
      </w:r>
      <w:r>
        <w:rPr>
          <w:i/>
          <w:spacing w:val="-2"/>
        </w:rPr>
        <w:t xml:space="preserve"> </w:t>
      </w:r>
      <w:r>
        <w:rPr>
          <w:i/>
        </w:rPr>
        <w:t>in</w:t>
      </w:r>
      <w:r>
        <w:rPr>
          <w:i/>
          <w:spacing w:val="-3"/>
        </w:rPr>
        <w:t xml:space="preserve"> </w:t>
      </w:r>
      <w:r>
        <w:rPr>
          <w:i/>
        </w:rPr>
        <w:t>My</w:t>
      </w:r>
      <w:r>
        <w:rPr>
          <w:i/>
          <w:spacing w:val="-3"/>
        </w:rPr>
        <w:t xml:space="preserve"> </w:t>
      </w:r>
      <w:r>
        <w:rPr>
          <w:i/>
        </w:rPr>
        <w:t>Own</w:t>
      </w:r>
      <w:r>
        <w:rPr>
          <w:i/>
          <w:spacing w:val="-3"/>
        </w:rPr>
        <w:t xml:space="preserve"> </w:t>
      </w:r>
      <w:r>
        <w:rPr>
          <w:i/>
        </w:rPr>
        <w:t>Skin</w:t>
      </w:r>
      <w:r>
        <w:rPr>
          <w:i/>
          <w:spacing w:val="-1"/>
        </w:rPr>
        <w:t xml:space="preserve"> </w:t>
      </w:r>
      <w:r>
        <w:t>was</w:t>
      </w:r>
      <w:r>
        <w:rPr>
          <w:spacing w:val="-3"/>
        </w:rPr>
        <w:t xml:space="preserve"> </w:t>
      </w:r>
      <w:r>
        <w:t>a</w:t>
      </w:r>
      <w:r>
        <w:rPr>
          <w:spacing w:val="-3"/>
        </w:rPr>
        <w:t xml:space="preserve"> </w:t>
      </w:r>
      <w:r>
        <w:t>disability-led,</w:t>
      </w:r>
      <w:r>
        <w:rPr>
          <w:spacing w:val="-3"/>
        </w:rPr>
        <w:t xml:space="preserve"> </w:t>
      </w:r>
      <w:r>
        <w:t>co-designed</w:t>
      </w:r>
      <w:r>
        <w:rPr>
          <w:spacing w:val="-4"/>
        </w:rPr>
        <w:t xml:space="preserve"> </w:t>
      </w:r>
      <w:r>
        <w:t>project</w:t>
      </w:r>
      <w:r>
        <w:rPr>
          <w:spacing w:val="-2"/>
        </w:rPr>
        <w:t xml:space="preserve"> </w:t>
      </w:r>
      <w:r>
        <w:t>in</w:t>
      </w:r>
      <w:r>
        <w:rPr>
          <w:spacing w:val="-3"/>
        </w:rPr>
        <w:t xml:space="preserve"> </w:t>
      </w:r>
      <w:r>
        <w:t>which</w:t>
      </w:r>
      <w:r>
        <w:rPr>
          <w:spacing w:val="-3"/>
        </w:rPr>
        <w:t xml:space="preserve"> </w:t>
      </w:r>
      <w:r>
        <w:t>people</w:t>
      </w:r>
      <w:r>
        <w:rPr>
          <w:spacing w:val="-2"/>
        </w:rPr>
        <w:t xml:space="preserve"> </w:t>
      </w:r>
      <w:r>
        <w:t>with lived experience held real leadership, authorship, and decision-making authority, not just participation. The project produced a co-developed research proposal, directly informed by the lived experience and brought together co-researchers, clinicians, academics, and creative and VR practitioners to co-design:</w:t>
      </w:r>
    </w:p>
    <w:p w14:paraId="63C9A169" w14:textId="77777777" w:rsidR="00874AB1" w:rsidRDefault="00874AB1" w:rsidP="00874AB1">
      <w:pPr>
        <w:pStyle w:val="ListNumber"/>
      </w:pPr>
      <w:r>
        <w:t>A</w:t>
      </w:r>
      <w:r>
        <w:rPr>
          <w:spacing w:val="-5"/>
        </w:rPr>
        <w:t xml:space="preserve"> </w:t>
      </w:r>
      <w:r>
        <w:t>shared</w:t>
      </w:r>
      <w:r>
        <w:rPr>
          <w:spacing w:val="-3"/>
        </w:rPr>
        <w:t xml:space="preserve"> </w:t>
      </w:r>
      <w:r>
        <w:t>understanding</w:t>
      </w:r>
      <w:r>
        <w:rPr>
          <w:spacing w:val="-3"/>
        </w:rPr>
        <w:t xml:space="preserve"> </w:t>
      </w:r>
      <w:r>
        <w:t>of</w:t>
      </w:r>
      <w:r>
        <w:rPr>
          <w:spacing w:val="-3"/>
        </w:rPr>
        <w:t xml:space="preserve"> </w:t>
      </w:r>
      <w:r>
        <w:t>psychosocial</w:t>
      </w:r>
      <w:r>
        <w:rPr>
          <w:spacing w:val="-2"/>
        </w:rPr>
        <w:t xml:space="preserve"> </w:t>
      </w:r>
      <w:r>
        <w:t>safety</w:t>
      </w:r>
      <w:r>
        <w:rPr>
          <w:spacing w:val="-2"/>
        </w:rPr>
        <w:t xml:space="preserve"> </w:t>
      </w:r>
      <w:r>
        <w:t>in</w:t>
      </w:r>
      <w:r>
        <w:rPr>
          <w:spacing w:val="-3"/>
        </w:rPr>
        <w:t xml:space="preserve"> </w:t>
      </w:r>
      <w:r>
        <w:rPr>
          <w:spacing w:val="-2"/>
        </w:rPr>
        <w:t>healthcare.</w:t>
      </w:r>
    </w:p>
    <w:p w14:paraId="49423560" w14:textId="77777777" w:rsidR="00874AB1" w:rsidRDefault="00874AB1" w:rsidP="00874AB1">
      <w:pPr>
        <w:pStyle w:val="ListNumber"/>
      </w:pPr>
      <w:r>
        <w:t>New</w:t>
      </w:r>
      <w:r>
        <w:rPr>
          <w:spacing w:val="-5"/>
        </w:rPr>
        <w:t xml:space="preserve"> </w:t>
      </w:r>
      <w:r>
        <w:t>ways</w:t>
      </w:r>
      <w:r>
        <w:rPr>
          <w:spacing w:val="-2"/>
        </w:rPr>
        <w:t xml:space="preserve"> </w:t>
      </w:r>
      <w:r>
        <w:t>of</w:t>
      </w:r>
      <w:r>
        <w:rPr>
          <w:spacing w:val="-2"/>
        </w:rPr>
        <w:t xml:space="preserve"> </w:t>
      </w:r>
      <w:r>
        <w:t>working</w:t>
      </w:r>
      <w:r>
        <w:rPr>
          <w:spacing w:val="-2"/>
        </w:rPr>
        <w:t xml:space="preserve"> </w:t>
      </w:r>
      <w:r>
        <w:t>that</w:t>
      </w:r>
      <w:r>
        <w:rPr>
          <w:spacing w:val="-3"/>
        </w:rPr>
        <w:t xml:space="preserve"> </w:t>
      </w:r>
      <w:r>
        <w:t>centre</w:t>
      </w:r>
      <w:r>
        <w:rPr>
          <w:spacing w:val="-2"/>
        </w:rPr>
        <w:t xml:space="preserve"> </w:t>
      </w:r>
      <w:r>
        <w:t>lived</w:t>
      </w:r>
      <w:r>
        <w:rPr>
          <w:spacing w:val="-2"/>
        </w:rPr>
        <w:t xml:space="preserve"> </w:t>
      </w:r>
      <w:r>
        <w:t>experience</w:t>
      </w:r>
      <w:r>
        <w:rPr>
          <w:spacing w:val="-2"/>
        </w:rPr>
        <w:t xml:space="preserve"> </w:t>
      </w:r>
      <w:r>
        <w:t>and</w:t>
      </w:r>
      <w:r>
        <w:rPr>
          <w:spacing w:val="-3"/>
        </w:rPr>
        <w:t xml:space="preserve"> </w:t>
      </w:r>
      <w:r>
        <w:t>shared</w:t>
      </w:r>
      <w:r>
        <w:rPr>
          <w:spacing w:val="-1"/>
        </w:rPr>
        <w:t xml:space="preserve"> </w:t>
      </w:r>
      <w:r>
        <w:rPr>
          <w:spacing w:val="-2"/>
        </w:rPr>
        <w:t>power.</w:t>
      </w:r>
    </w:p>
    <w:p w14:paraId="0C0683DD" w14:textId="77777777" w:rsidR="00874AB1" w:rsidRDefault="00874AB1" w:rsidP="00874AB1">
      <w:pPr>
        <w:pStyle w:val="ListNumber"/>
      </w:pPr>
      <w:r>
        <w:t>Creative</w:t>
      </w:r>
      <w:r>
        <w:rPr>
          <w:spacing w:val="-4"/>
        </w:rPr>
        <w:t xml:space="preserve"> </w:t>
      </w:r>
      <w:r>
        <w:t>and</w:t>
      </w:r>
      <w:r>
        <w:rPr>
          <w:spacing w:val="-3"/>
        </w:rPr>
        <w:t xml:space="preserve"> </w:t>
      </w:r>
      <w:r>
        <w:t>embodied</w:t>
      </w:r>
      <w:r>
        <w:rPr>
          <w:spacing w:val="-3"/>
        </w:rPr>
        <w:t xml:space="preserve"> </w:t>
      </w:r>
      <w:r>
        <w:t>methods</w:t>
      </w:r>
      <w:r>
        <w:rPr>
          <w:spacing w:val="-2"/>
        </w:rPr>
        <w:t xml:space="preserve"> </w:t>
      </w:r>
      <w:r>
        <w:t>for</w:t>
      </w:r>
      <w:r>
        <w:rPr>
          <w:spacing w:val="-4"/>
        </w:rPr>
        <w:t xml:space="preserve"> </w:t>
      </w:r>
      <w:r>
        <w:t>exploring</w:t>
      </w:r>
      <w:r>
        <w:rPr>
          <w:spacing w:val="-3"/>
        </w:rPr>
        <w:t xml:space="preserve"> </w:t>
      </w:r>
      <w:r>
        <w:t>safety,</w:t>
      </w:r>
      <w:r>
        <w:rPr>
          <w:spacing w:val="-3"/>
        </w:rPr>
        <w:t xml:space="preserve"> </w:t>
      </w:r>
      <w:r>
        <w:t>identity,</w:t>
      </w:r>
      <w:r>
        <w:rPr>
          <w:spacing w:val="-2"/>
        </w:rPr>
        <w:t xml:space="preserve"> </w:t>
      </w:r>
      <w:r>
        <w:t>and</w:t>
      </w:r>
      <w:r>
        <w:rPr>
          <w:spacing w:val="-2"/>
        </w:rPr>
        <w:t xml:space="preserve"> relationships.</w:t>
      </w:r>
    </w:p>
    <w:p w14:paraId="70FD5C8C" w14:textId="77777777" w:rsidR="00874AB1" w:rsidRDefault="00874AB1" w:rsidP="00874AB1">
      <w:r>
        <w:t>The co-design process was itself a key outcome that directly shaped the research proposal. Workshops, storytelling, movement, and creative</w:t>
      </w:r>
      <w:r>
        <w:rPr>
          <w:spacing w:val="-3"/>
        </w:rPr>
        <w:t xml:space="preserve"> </w:t>
      </w:r>
      <w:r>
        <w:t>practice</w:t>
      </w:r>
      <w:r>
        <w:rPr>
          <w:spacing w:val="-3"/>
        </w:rPr>
        <w:t xml:space="preserve"> </w:t>
      </w:r>
      <w:r>
        <w:t>shifted</w:t>
      </w:r>
      <w:r>
        <w:rPr>
          <w:spacing w:val="-4"/>
        </w:rPr>
        <w:t xml:space="preserve"> </w:t>
      </w:r>
      <w:r>
        <w:t>focus</w:t>
      </w:r>
      <w:r>
        <w:rPr>
          <w:spacing w:val="-4"/>
        </w:rPr>
        <w:t xml:space="preserve"> </w:t>
      </w:r>
      <w:r>
        <w:t>from</w:t>
      </w:r>
      <w:r>
        <w:rPr>
          <w:spacing w:val="-5"/>
        </w:rPr>
        <w:t xml:space="preserve"> </w:t>
      </w:r>
      <w:r>
        <w:t>deficit</w:t>
      </w:r>
      <w:r>
        <w:rPr>
          <w:spacing w:val="-3"/>
        </w:rPr>
        <w:t xml:space="preserve"> </w:t>
      </w:r>
      <w:r>
        <w:t>to</w:t>
      </w:r>
      <w:r>
        <w:rPr>
          <w:spacing w:val="-5"/>
        </w:rPr>
        <w:t xml:space="preserve"> </w:t>
      </w:r>
      <w:r>
        <w:t>capability</w:t>
      </w:r>
      <w:r>
        <w:rPr>
          <w:spacing w:val="-3"/>
        </w:rPr>
        <w:t xml:space="preserve"> </w:t>
      </w:r>
      <w:r>
        <w:t>and</w:t>
      </w:r>
      <w:r>
        <w:rPr>
          <w:spacing w:val="-4"/>
        </w:rPr>
        <w:t xml:space="preserve"> </w:t>
      </w:r>
      <w:r>
        <w:t>expression.</w:t>
      </w:r>
      <w:r>
        <w:rPr>
          <w:spacing w:val="-5"/>
        </w:rPr>
        <w:t xml:space="preserve"> </w:t>
      </w:r>
      <w:r>
        <w:t>Traditional</w:t>
      </w:r>
      <w:r>
        <w:rPr>
          <w:spacing w:val="-5"/>
        </w:rPr>
        <w:t xml:space="preserve"> </w:t>
      </w:r>
      <w:r>
        <w:t>methods focused on speed or standardisation were adapted or rejected, with accessibility, trust, and shared authority becoming priorities.</w:t>
      </w:r>
    </w:p>
    <w:p w14:paraId="32FBD710" w14:textId="77777777" w:rsidR="00A350FE" w:rsidRDefault="00A350FE" w:rsidP="00A350FE">
      <w:pPr>
        <w:pStyle w:val="Heading1"/>
      </w:pPr>
      <w:r>
        <w:t>What were our key lessons from the co-design process</w:t>
      </w:r>
      <w:bookmarkEnd w:id="14"/>
      <w:bookmarkEnd w:id="15"/>
    </w:p>
    <w:p w14:paraId="0AD6974B" w14:textId="57707979" w:rsidR="00EE1A5D" w:rsidRDefault="00EE1A5D" w:rsidP="00EE1A5D">
      <w:bookmarkStart w:id="16" w:name="_Toc227579602"/>
      <w:r>
        <w:t>Psychosocial safety must be built and actively maintained. Trust, clear communication, and care are essential when working across different experiences, roles, and power dynamics. Time is a requirement for access, not a logistical issue; meaningful participation takes time to build trust and shared understanding. When people with lived experience had real</w:t>
      </w:r>
      <w:r>
        <w:t xml:space="preserve"> </w:t>
      </w:r>
      <w:r>
        <w:t>authority, decisions changed in meaningful ways, including rejecting impairment simulation and reframing VR as a tool for relational learning. Creative and embodied approaches, where movement and interaction support communication, enabled people to express experiences difficult to put into words. For example, co-researchers used movement and nonverbal activities, such as describing an impactful experience without using words, to introduce themselves. This enabled co-researchers to explore and communicate experiences of safety and interaction in new ways.</w:t>
      </w:r>
    </w:p>
    <w:p w14:paraId="6576C8A6" w14:textId="77777777" w:rsidR="00EE1A5D" w:rsidRDefault="00EE1A5D" w:rsidP="00EE1A5D">
      <w:pPr>
        <w:pStyle w:val="ListBullet"/>
      </w:pPr>
      <w:r>
        <w:lastRenderedPageBreak/>
        <w:t>Psychosocial safety is foundational. Meaningful co-design and safe healthcare require people to feel respected, believed, and able to withdraw or disagree without penalty.</w:t>
      </w:r>
    </w:p>
    <w:p w14:paraId="18FC6F2F" w14:textId="77777777" w:rsidR="00EE1A5D" w:rsidRDefault="00EE1A5D" w:rsidP="00EE1A5D">
      <w:pPr>
        <w:pStyle w:val="ListBullet"/>
      </w:pPr>
      <w:r>
        <w:t>Competence builds confidence. By supporting people with lived experience to develop language, skills, and authority, we fostered stronger participation and leadership. Importantly, we did not require or expect a standard path or outcome; varied approaches and results were respected.</w:t>
      </w:r>
    </w:p>
    <w:p w14:paraId="2742209D" w14:textId="77777777" w:rsidR="00EE1A5D" w:rsidRDefault="00EE1A5D" w:rsidP="00EE1A5D">
      <w:pPr>
        <w:pStyle w:val="ListBullet"/>
      </w:pPr>
      <w:r>
        <w:t>Lived experience is expertise. Recognising and enacting epistemic authority leads to better decision-making and increases the relevance and ethics of our work.</w:t>
      </w:r>
    </w:p>
    <w:p w14:paraId="2EE9E5E7" w14:textId="77777777" w:rsidR="00EE1A5D" w:rsidRDefault="00EE1A5D" w:rsidP="00EE1A5D">
      <w:pPr>
        <w:pStyle w:val="ListBullet"/>
      </w:pPr>
      <w:r>
        <w:t>Flat power structures matter. Shared leadership, explicit feedback, and repair mechanisms supported trust and better decisions.</w:t>
      </w:r>
    </w:p>
    <w:p w14:paraId="6F44E71C" w14:textId="2F42FEEC" w:rsidR="00E22378" w:rsidRDefault="00EE1A5D" w:rsidP="00990E20">
      <w:pPr>
        <w:pStyle w:val="ListBullet"/>
      </w:pPr>
      <w:r>
        <w:t>Creative and embodied practices reveal power. These approaches involved activities such as movement-based, metaphor-driven methods that accelerated trust-building and made abstract dynamics visible, often beyond what discussion alone can achieve.</w:t>
      </w:r>
    </w:p>
    <w:p w14:paraId="10D4121A" w14:textId="29AD5353" w:rsidR="00A350FE" w:rsidRDefault="00A350FE" w:rsidP="00A350FE">
      <w:pPr>
        <w:pStyle w:val="Heading1"/>
      </w:pPr>
      <w:bookmarkStart w:id="17" w:name="_Toc237451484"/>
      <w:r w:rsidRPr="00363D65">
        <w:t>What the future research could achieve</w:t>
      </w:r>
      <w:bookmarkEnd w:id="16"/>
      <w:bookmarkEnd w:id="17"/>
    </w:p>
    <w:p w14:paraId="32C7338F" w14:textId="0523449B" w:rsidR="00A350FE" w:rsidRDefault="00E232F9" w:rsidP="001F35B4">
      <w:r w:rsidRPr="00E232F9">
        <w:t>Future research could develop education and training to help healthcare providers create psychosocially safe environments and support new learning spaces where people with disability build confidence and strengthen their sense of control. There is strong potential to expand disability-led work using creative, immersive technologies and to develop practical measures of safety, trust, and shared decision-making — turning these ideas into tools and approaches that improve everyday healthcare.</w:t>
      </w:r>
      <w:r w:rsidR="00A350FE">
        <w:t xml:space="preserve"> </w:t>
      </w:r>
    </w:p>
    <w:p w14:paraId="1F11C3B4" w14:textId="77777777" w:rsidR="00A350FE" w:rsidRDefault="00A350FE" w:rsidP="00A350FE">
      <w:pPr>
        <w:pStyle w:val="Heading1"/>
      </w:pPr>
      <w:bookmarkStart w:id="18" w:name="_Toc227579603"/>
      <w:bookmarkStart w:id="19" w:name="_Toc237451485"/>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8"/>
      <w:bookmarkEnd w:id="19"/>
    </w:p>
    <w:bookmarkEnd w:id="9"/>
    <w:p w14:paraId="3147C7DE" w14:textId="5DEB125B" w:rsidR="009A3DF6" w:rsidRDefault="00050F5B" w:rsidP="009A3DF6">
      <w:r w:rsidRPr="00050F5B">
        <w:t>This project shows that psychosocial safety is built through everyday interactions, shared power, and genuine relationships, and that when people with lived experience have real authority, outcomes improve. For policymakers and services, this means investing in disability-led approaches, recognising time as an access requirement, and supporting co-design that goes beyond consultation. For people with disability and advocates: lived experience is expertise and should shape how healthcare is designed and delivered.</w:t>
      </w:r>
    </w:p>
    <w:p w14:paraId="2DDEFA6F" w14:textId="77777777" w:rsidR="009A3DF6" w:rsidRDefault="009A3DF6" w:rsidP="00DB590C">
      <w:pPr>
        <w:pStyle w:val="Heading4"/>
        <w:spacing w:before="33"/>
        <w:rPr>
          <w:color w:val="2C3848"/>
        </w:rPr>
      </w:pPr>
    </w:p>
    <w:p w14:paraId="74E9759F" w14:textId="5139B4EE" w:rsidR="00DB590C" w:rsidRDefault="00DB590C" w:rsidP="00DB590C">
      <w:pPr>
        <w:pStyle w:val="Heading4"/>
        <w:spacing w:before="33"/>
      </w:pPr>
      <w:r>
        <w:rPr>
          <w:color w:val="2C3848"/>
        </w:rPr>
        <w:t>Authorisation</w:t>
      </w:r>
      <w:r>
        <w:rPr>
          <w:color w:val="2C3848"/>
          <w:spacing w:val="-2"/>
        </w:rPr>
        <w:t xml:space="preserve"> </w:t>
      </w:r>
      <w:r>
        <w:rPr>
          <w:color w:val="2C3848"/>
        </w:rPr>
        <w:t>and</w:t>
      </w:r>
      <w:r>
        <w:rPr>
          <w:color w:val="2C3848"/>
          <w:spacing w:val="-2"/>
        </w:rPr>
        <w:t xml:space="preserve"> endorsement</w:t>
      </w:r>
    </w:p>
    <w:p w14:paraId="3B5251D1" w14:textId="77777777" w:rsidR="00DB590C" w:rsidRDefault="00DB590C" w:rsidP="00C428A8">
      <w:r>
        <w:t>This</w:t>
      </w:r>
      <w:r>
        <w:rPr>
          <w:spacing w:val="-3"/>
        </w:rPr>
        <w:t xml:space="preserve"> </w:t>
      </w:r>
      <w:r>
        <w:t>Project</w:t>
      </w:r>
      <w:r>
        <w:rPr>
          <w:spacing w:val="-5"/>
        </w:rPr>
        <w:t xml:space="preserve"> </w:t>
      </w:r>
      <w:r>
        <w:t>Executive</w:t>
      </w:r>
      <w:r>
        <w:rPr>
          <w:spacing w:val="-2"/>
        </w:rPr>
        <w:t xml:space="preserve"> </w:t>
      </w:r>
      <w:r>
        <w:t>Summary</w:t>
      </w:r>
      <w:r>
        <w:rPr>
          <w:spacing w:val="-3"/>
        </w:rPr>
        <w:t xml:space="preserve"> </w:t>
      </w:r>
      <w:r>
        <w:t>has</w:t>
      </w:r>
      <w:r>
        <w:rPr>
          <w:spacing w:val="-5"/>
        </w:rPr>
        <w:t xml:space="preserve"> </w:t>
      </w:r>
      <w:r>
        <w:t>been</w:t>
      </w:r>
      <w:r>
        <w:rPr>
          <w:spacing w:val="-3"/>
        </w:rPr>
        <w:t xml:space="preserve"> </w:t>
      </w:r>
      <w:r>
        <w:t>reviewed</w:t>
      </w:r>
      <w:r>
        <w:rPr>
          <w:spacing w:val="-3"/>
        </w:rPr>
        <w:t xml:space="preserve"> </w:t>
      </w:r>
      <w:r>
        <w:t>and</w:t>
      </w:r>
      <w:r>
        <w:rPr>
          <w:spacing w:val="-4"/>
        </w:rPr>
        <w:t xml:space="preserve"> </w:t>
      </w:r>
      <w:r>
        <w:t>authorised</w:t>
      </w:r>
      <w:r>
        <w:rPr>
          <w:spacing w:val="-4"/>
        </w:rPr>
        <w:t xml:space="preserve"> </w:t>
      </w:r>
      <w:r>
        <w:rPr>
          <w:spacing w:val="-5"/>
        </w:rPr>
        <w:t>by:</w:t>
      </w:r>
    </w:p>
    <w:p w14:paraId="06796CB4" w14:textId="77777777" w:rsidR="007B0CFA" w:rsidRDefault="007B0CFA" w:rsidP="00076842">
      <w:pPr>
        <w:pStyle w:val="ListNumber"/>
      </w:pPr>
      <w:r>
        <w:t>Professor</w:t>
      </w:r>
      <w:r>
        <w:rPr>
          <w:spacing w:val="-5"/>
        </w:rPr>
        <w:t xml:space="preserve"> </w:t>
      </w:r>
      <w:r>
        <w:t>Rachael</w:t>
      </w:r>
      <w:r>
        <w:rPr>
          <w:spacing w:val="-3"/>
        </w:rPr>
        <w:t xml:space="preserve"> </w:t>
      </w:r>
      <w:r>
        <w:t>McDonald,</w:t>
      </w:r>
      <w:r>
        <w:rPr>
          <w:spacing w:val="-3"/>
        </w:rPr>
        <w:t xml:space="preserve"> </w:t>
      </w:r>
      <w:r>
        <w:t>Chief</w:t>
      </w:r>
      <w:r>
        <w:rPr>
          <w:spacing w:val="-4"/>
        </w:rPr>
        <w:t xml:space="preserve"> </w:t>
      </w:r>
      <w:r>
        <w:rPr>
          <w:spacing w:val="-2"/>
        </w:rPr>
        <w:t>Investigator</w:t>
      </w:r>
    </w:p>
    <w:p w14:paraId="7B4BD8D4" w14:textId="77777777" w:rsidR="007B0CFA" w:rsidRDefault="007B0CFA" w:rsidP="00076842">
      <w:pPr>
        <w:pStyle w:val="ListNumber"/>
      </w:pPr>
      <w:r>
        <w:t>Caleb</w:t>
      </w:r>
      <w:r>
        <w:rPr>
          <w:spacing w:val="-5"/>
        </w:rPr>
        <w:t xml:space="preserve"> </w:t>
      </w:r>
      <w:r>
        <w:t>Rixon,</w:t>
      </w:r>
      <w:r>
        <w:rPr>
          <w:spacing w:val="-6"/>
        </w:rPr>
        <w:t xml:space="preserve"> </w:t>
      </w:r>
      <w:r>
        <w:t>Partner</w:t>
      </w:r>
      <w:r>
        <w:rPr>
          <w:spacing w:val="-3"/>
        </w:rPr>
        <w:t xml:space="preserve"> </w:t>
      </w:r>
      <w:r>
        <w:t>Organisation</w:t>
      </w:r>
      <w:r>
        <w:rPr>
          <w:spacing w:val="-5"/>
        </w:rPr>
        <w:t xml:space="preserve"> </w:t>
      </w:r>
      <w:r>
        <w:t>Lead</w:t>
      </w:r>
      <w:r>
        <w:rPr>
          <w:spacing w:val="-2"/>
        </w:rPr>
        <w:t xml:space="preserve"> (Genysus)</w:t>
      </w:r>
    </w:p>
    <w:p w14:paraId="016351DA" w14:textId="77777777" w:rsidR="00DB590C" w:rsidRDefault="00DB590C" w:rsidP="00DB590C">
      <w:pPr>
        <w:pStyle w:val="Heading4"/>
        <w:spacing w:before="200"/>
      </w:pPr>
      <w:r>
        <w:rPr>
          <w:color w:val="2C3848"/>
          <w:spacing w:val="-2"/>
        </w:rPr>
        <w:t>Disclaimer</w:t>
      </w:r>
    </w:p>
    <w:p w14:paraId="5A47C78C" w14:textId="77777777" w:rsidR="00DB590C" w:rsidRDefault="00DB590C" w:rsidP="00C428A8">
      <w:r>
        <w:t>This Project Executive Summary represents the views of the project team and does not necessarily</w:t>
      </w:r>
      <w:r>
        <w:rPr>
          <w:spacing w:val="-4"/>
        </w:rPr>
        <w:t xml:space="preserve"> </w:t>
      </w:r>
      <w:r>
        <w:t>reflect</w:t>
      </w:r>
      <w:r>
        <w:rPr>
          <w:spacing w:val="-4"/>
        </w:rPr>
        <w:t xml:space="preserve"> </w:t>
      </w:r>
      <w:r>
        <w:t>the</w:t>
      </w:r>
      <w:r>
        <w:rPr>
          <w:spacing w:val="-3"/>
        </w:rPr>
        <w:t xml:space="preserve"> </w:t>
      </w:r>
      <w:r>
        <w:t>views</w:t>
      </w:r>
      <w:r>
        <w:rPr>
          <w:spacing w:val="-4"/>
        </w:rPr>
        <w:t xml:space="preserve"> </w:t>
      </w:r>
      <w:r>
        <w:t>of</w:t>
      </w:r>
      <w:r>
        <w:rPr>
          <w:spacing w:val="-4"/>
        </w:rPr>
        <w:t xml:space="preserve"> </w:t>
      </w:r>
      <w:r>
        <w:t>the</w:t>
      </w:r>
      <w:r>
        <w:rPr>
          <w:spacing w:val="-5"/>
        </w:rPr>
        <w:t xml:space="preserve"> </w:t>
      </w:r>
      <w:r>
        <w:t>National</w:t>
      </w:r>
      <w:r>
        <w:rPr>
          <w:spacing w:val="-5"/>
        </w:rPr>
        <w:t xml:space="preserve"> </w:t>
      </w:r>
      <w:r>
        <w:t>Disability</w:t>
      </w:r>
      <w:r>
        <w:rPr>
          <w:spacing w:val="-4"/>
        </w:rPr>
        <w:t xml:space="preserve"> </w:t>
      </w:r>
      <w:r>
        <w:t>Research</w:t>
      </w:r>
      <w:r>
        <w:rPr>
          <w:spacing w:val="-3"/>
        </w:rPr>
        <w:t xml:space="preserve"> </w:t>
      </w:r>
      <w:r>
        <w:t>Partnership</w:t>
      </w:r>
      <w:r>
        <w:rPr>
          <w:spacing w:val="-3"/>
        </w:rPr>
        <w:t xml:space="preserve"> </w:t>
      </w:r>
      <w:r>
        <w:t>(NDRP)</w:t>
      </w:r>
      <w:r>
        <w:rPr>
          <w:spacing w:val="-4"/>
        </w:rPr>
        <w:t xml:space="preserve"> </w:t>
      </w:r>
      <w:r>
        <w:t>or</w:t>
      </w:r>
      <w:r>
        <w:rPr>
          <w:spacing w:val="-4"/>
        </w:rPr>
        <w:t xml:space="preserve"> </w:t>
      </w:r>
      <w:r>
        <w:t>the Australian Government.</w:t>
      </w:r>
    </w:p>
    <w:p w14:paraId="0EBF3E46" w14:textId="77777777" w:rsidR="00DB590C" w:rsidRDefault="00DB590C" w:rsidP="00DB590C">
      <w:pPr>
        <w:pStyle w:val="Heading4"/>
        <w:spacing w:before="199"/>
      </w:pPr>
      <w:r>
        <w:rPr>
          <w:color w:val="2C3848"/>
        </w:rPr>
        <w:t>Acknowledgement</w:t>
      </w:r>
      <w:r>
        <w:rPr>
          <w:color w:val="2C3848"/>
          <w:spacing w:val="-3"/>
        </w:rPr>
        <w:t xml:space="preserve"> </w:t>
      </w:r>
      <w:r>
        <w:rPr>
          <w:color w:val="2C3848"/>
        </w:rPr>
        <w:t>of</w:t>
      </w:r>
      <w:r>
        <w:rPr>
          <w:color w:val="2C3848"/>
          <w:spacing w:val="-2"/>
        </w:rPr>
        <w:t xml:space="preserve"> funding</w:t>
      </w:r>
    </w:p>
    <w:p w14:paraId="59C4BE66" w14:textId="77777777" w:rsidR="00DB590C" w:rsidRDefault="00DB590C" w:rsidP="00C428A8">
      <w:r>
        <w:t>This activity received grant funding from the Australian Government as an initiative under Australia’s</w:t>
      </w:r>
      <w:r>
        <w:rPr>
          <w:spacing w:val="-5"/>
        </w:rPr>
        <w:t xml:space="preserve"> </w:t>
      </w:r>
      <w:r>
        <w:t>Disability</w:t>
      </w:r>
      <w:r>
        <w:rPr>
          <w:spacing w:val="-6"/>
        </w:rPr>
        <w:t xml:space="preserve"> </w:t>
      </w:r>
      <w:r>
        <w:t>Strategy</w:t>
      </w:r>
      <w:r>
        <w:rPr>
          <w:spacing w:val="-3"/>
        </w:rPr>
        <w:t xml:space="preserve"> </w:t>
      </w:r>
      <w:r>
        <w:t>2021–2031,</w:t>
      </w:r>
      <w:r>
        <w:rPr>
          <w:spacing w:val="-3"/>
        </w:rPr>
        <w:t xml:space="preserve"> </w:t>
      </w:r>
      <w:r>
        <w:t>delivered</w:t>
      </w:r>
      <w:r>
        <w:rPr>
          <w:spacing w:val="-4"/>
        </w:rPr>
        <w:t xml:space="preserve"> </w:t>
      </w:r>
      <w:r>
        <w:t>through</w:t>
      </w:r>
      <w:r>
        <w:rPr>
          <w:spacing w:val="-4"/>
        </w:rPr>
        <w:t xml:space="preserve"> </w:t>
      </w:r>
      <w:r>
        <w:t>the</w:t>
      </w:r>
      <w:r>
        <w:rPr>
          <w:spacing w:val="-4"/>
        </w:rPr>
        <w:t xml:space="preserve"> </w:t>
      </w:r>
      <w:r>
        <w:t>National</w:t>
      </w:r>
      <w:r>
        <w:rPr>
          <w:spacing w:val="-7"/>
        </w:rPr>
        <w:t xml:space="preserve"> </w:t>
      </w:r>
      <w:r>
        <w:t>Disability</w:t>
      </w:r>
      <w:r>
        <w:rPr>
          <w:spacing w:val="-3"/>
        </w:rPr>
        <w:t xml:space="preserve"> </w:t>
      </w:r>
      <w:r>
        <w:t>Research Partnership (NDRP).</w:t>
      </w:r>
    </w:p>
    <w:p w14:paraId="02A0BC01" w14:textId="77777777" w:rsidR="00FD7795" w:rsidRDefault="00FD7795" w:rsidP="00691637">
      <w:pPr>
        <w:spacing w:before="0" w:after="160" w:line="259" w:lineRule="auto"/>
      </w:pPr>
      <w:r>
        <w:br w:type="page"/>
      </w:r>
      <w:bookmarkStart w:id="20" w:name="_Toc30502217"/>
    </w:p>
    <w:bookmarkEnd w:id="20"/>
    <w:p w14:paraId="3D40AAE9" w14:textId="0FB43253" w:rsidR="00DB590C" w:rsidRPr="00FD7795" w:rsidRDefault="00B20224" w:rsidP="00C428A8">
      <w:sdt>
        <w:sdtPr>
          <w:id w:val="1339509183"/>
          <w:lock w:val="contentLocked"/>
          <w:placeholder>
            <w:docPart w:val="4DB0C50AE15A49D684CE8C227FCF44C3"/>
          </w:placeholder>
          <w:group/>
        </w:sdtPr>
        <w:sdtEndPr/>
        <w:sdtContent>
          <w:r w:rsidR="00FD7795">
            <w:rPr>
              <w:noProof/>
            </w:rPr>
            <w:drawing>
              <wp:anchor distT="0" distB="0" distL="114300" distR="114300" simplePos="0" relativeHeight="251669504" behindDoc="0" locked="1" layoutInCell="1" allowOverlap="1" wp14:anchorId="587A6C7F" wp14:editId="6BA1368D">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DB590C" w:rsidRPr="00FD7795" w:rsidSect="009264E0">
      <w:headerReference w:type="default" r:id="rId2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35B5" w14:textId="77777777" w:rsidR="00B20224" w:rsidRDefault="00B20224" w:rsidP="00C37A29">
      <w:pPr>
        <w:spacing w:after="0"/>
      </w:pPr>
      <w:r>
        <w:separator/>
      </w:r>
    </w:p>
  </w:endnote>
  <w:endnote w:type="continuationSeparator" w:id="0">
    <w:p w14:paraId="39D6D981" w14:textId="77777777" w:rsidR="00B20224" w:rsidRDefault="00B20224"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2668" w14:textId="77777777" w:rsidR="00B20224" w:rsidRDefault="00B20224" w:rsidP="00C37A29">
      <w:pPr>
        <w:spacing w:after="0"/>
      </w:pPr>
      <w:r>
        <w:separator/>
      </w:r>
    </w:p>
  </w:footnote>
  <w:footnote w:type="continuationSeparator" w:id="0">
    <w:p w14:paraId="70A66D23" w14:textId="77777777" w:rsidR="00B20224" w:rsidRDefault="00B20224"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6D09" w14:textId="67B39AA6" w:rsidR="005A35C9" w:rsidRPr="005A35C9" w:rsidRDefault="00B20224" w:rsidP="005A35C9">
    <w:pPr>
      <w:pStyle w:val="Header"/>
    </w:pPr>
    <w:sdt>
      <w:sdtPr>
        <w:rPr>
          <w:sz w:val="20"/>
          <w:szCs w:val="20"/>
        </w:rPr>
        <w:alias w:val="Title"/>
        <w:tag w:val=""/>
        <w:id w:val="608235626"/>
        <w:dataBinding w:prefixMappings="xmlns:ns0='http://purl.org/dc/elements/1.1/' xmlns:ns1='http://schemas.openxmlformats.org/package/2006/metadata/core-properties' " w:xpath="/ns1:coreProperties[1]/ns0:title[1]" w:storeItemID="{6C3C8BC8-F283-45AE-878A-BAB7291924A1}"/>
        <w:text/>
      </w:sdtPr>
      <w:sdtEndPr/>
      <w:sdtContent>
        <w:r w:rsidR="004C3D7E">
          <w:rPr>
            <w:sz w:val="20"/>
            <w:szCs w:val="20"/>
          </w:rPr>
          <w:t>Safe in my own skin</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1E3179C0"/>
    <w:multiLevelType w:val="multilevel"/>
    <w:tmpl w:val="1B2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9B4C5C"/>
    <w:multiLevelType w:val="hybridMultilevel"/>
    <w:tmpl w:val="7646E35E"/>
    <w:lvl w:ilvl="0" w:tplc="93B6197C">
      <w:start w:val="1"/>
      <w:numFmt w:val="decimal"/>
      <w:lvlText w:val="%1."/>
      <w:lvlJc w:val="left"/>
      <w:pPr>
        <w:ind w:left="763" w:hanging="457"/>
      </w:pPr>
      <w:rPr>
        <w:rFonts w:ascii="Calibri" w:eastAsia="Calibri" w:hAnsi="Calibri" w:cs="Calibri" w:hint="default"/>
        <w:b/>
        <w:bCs/>
        <w:i w:val="0"/>
        <w:iCs w:val="0"/>
        <w:color w:val="2C3848"/>
        <w:spacing w:val="-1"/>
        <w:w w:val="100"/>
        <w:sz w:val="24"/>
        <w:szCs w:val="24"/>
        <w:lang w:val="en-US" w:eastAsia="en-US" w:bidi="ar-SA"/>
      </w:rPr>
    </w:lvl>
    <w:lvl w:ilvl="1" w:tplc="04462A5A">
      <w:numFmt w:val="bullet"/>
      <w:lvlText w:val=""/>
      <w:lvlJc w:val="left"/>
      <w:pPr>
        <w:ind w:left="1027" w:hanging="360"/>
      </w:pPr>
      <w:rPr>
        <w:rFonts w:ascii="Symbol" w:eastAsia="Symbol" w:hAnsi="Symbol" w:cs="Symbol" w:hint="default"/>
        <w:b w:val="0"/>
        <w:bCs w:val="0"/>
        <w:i w:val="0"/>
        <w:iCs w:val="0"/>
        <w:color w:val="2C3848"/>
        <w:spacing w:val="0"/>
        <w:w w:val="100"/>
        <w:sz w:val="20"/>
        <w:szCs w:val="20"/>
        <w:lang w:val="en-US" w:eastAsia="en-US" w:bidi="ar-SA"/>
      </w:rPr>
    </w:lvl>
    <w:lvl w:ilvl="2" w:tplc="01FEEEAE">
      <w:numFmt w:val="bullet"/>
      <w:lvlText w:val="•"/>
      <w:lvlJc w:val="left"/>
      <w:pPr>
        <w:ind w:left="1977" w:hanging="360"/>
      </w:pPr>
      <w:rPr>
        <w:rFonts w:hint="default"/>
        <w:lang w:val="en-US" w:eastAsia="en-US" w:bidi="ar-SA"/>
      </w:rPr>
    </w:lvl>
    <w:lvl w:ilvl="3" w:tplc="19A66B9A">
      <w:numFmt w:val="bullet"/>
      <w:lvlText w:val="•"/>
      <w:lvlJc w:val="left"/>
      <w:pPr>
        <w:ind w:left="2935" w:hanging="360"/>
      </w:pPr>
      <w:rPr>
        <w:rFonts w:hint="default"/>
        <w:lang w:val="en-US" w:eastAsia="en-US" w:bidi="ar-SA"/>
      </w:rPr>
    </w:lvl>
    <w:lvl w:ilvl="4" w:tplc="64E6628A">
      <w:numFmt w:val="bullet"/>
      <w:lvlText w:val="•"/>
      <w:lvlJc w:val="left"/>
      <w:pPr>
        <w:ind w:left="3893" w:hanging="360"/>
      </w:pPr>
      <w:rPr>
        <w:rFonts w:hint="default"/>
        <w:lang w:val="en-US" w:eastAsia="en-US" w:bidi="ar-SA"/>
      </w:rPr>
    </w:lvl>
    <w:lvl w:ilvl="5" w:tplc="B490A710">
      <w:numFmt w:val="bullet"/>
      <w:lvlText w:val="•"/>
      <w:lvlJc w:val="left"/>
      <w:pPr>
        <w:ind w:left="4851" w:hanging="360"/>
      </w:pPr>
      <w:rPr>
        <w:rFonts w:hint="default"/>
        <w:lang w:val="en-US" w:eastAsia="en-US" w:bidi="ar-SA"/>
      </w:rPr>
    </w:lvl>
    <w:lvl w:ilvl="6" w:tplc="A3266B08">
      <w:numFmt w:val="bullet"/>
      <w:lvlText w:val="•"/>
      <w:lvlJc w:val="left"/>
      <w:pPr>
        <w:ind w:left="5809" w:hanging="360"/>
      </w:pPr>
      <w:rPr>
        <w:rFonts w:hint="default"/>
        <w:lang w:val="en-US" w:eastAsia="en-US" w:bidi="ar-SA"/>
      </w:rPr>
    </w:lvl>
    <w:lvl w:ilvl="7" w:tplc="6896A160">
      <w:numFmt w:val="bullet"/>
      <w:lvlText w:val="•"/>
      <w:lvlJc w:val="left"/>
      <w:pPr>
        <w:ind w:left="6766" w:hanging="360"/>
      </w:pPr>
      <w:rPr>
        <w:rFonts w:hint="default"/>
        <w:lang w:val="en-US" w:eastAsia="en-US" w:bidi="ar-SA"/>
      </w:rPr>
    </w:lvl>
    <w:lvl w:ilvl="8" w:tplc="495E3200">
      <w:numFmt w:val="bullet"/>
      <w:lvlText w:val="•"/>
      <w:lvlJc w:val="left"/>
      <w:pPr>
        <w:ind w:left="7724" w:hanging="360"/>
      </w:pPr>
      <w:rPr>
        <w:rFonts w:hint="default"/>
        <w:lang w:val="en-US" w:eastAsia="en-US" w:bidi="ar-SA"/>
      </w:rPr>
    </w:lvl>
  </w:abstractNum>
  <w:abstractNum w:abstractNumId="21" w15:restartNumberingAfterBreak="0">
    <w:nsid w:val="321F1D0F"/>
    <w:multiLevelType w:val="multilevel"/>
    <w:tmpl w:val="DED8A078"/>
    <w:numStyleLink w:val="Bullets"/>
  </w:abstractNum>
  <w:abstractNum w:abstractNumId="22"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97427"/>
    <w:multiLevelType w:val="multilevel"/>
    <w:tmpl w:val="97DAEA0E"/>
    <w:numStyleLink w:val="Numbering"/>
  </w:abstractNum>
  <w:abstractNum w:abstractNumId="24"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5" w15:restartNumberingAfterBreak="0">
    <w:nsid w:val="4E7F1CD0"/>
    <w:multiLevelType w:val="multilevel"/>
    <w:tmpl w:val="97DAEA0E"/>
    <w:numStyleLink w:val="Numbering"/>
  </w:abstractNum>
  <w:abstractNum w:abstractNumId="26" w15:restartNumberingAfterBreak="0">
    <w:nsid w:val="51212FF1"/>
    <w:multiLevelType w:val="hybridMultilevel"/>
    <w:tmpl w:val="F6EA1460"/>
    <w:lvl w:ilvl="0" w:tplc="086A3AF6">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736C8E28">
      <w:numFmt w:val="bullet"/>
      <w:lvlText w:val="•"/>
      <w:lvlJc w:val="left"/>
      <w:pPr>
        <w:ind w:left="2022" w:hanging="360"/>
      </w:pPr>
      <w:rPr>
        <w:rFonts w:hint="default"/>
        <w:lang w:val="en-US" w:eastAsia="en-US" w:bidi="ar-SA"/>
      </w:rPr>
    </w:lvl>
    <w:lvl w:ilvl="2" w:tplc="386A9D2C">
      <w:numFmt w:val="bullet"/>
      <w:lvlText w:val="•"/>
      <w:lvlJc w:val="left"/>
      <w:pPr>
        <w:ind w:left="2884" w:hanging="360"/>
      </w:pPr>
      <w:rPr>
        <w:rFonts w:hint="default"/>
        <w:lang w:val="en-US" w:eastAsia="en-US" w:bidi="ar-SA"/>
      </w:rPr>
    </w:lvl>
    <w:lvl w:ilvl="3" w:tplc="0ACEF03E">
      <w:numFmt w:val="bullet"/>
      <w:lvlText w:val="•"/>
      <w:lvlJc w:val="left"/>
      <w:pPr>
        <w:ind w:left="3746" w:hanging="360"/>
      </w:pPr>
      <w:rPr>
        <w:rFonts w:hint="default"/>
        <w:lang w:val="en-US" w:eastAsia="en-US" w:bidi="ar-SA"/>
      </w:rPr>
    </w:lvl>
    <w:lvl w:ilvl="4" w:tplc="35B49C1A">
      <w:numFmt w:val="bullet"/>
      <w:lvlText w:val="•"/>
      <w:lvlJc w:val="left"/>
      <w:pPr>
        <w:ind w:left="4608" w:hanging="360"/>
      </w:pPr>
      <w:rPr>
        <w:rFonts w:hint="default"/>
        <w:lang w:val="en-US" w:eastAsia="en-US" w:bidi="ar-SA"/>
      </w:rPr>
    </w:lvl>
    <w:lvl w:ilvl="5" w:tplc="29947ADC">
      <w:numFmt w:val="bullet"/>
      <w:lvlText w:val="•"/>
      <w:lvlJc w:val="left"/>
      <w:pPr>
        <w:ind w:left="5470" w:hanging="360"/>
      </w:pPr>
      <w:rPr>
        <w:rFonts w:hint="default"/>
        <w:lang w:val="en-US" w:eastAsia="en-US" w:bidi="ar-SA"/>
      </w:rPr>
    </w:lvl>
    <w:lvl w:ilvl="6" w:tplc="D26891D0">
      <w:numFmt w:val="bullet"/>
      <w:lvlText w:val="•"/>
      <w:lvlJc w:val="left"/>
      <w:pPr>
        <w:ind w:left="6332" w:hanging="360"/>
      </w:pPr>
      <w:rPr>
        <w:rFonts w:hint="default"/>
        <w:lang w:val="en-US" w:eastAsia="en-US" w:bidi="ar-SA"/>
      </w:rPr>
    </w:lvl>
    <w:lvl w:ilvl="7" w:tplc="74A44274">
      <w:numFmt w:val="bullet"/>
      <w:lvlText w:val="•"/>
      <w:lvlJc w:val="left"/>
      <w:pPr>
        <w:ind w:left="7194" w:hanging="360"/>
      </w:pPr>
      <w:rPr>
        <w:rFonts w:hint="default"/>
        <w:lang w:val="en-US" w:eastAsia="en-US" w:bidi="ar-SA"/>
      </w:rPr>
    </w:lvl>
    <w:lvl w:ilvl="8" w:tplc="EB86361C">
      <w:numFmt w:val="bullet"/>
      <w:lvlText w:val="•"/>
      <w:lvlJc w:val="left"/>
      <w:pPr>
        <w:ind w:left="8057" w:hanging="360"/>
      </w:pPr>
      <w:rPr>
        <w:rFonts w:hint="default"/>
        <w:lang w:val="en-US" w:eastAsia="en-US" w:bidi="ar-SA"/>
      </w:rPr>
    </w:lvl>
  </w:abstractNum>
  <w:abstractNum w:abstractNumId="27" w15:restartNumberingAfterBreak="0">
    <w:nsid w:val="526D686A"/>
    <w:multiLevelType w:val="hybridMultilevel"/>
    <w:tmpl w:val="FE441728"/>
    <w:lvl w:ilvl="0" w:tplc="525CF87A">
      <w:start w:val="1"/>
      <w:numFmt w:val="decimal"/>
      <w:lvlText w:val="%1."/>
      <w:lvlJc w:val="left"/>
      <w:pPr>
        <w:ind w:left="1027" w:hanging="360"/>
      </w:pPr>
      <w:rPr>
        <w:rFonts w:ascii="Calibri" w:eastAsia="Calibri" w:hAnsi="Calibri" w:cs="Calibri" w:hint="default"/>
        <w:b w:val="0"/>
        <w:bCs w:val="0"/>
        <w:i w:val="0"/>
        <w:iCs w:val="0"/>
        <w:color w:val="2C3848"/>
        <w:spacing w:val="-1"/>
        <w:w w:val="100"/>
        <w:sz w:val="24"/>
        <w:szCs w:val="24"/>
        <w:lang w:val="en-US" w:eastAsia="en-US" w:bidi="ar-SA"/>
      </w:rPr>
    </w:lvl>
    <w:lvl w:ilvl="1" w:tplc="2062B7C0">
      <w:numFmt w:val="bullet"/>
      <w:lvlText w:val="•"/>
      <w:lvlJc w:val="left"/>
      <w:pPr>
        <w:ind w:left="1882" w:hanging="360"/>
      </w:pPr>
      <w:rPr>
        <w:rFonts w:hint="default"/>
        <w:lang w:val="en-US" w:eastAsia="en-US" w:bidi="ar-SA"/>
      </w:rPr>
    </w:lvl>
    <w:lvl w:ilvl="2" w:tplc="F45AA864">
      <w:numFmt w:val="bullet"/>
      <w:lvlText w:val="•"/>
      <w:lvlJc w:val="left"/>
      <w:pPr>
        <w:ind w:left="2744" w:hanging="360"/>
      </w:pPr>
      <w:rPr>
        <w:rFonts w:hint="default"/>
        <w:lang w:val="en-US" w:eastAsia="en-US" w:bidi="ar-SA"/>
      </w:rPr>
    </w:lvl>
    <w:lvl w:ilvl="3" w:tplc="882EE7FE">
      <w:numFmt w:val="bullet"/>
      <w:lvlText w:val="•"/>
      <w:lvlJc w:val="left"/>
      <w:pPr>
        <w:ind w:left="3606" w:hanging="360"/>
      </w:pPr>
      <w:rPr>
        <w:rFonts w:hint="default"/>
        <w:lang w:val="en-US" w:eastAsia="en-US" w:bidi="ar-SA"/>
      </w:rPr>
    </w:lvl>
    <w:lvl w:ilvl="4" w:tplc="A30231FC">
      <w:numFmt w:val="bullet"/>
      <w:lvlText w:val="•"/>
      <w:lvlJc w:val="left"/>
      <w:pPr>
        <w:ind w:left="4468" w:hanging="360"/>
      </w:pPr>
      <w:rPr>
        <w:rFonts w:hint="default"/>
        <w:lang w:val="en-US" w:eastAsia="en-US" w:bidi="ar-SA"/>
      </w:rPr>
    </w:lvl>
    <w:lvl w:ilvl="5" w:tplc="DE4A7B00">
      <w:numFmt w:val="bullet"/>
      <w:lvlText w:val="•"/>
      <w:lvlJc w:val="left"/>
      <w:pPr>
        <w:ind w:left="5330" w:hanging="360"/>
      </w:pPr>
      <w:rPr>
        <w:rFonts w:hint="default"/>
        <w:lang w:val="en-US" w:eastAsia="en-US" w:bidi="ar-SA"/>
      </w:rPr>
    </w:lvl>
    <w:lvl w:ilvl="6" w:tplc="23B8C326">
      <w:numFmt w:val="bullet"/>
      <w:lvlText w:val="•"/>
      <w:lvlJc w:val="left"/>
      <w:pPr>
        <w:ind w:left="6192" w:hanging="360"/>
      </w:pPr>
      <w:rPr>
        <w:rFonts w:hint="default"/>
        <w:lang w:val="en-US" w:eastAsia="en-US" w:bidi="ar-SA"/>
      </w:rPr>
    </w:lvl>
    <w:lvl w:ilvl="7" w:tplc="0B841072">
      <w:numFmt w:val="bullet"/>
      <w:lvlText w:val="•"/>
      <w:lvlJc w:val="left"/>
      <w:pPr>
        <w:ind w:left="7054" w:hanging="360"/>
      </w:pPr>
      <w:rPr>
        <w:rFonts w:hint="default"/>
        <w:lang w:val="en-US" w:eastAsia="en-US" w:bidi="ar-SA"/>
      </w:rPr>
    </w:lvl>
    <w:lvl w:ilvl="8" w:tplc="46FA5B58">
      <w:numFmt w:val="bullet"/>
      <w:lvlText w:val="•"/>
      <w:lvlJc w:val="left"/>
      <w:pPr>
        <w:ind w:left="7916" w:hanging="360"/>
      </w:pPr>
      <w:rPr>
        <w:rFonts w:hint="default"/>
        <w:lang w:val="en-US" w:eastAsia="en-US" w:bidi="ar-SA"/>
      </w:rPr>
    </w:lvl>
  </w:abstractNum>
  <w:abstractNum w:abstractNumId="28" w15:restartNumberingAfterBreak="0">
    <w:nsid w:val="58B73D84"/>
    <w:multiLevelType w:val="multilevel"/>
    <w:tmpl w:val="50041352"/>
    <w:numStyleLink w:val="ListHeadings"/>
  </w:abstractNum>
  <w:abstractNum w:abstractNumId="29" w15:restartNumberingAfterBreak="0">
    <w:nsid w:val="596A0C8C"/>
    <w:multiLevelType w:val="multilevel"/>
    <w:tmpl w:val="97DAEA0E"/>
    <w:numStyleLink w:val="Numbering"/>
  </w:abstractNum>
  <w:abstractNum w:abstractNumId="30" w15:restartNumberingAfterBreak="0">
    <w:nsid w:val="5D930F5A"/>
    <w:multiLevelType w:val="hybridMultilevel"/>
    <w:tmpl w:val="243A489C"/>
    <w:lvl w:ilvl="0" w:tplc="DCF8AB8C">
      <w:numFmt w:val="bullet"/>
      <w:lvlText w:val=""/>
      <w:lvlJc w:val="left"/>
      <w:pPr>
        <w:ind w:left="1168" w:hanging="360"/>
      </w:pPr>
      <w:rPr>
        <w:rFonts w:ascii="Symbol" w:eastAsia="Symbol" w:hAnsi="Symbol" w:cs="Symbol" w:hint="default"/>
        <w:b w:val="0"/>
        <w:bCs w:val="0"/>
        <w:i w:val="0"/>
        <w:iCs w:val="0"/>
        <w:color w:val="2C3848"/>
        <w:spacing w:val="0"/>
        <w:w w:val="99"/>
        <w:sz w:val="20"/>
        <w:szCs w:val="20"/>
        <w:lang w:val="en-US" w:eastAsia="en-US" w:bidi="ar-SA"/>
      </w:rPr>
    </w:lvl>
    <w:lvl w:ilvl="1" w:tplc="9C5C0B2E">
      <w:numFmt w:val="bullet"/>
      <w:lvlText w:val="•"/>
      <w:lvlJc w:val="left"/>
      <w:pPr>
        <w:ind w:left="2022" w:hanging="360"/>
      </w:pPr>
      <w:rPr>
        <w:rFonts w:hint="default"/>
        <w:lang w:val="en-US" w:eastAsia="en-US" w:bidi="ar-SA"/>
      </w:rPr>
    </w:lvl>
    <w:lvl w:ilvl="2" w:tplc="62E8BB44">
      <w:numFmt w:val="bullet"/>
      <w:lvlText w:val="•"/>
      <w:lvlJc w:val="left"/>
      <w:pPr>
        <w:ind w:left="2884" w:hanging="360"/>
      </w:pPr>
      <w:rPr>
        <w:rFonts w:hint="default"/>
        <w:lang w:val="en-US" w:eastAsia="en-US" w:bidi="ar-SA"/>
      </w:rPr>
    </w:lvl>
    <w:lvl w:ilvl="3" w:tplc="A858AF74">
      <w:numFmt w:val="bullet"/>
      <w:lvlText w:val="•"/>
      <w:lvlJc w:val="left"/>
      <w:pPr>
        <w:ind w:left="3746" w:hanging="360"/>
      </w:pPr>
      <w:rPr>
        <w:rFonts w:hint="default"/>
        <w:lang w:val="en-US" w:eastAsia="en-US" w:bidi="ar-SA"/>
      </w:rPr>
    </w:lvl>
    <w:lvl w:ilvl="4" w:tplc="9E6C2E74">
      <w:numFmt w:val="bullet"/>
      <w:lvlText w:val="•"/>
      <w:lvlJc w:val="left"/>
      <w:pPr>
        <w:ind w:left="4608" w:hanging="360"/>
      </w:pPr>
      <w:rPr>
        <w:rFonts w:hint="default"/>
        <w:lang w:val="en-US" w:eastAsia="en-US" w:bidi="ar-SA"/>
      </w:rPr>
    </w:lvl>
    <w:lvl w:ilvl="5" w:tplc="640A6D12">
      <w:numFmt w:val="bullet"/>
      <w:lvlText w:val="•"/>
      <w:lvlJc w:val="left"/>
      <w:pPr>
        <w:ind w:left="5470" w:hanging="360"/>
      </w:pPr>
      <w:rPr>
        <w:rFonts w:hint="default"/>
        <w:lang w:val="en-US" w:eastAsia="en-US" w:bidi="ar-SA"/>
      </w:rPr>
    </w:lvl>
    <w:lvl w:ilvl="6" w:tplc="C2F02CA8">
      <w:numFmt w:val="bullet"/>
      <w:lvlText w:val="•"/>
      <w:lvlJc w:val="left"/>
      <w:pPr>
        <w:ind w:left="6332" w:hanging="360"/>
      </w:pPr>
      <w:rPr>
        <w:rFonts w:hint="default"/>
        <w:lang w:val="en-US" w:eastAsia="en-US" w:bidi="ar-SA"/>
      </w:rPr>
    </w:lvl>
    <w:lvl w:ilvl="7" w:tplc="850453EC">
      <w:numFmt w:val="bullet"/>
      <w:lvlText w:val="•"/>
      <w:lvlJc w:val="left"/>
      <w:pPr>
        <w:ind w:left="7194" w:hanging="360"/>
      </w:pPr>
      <w:rPr>
        <w:rFonts w:hint="default"/>
        <w:lang w:val="en-US" w:eastAsia="en-US" w:bidi="ar-SA"/>
      </w:rPr>
    </w:lvl>
    <w:lvl w:ilvl="8" w:tplc="E952868A">
      <w:numFmt w:val="bullet"/>
      <w:lvlText w:val="•"/>
      <w:lvlJc w:val="left"/>
      <w:pPr>
        <w:ind w:left="8057" w:hanging="360"/>
      </w:pPr>
      <w:rPr>
        <w:rFonts w:hint="default"/>
        <w:lang w:val="en-US" w:eastAsia="en-US" w:bidi="ar-SA"/>
      </w:rPr>
    </w:lvl>
  </w:abstractNum>
  <w:abstractNum w:abstractNumId="31"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2" w15:restartNumberingAfterBreak="0">
    <w:nsid w:val="643520E2"/>
    <w:multiLevelType w:val="multilevel"/>
    <w:tmpl w:val="DED8A078"/>
    <w:numStyleLink w:val="Bullets"/>
  </w:abstractNum>
  <w:abstractNum w:abstractNumId="33" w15:restartNumberingAfterBreak="0">
    <w:nsid w:val="660D51AD"/>
    <w:multiLevelType w:val="multilevel"/>
    <w:tmpl w:val="97DAEA0E"/>
    <w:numStyleLink w:val="Numbering"/>
  </w:abstractNum>
  <w:abstractNum w:abstractNumId="34"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4D0736"/>
    <w:multiLevelType w:val="multilevel"/>
    <w:tmpl w:val="97DAEA0E"/>
    <w:numStyleLink w:val="Numbering"/>
  </w:abstractNum>
  <w:abstractNum w:abstractNumId="36"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1"/>
  </w:num>
  <w:num w:numId="12" w16cid:durableId="1261796759">
    <w:abstractNumId w:val="32"/>
  </w:num>
  <w:num w:numId="13" w16cid:durableId="1043405154">
    <w:abstractNumId w:val="21"/>
  </w:num>
  <w:num w:numId="14" w16cid:durableId="846598071">
    <w:abstractNumId w:val="15"/>
  </w:num>
  <w:num w:numId="15" w16cid:durableId="1311640227">
    <w:abstractNumId w:val="35"/>
  </w:num>
  <w:num w:numId="16" w16cid:durableId="881941196">
    <w:abstractNumId w:val="25"/>
  </w:num>
  <w:num w:numId="17" w16cid:durableId="533617442">
    <w:abstractNumId w:val="33"/>
  </w:num>
  <w:num w:numId="18" w16cid:durableId="250312982">
    <w:abstractNumId w:val="10"/>
  </w:num>
  <w:num w:numId="19" w16cid:durableId="385955825">
    <w:abstractNumId w:val="13"/>
  </w:num>
  <w:num w:numId="20" w16cid:durableId="1408189744">
    <w:abstractNumId w:val="23"/>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9"/>
  </w:num>
  <w:num w:numId="26" w16cid:durableId="974717717">
    <w:abstractNumId w:val="28"/>
  </w:num>
  <w:num w:numId="27" w16cid:durableId="444039133">
    <w:abstractNumId w:val="17"/>
  </w:num>
  <w:num w:numId="28" w16cid:durableId="1536448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4"/>
  </w:num>
  <w:num w:numId="30" w16cid:durableId="1324049184">
    <w:abstractNumId w:val="8"/>
  </w:num>
  <w:num w:numId="31" w16cid:durableId="910894932">
    <w:abstractNumId w:val="36"/>
  </w:num>
  <w:num w:numId="32" w16cid:durableId="1760522047">
    <w:abstractNumId w:val="11"/>
  </w:num>
  <w:num w:numId="33" w16cid:durableId="1002128424">
    <w:abstractNumId w:val="22"/>
  </w:num>
  <w:num w:numId="34" w16cid:durableId="230359230">
    <w:abstractNumId w:val="34"/>
  </w:num>
  <w:num w:numId="35" w16cid:durableId="1943418902">
    <w:abstractNumId w:val="19"/>
  </w:num>
  <w:num w:numId="36" w16cid:durableId="1825928981">
    <w:abstractNumId w:val="26"/>
  </w:num>
  <w:num w:numId="37" w16cid:durableId="1104424507">
    <w:abstractNumId w:val="30"/>
  </w:num>
  <w:num w:numId="38" w16cid:durableId="359477216">
    <w:abstractNumId w:val="27"/>
  </w:num>
  <w:num w:numId="39" w16cid:durableId="19305817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97"/>
    <w:rsid w:val="0000055C"/>
    <w:rsid w:val="00005765"/>
    <w:rsid w:val="00010D78"/>
    <w:rsid w:val="000300AF"/>
    <w:rsid w:val="00042916"/>
    <w:rsid w:val="00050F5B"/>
    <w:rsid w:val="0006048B"/>
    <w:rsid w:val="00067476"/>
    <w:rsid w:val="000724AE"/>
    <w:rsid w:val="00076842"/>
    <w:rsid w:val="0008037D"/>
    <w:rsid w:val="00096F31"/>
    <w:rsid w:val="000A3482"/>
    <w:rsid w:val="000A3AF1"/>
    <w:rsid w:val="000A545D"/>
    <w:rsid w:val="000B497F"/>
    <w:rsid w:val="000D1A60"/>
    <w:rsid w:val="000D421A"/>
    <w:rsid w:val="000D7EE8"/>
    <w:rsid w:val="000E614F"/>
    <w:rsid w:val="000F7F2B"/>
    <w:rsid w:val="001036E2"/>
    <w:rsid w:val="00112E8F"/>
    <w:rsid w:val="00125141"/>
    <w:rsid w:val="001268BC"/>
    <w:rsid w:val="00141C61"/>
    <w:rsid w:val="00155502"/>
    <w:rsid w:val="0015661C"/>
    <w:rsid w:val="00164C96"/>
    <w:rsid w:val="00173391"/>
    <w:rsid w:val="001771D8"/>
    <w:rsid w:val="00195A2F"/>
    <w:rsid w:val="001972AD"/>
    <w:rsid w:val="001A0D77"/>
    <w:rsid w:val="001A304C"/>
    <w:rsid w:val="001A35A0"/>
    <w:rsid w:val="001A5586"/>
    <w:rsid w:val="001C7835"/>
    <w:rsid w:val="001D32EF"/>
    <w:rsid w:val="001E4C19"/>
    <w:rsid w:val="001E63FC"/>
    <w:rsid w:val="001F0A48"/>
    <w:rsid w:val="001F13C1"/>
    <w:rsid w:val="001F1D47"/>
    <w:rsid w:val="001F35B4"/>
    <w:rsid w:val="001F446D"/>
    <w:rsid w:val="001F6314"/>
    <w:rsid w:val="002015CA"/>
    <w:rsid w:val="002068CA"/>
    <w:rsid w:val="00221AB7"/>
    <w:rsid w:val="0022214B"/>
    <w:rsid w:val="002255B3"/>
    <w:rsid w:val="00246435"/>
    <w:rsid w:val="00246BCF"/>
    <w:rsid w:val="00270834"/>
    <w:rsid w:val="002814E6"/>
    <w:rsid w:val="002965C0"/>
    <w:rsid w:val="002D05E4"/>
    <w:rsid w:val="002E0EDA"/>
    <w:rsid w:val="002E567A"/>
    <w:rsid w:val="002E7A9E"/>
    <w:rsid w:val="002E7F2E"/>
    <w:rsid w:val="002F0805"/>
    <w:rsid w:val="00303588"/>
    <w:rsid w:val="00305171"/>
    <w:rsid w:val="00325494"/>
    <w:rsid w:val="00334157"/>
    <w:rsid w:val="00336D65"/>
    <w:rsid w:val="0034680A"/>
    <w:rsid w:val="00363FF8"/>
    <w:rsid w:val="00364EBD"/>
    <w:rsid w:val="00374847"/>
    <w:rsid w:val="0037721D"/>
    <w:rsid w:val="0038102A"/>
    <w:rsid w:val="00384647"/>
    <w:rsid w:val="003A24C0"/>
    <w:rsid w:val="003D23A3"/>
    <w:rsid w:val="003D3729"/>
    <w:rsid w:val="003D5856"/>
    <w:rsid w:val="00404E4F"/>
    <w:rsid w:val="00412CDA"/>
    <w:rsid w:val="00414B0D"/>
    <w:rsid w:val="0041673A"/>
    <w:rsid w:val="00417C2D"/>
    <w:rsid w:val="00422B63"/>
    <w:rsid w:val="0042339A"/>
    <w:rsid w:val="0042508F"/>
    <w:rsid w:val="00430801"/>
    <w:rsid w:val="00431707"/>
    <w:rsid w:val="004472D9"/>
    <w:rsid w:val="004502F8"/>
    <w:rsid w:val="004635FD"/>
    <w:rsid w:val="00494AF5"/>
    <w:rsid w:val="004A64C2"/>
    <w:rsid w:val="004B48A9"/>
    <w:rsid w:val="004B609E"/>
    <w:rsid w:val="004B6714"/>
    <w:rsid w:val="004C3D7E"/>
    <w:rsid w:val="004D0322"/>
    <w:rsid w:val="004D0374"/>
    <w:rsid w:val="004E0833"/>
    <w:rsid w:val="004E14E1"/>
    <w:rsid w:val="004E28C6"/>
    <w:rsid w:val="004F138F"/>
    <w:rsid w:val="004F5D0C"/>
    <w:rsid w:val="004F7F58"/>
    <w:rsid w:val="00500C61"/>
    <w:rsid w:val="00502144"/>
    <w:rsid w:val="0050670B"/>
    <w:rsid w:val="00510D22"/>
    <w:rsid w:val="005141E8"/>
    <w:rsid w:val="00534D4F"/>
    <w:rsid w:val="00536B16"/>
    <w:rsid w:val="00547356"/>
    <w:rsid w:val="00550C99"/>
    <w:rsid w:val="00550EB0"/>
    <w:rsid w:val="005518EF"/>
    <w:rsid w:val="0055289A"/>
    <w:rsid w:val="00553413"/>
    <w:rsid w:val="00555095"/>
    <w:rsid w:val="00556655"/>
    <w:rsid w:val="00567C27"/>
    <w:rsid w:val="00577E2E"/>
    <w:rsid w:val="0058276A"/>
    <w:rsid w:val="0058369E"/>
    <w:rsid w:val="00584CE1"/>
    <w:rsid w:val="00591600"/>
    <w:rsid w:val="00593314"/>
    <w:rsid w:val="00594496"/>
    <w:rsid w:val="00596198"/>
    <w:rsid w:val="0059754E"/>
    <w:rsid w:val="005A35C9"/>
    <w:rsid w:val="005B492D"/>
    <w:rsid w:val="005B51A4"/>
    <w:rsid w:val="005C6618"/>
    <w:rsid w:val="005C668C"/>
    <w:rsid w:val="005D5A30"/>
    <w:rsid w:val="005F1863"/>
    <w:rsid w:val="005F7597"/>
    <w:rsid w:val="0060150F"/>
    <w:rsid w:val="00602C13"/>
    <w:rsid w:val="00603FD5"/>
    <w:rsid w:val="0061444E"/>
    <w:rsid w:val="00616DC8"/>
    <w:rsid w:val="00622776"/>
    <w:rsid w:val="00644076"/>
    <w:rsid w:val="00661CCC"/>
    <w:rsid w:val="00662063"/>
    <w:rsid w:val="006633DB"/>
    <w:rsid w:val="0067014A"/>
    <w:rsid w:val="00676FB1"/>
    <w:rsid w:val="00677B7A"/>
    <w:rsid w:val="0068724F"/>
    <w:rsid w:val="00693358"/>
    <w:rsid w:val="006A0DD0"/>
    <w:rsid w:val="006A1DEF"/>
    <w:rsid w:val="006A4449"/>
    <w:rsid w:val="006B3803"/>
    <w:rsid w:val="006B5165"/>
    <w:rsid w:val="006C4AF4"/>
    <w:rsid w:val="006D00E3"/>
    <w:rsid w:val="006D3F2F"/>
    <w:rsid w:val="006E24A1"/>
    <w:rsid w:val="006E3536"/>
    <w:rsid w:val="0070342B"/>
    <w:rsid w:val="00711E79"/>
    <w:rsid w:val="00713A1A"/>
    <w:rsid w:val="00713E36"/>
    <w:rsid w:val="00714488"/>
    <w:rsid w:val="007254A7"/>
    <w:rsid w:val="00733743"/>
    <w:rsid w:val="0074252B"/>
    <w:rsid w:val="00761BC8"/>
    <w:rsid w:val="0077461A"/>
    <w:rsid w:val="007932C9"/>
    <w:rsid w:val="007A0363"/>
    <w:rsid w:val="007A478F"/>
    <w:rsid w:val="007B0CFA"/>
    <w:rsid w:val="007B2CF5"/>
    <w:rsid w:val="007B648B"/>
    <w:rsid w:val="007C2D0E"/>
    <w:rsid w:val="007F2884"/>
    <w:rsid w:val="007F7E18"/>
    <w:rsid w:val="0081533C"/>
    <w:rsid w:val="00816424"/>
    <w:rsid w:val="00820546"/>
    <w:rsid w:val="00820CF8"/>
    <w:rsid w:val="00837E9D"/>
    <w:rsid w:val="008401A4"/>
    <w:rsid w:val="00841A9E"/>
    <w:rsid w:val="0084447C"/>
    <w:rsid w:val="0085439B"/>
    <w:rsid w:val="00862F75"/>
    <w:rsid w:val="00863F2F"/>
    <w:rsid w:val="00874AB1"/>
    <w:rsid w:val="0089026B"/>
    <w:rsid w:val="00890A54"/>
    <w:rsid w:val="00892160"/>
    <w:rsid w:val="008942E9"/>
    <w:rsid w:val="008A21B4"/>
    <w:rsid w:val="008B05C3"/>
    <w:rsid w:val="008B11D7"/>
    <w:rsid w:val="008B4965"/>
    <w:rsid w:val="008D1ABD"/>
    <w:rsid w:val="008E6ED6"/>
    <w:rsid w:val="008F3004"/>
    <w:rsid w:val="008F70D1"/>
    <w:rsid w:val="008F74AC"/>
    <w:rsid w:val="0090137A"/>
    <w:rsid w:val="0091776C"/>
    <w:rsid w:val="0092171F"/>
    <w:rsid w:val="00921CAC"/>
    <w:rsid w:val="009264E0"/>
    <w:rsid w:val="0093518F"/>
    <w:rsid w:val="00935D6E"/>
    <w:rsid w:val="00936068"/>
    <w:rsid w:val="009375A9"/>
    <w:rsid w:val="009517CC"/>
    <w:rsid w:val="009615D4"/>
    <w:rsid w:val="00974677"/>
    <w:rsid w:val="00974F99"/>
    <w:rsid w:val="009761B8"/>
    <w:rsid w:val="00985CA2"/>
    <w:rsid w:val="00986193"/>
    <w:rsid w:val="00987080"/>
    <w:rsid w:val="00990537"/>
    <w:rsid w:val="00990E20"/>
    <w:rsid w:val="00996443"/>
    <w:rsid w:val="009A1B03"/>
    <w:rsid w:val="009A2F17"/>
    <w:rsid w:val="009A3DF6"/>
    <w:rsid w:val="009B0CFF"/>
    <w:rsid w:val="009B7482"/>
    <w:rsid w:val="009C52AF"/>
    <w:rsid w:val="009C5432"/>
    <w:rsid w:val="009C7A92"/>
    <w:rsid w:val="009D24F5"/>
    <w:rsid w:val="009F5C89"/>
    <w:rsid w:val="00A13664"/>
    <w:rsid w:val="00A24EF4"/>
    <w:rsid w:val="00A33747"/>
    <w:rsid w:val="00A33A17"/>
    <w:rsid w:val="00A350FE"/>
    <w:rsid w:val="00A464D7"/>
    <w:rsid w:val="00A76251"/>
    <w:rsid w:val="00A7634F"/>
    <w:rsid w:val="00A90151"/>
    <w:rsid w:val="00A9359B"/>
    <w:rsid w:val="00A94A4F"/>
    <w:rsid w:val="00A95BE1"/>
    <w:rsid w:val="00AA163B"/>
    <w:rsid w:val="00AA30D8"/>
    <w:rsid w:val="00AA7E8F"/>
    <w:rsid w:val="00AB5F12"/>
    <w:rsid w:val="00AB6EF3"/>
    <w:rsid w:val="00AC0558"/>
    <w:rsid w:val="00AD079F"/>
    <w:rsid w:val="00AD2F1A"/>
    <w:rsid w:val="00AD6B09"/>
    <w:rsid w:val="00AD7332"/>
    <w:rsid w:val="00AE3FCD"/>
    <w:rsid w:val="00AF0F83"/>
    <w:rsid w:val="00AF2097"/>
    <w:rsid w:val="00B130AF"/>
    <w:rsid w:val="00B153EB"/>
    <w:rsid w:val="00B16356"/>
    <w:rsid w:val="00B20224"/>
    <w:rsid w:val="00B22E31"/>
    <w:rsid w:val="00B23603"/>
    <w:rsid w:val="00B2488D"/>
    <w:rsid w:val="00B24B55"/>
    <w:rsid w:val="00B255CB"/>
    <w:rsid w:val="00B32D6C"/>
    <w:rsid w:val="00B35EC7"/>
    <w:rsid w:val="00B3749D"/>
    <w:rsid w:val="00B3764E"/>
    <w:rsid w:val="00B65DAA"/>
    <w:rsid w:val="00B66B2F"/>
    <w:rsid w:val="00B73503"/>
    <w:rsid w:val="00B74F7F"/>
    <w:rsid w:val="00B75B08"/>
    <w:rsid w:val="00B77800"/>
    <w:rsid w:val="00B87859"/>
    <w:rsid w:val="00B91D47"/>
    <w:rsid w:val="00BA3CB8"/>
    <w:rsid w:val="00BA7623"/>
    <w:rsid w:val="00BB25F1"/>
    <w:rsid w:val="00BB5E32"/>
    <w:rsid w:val="00BC2B16"/>
    <w:rsid w:val="00BC3A77"/>
    <w:rsid w:val="00BC4F63"/>
    <w:rsid w:val="00BE3106"/>
    <w:rsid w:val="00BF3864"/>
    <w:rsid w:val="00BF68C8"/>
    <w:rsid w:val="00BF6C52"/>
    <w:rsid w:val="00C01E68"/>
    <w:rsid w:val="00C11924"/>
    <w:rsid w:val="00C171AC"/>
    <w:rsid w:val="00C27438"/>
    <w:rsid w:val="00C326F9"/>
    <w:rsid w:val="00C37A29"/>
    <w:rsid w:val="00C41DED"/>
    <w:rsid w:val="00C428A8"/>
    <w:rsid w:val="00C435E2"/>
    <w:rsid w:val="00C43C29"/>
    <w:rsid w:val="00C46286"/>
    <w:rsid w:val="00C53912"/>
    <w:rsid w:val="00C55C51"/>
    <w:rsid w:val="00C65719"/>
    <w:rsid w:val="00C66A6A"/>
    <w:rsid w:val="00C70EFC"/>
    <w:rsid w:val="00C932F3"/>
    <w:rsid w:val="00CA4129"/>
    <w:rsid w:val="00CB3440"/>
    <w:rsid w:val="00CD61EB"/>
    <w:rsid w:val="00CF02F0"/>
    <w:rsid w:val="00CF17BF"/>
    <w:rsid w:val="00D16F74"/>
    <w:rsid w:val="00D268C2"/>
    <w:rsid w:val="00D50324"/>
    <w:rsid w:val="00D52B86"/>
    <w:rsid w:val="00D567C3"/>
    <w:rsid w:val="00D60649"/>
    <w:rsid w:val="00D61E88"/>
    <w:rsid w:val="00D72A29"/>
    <w:rsid w:val="00D7337B"/>
    <w:rsid w:val="00D82889"/>
    <w:rsid w:val="00D83923"/>
    <w:rsid w:val="00D9419D"/>
    <w:rsid w:val="00DA1A8E"/>
    <w:rsid w:val="00DB0387"/>
    <w:rsid w:val="00DB590C"/>
    <w:rsid w:val="00DE4809"/>
    <w:rsid w:val="00DF4E3E"/>
    <w:rsid w:val="00DF6287"/>
    <w:rsid w:val="00DF789F"/>
    <w:rsid w:val="00E0212E"/>
    <w:rsid w:val="00E0453D"/>
    <w:rsid w:val="00E0570B"/>
    <w:rsid w:val="00E05FA6"/>
    <w:rsid w:val="00E14956"/>
    <w:rsid w:val="00E22378"/>
    <w:rsid w:val="00E232F9"/>
    <w:rsid w:val="00E25474"/>
    <w:rsid w:val="00E304E5"/>
    <w:rsid w:val="00E30720"/>
    <w:rsid w:val="00E32F93"/>
    <w:rsid w:val="00E42E3C"/>
    <w:rsid w:val="00E44E0B"/>
    <w:rsid w:val="00E47996"/>
    <w:rsid w:val="00E54B2B"/>
    <w:rsid w:val="00E60855"/>
    <w:rsid w:val="00E62896"/>
    <w:rsid w:val="00E72BE7"/>
    <w:rsid w:val="00E838F5"/>
    <w:rsid w:val="00E951AC"/>
    <w:rsid w:val="00EA1943"/>
    <w:rsid w:val="00EB6618"/>
    <w:rsid w:val="00EC0363"/>
    <w:rsid w:val="00ED7F1B"/>
    <w:rsid w:val="00EE1A5D"/>
    <w:rsid w:val="00EE35F4"/>
    <w:rsid w:val="00EE6F14"/>
    <w:rsid w:val="00EF23BB"/>
    <w:rsid w:val="00EF3F23"/>
    <w:rsid w:val="00F02E74"/>
    <w:rsid w:val="00F120AE"/>
    <w:rsid w:val="00F1419E"/>
    <w:rsid w:val="00F145C8"/>
    <w:rsid w:val="00F162D4"/>
    <w:rsid w:val="00F2222D"/>
    <w:rsid w:val="00F4010B"/>
    <w:rsid w:val="00F431E2"/>
    <w:rsid w:val="00F4702C"/>
    <w:rsid w:val="00F505B8"/>
    <w:rsid w:val="00F53397"/>
    <w:rsid w:val="00F634F6"/>
    <w:rsid w:val="00F64343"/>
    <w:rsid w:val="00F64800"/>
    <w:rsid w:val="00F66F13"/>
    <w:rsid w:val="00F82A67"/>
    <w:rsid w:val="00F8521C"/>
    <w:rsid w:val="00F87B07"/>
    <w:rsid w:val="00F93598"/>
    <w:rsid w:val="00F94880"/>
    <w:rsid w:val="00FA3C47"/>
    <w:rsid w:val="00FA57D8"/>
    <w:rsid w:val="00FB0D65"/>
    <w:rsid w:val="00FB23E9"/>
    <w:rsid w:val="00FB4A9F"/>
    <w:rsid w:val="00FC0A27"/>
    <w:rsid w:val="00FC2D8B"/>
    <w:rsid w:val="00FC5603"/>
    <w:rsid w:val="00FD3306"/>
    <w:rsid w:val="00FD7795"/>
    <w:rsid w:val="00FE57D8"/>
    <w:rsid w:val="00FE6274"/>
    <w:rsid w:val="00FF1DB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15A5D"/>
  <w15:chartTrackingRefBased/>
  <w15:docId w15:val="{792F7466-2762-4F7B-B823-2DF7FB1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1"/>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rsid w:val="005D5A30"/>
    <w:pPr>
      <w:spacing w:before="0" w:after="160"/>
      <w:contextualSpacing/>
    </w:pPr>
    <w:rPr>
      <w:color w:val="FFFFFF" w:themeColor="background1"/>
    </w:rPr>
  </w:style>
  <w:style w:type="paragraph" w:customStyle="1" w:styleId="Covertext-Bold">
    <w:name w:val="Cover text-Bold"/>
    <w:basedOn w:val="Covertext"/>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 w:type="paragraph" w:styleId="NormalWeb">
    <w:name w:val="Normal (Web)"/>
    <w:basedOn w:val="Normal"/>
    <w:uiPriority w:val="99"/>
    <w:semiHidden/>
    <w:unhideWhenUsed/>
    <w:rsid w:val="00F431E2"/>
    <w:pPr>
      <w:spacing w:before="100" w:beforeAutospacing="1" w:after="100" w:afterAutospacing="1" w:line="240" w:lineRule="auto"/>
    </w:pPr>
    <w:rPr>
      <w:rFonts w:ascii="Times New Roman" w:hAnsi="Times New Roman" w:cs="Times New Roman"/>
      <w:kern w:val="2"/>
      <w:sz w:val="24"/>
      <w:szCs w:val="24"/>
      <w:lang w:eastAsia="en-AU"/>
      <w14:ligatures w14:val="standardContextual"/>
    </w:rPr>
  </w:style>
  <w:style w:type="character" w:styleId="UnresolvedMention">
    <w:name w:val="Unresolved Mention"/>
    <w:basedOn w:val="DefaultParagraphFont"/>
    <w:uiPriority w:val="99"/>
    <w:semiHidden/>
    <w:unhideWhenUsed/>
    <w:rsid w:val="00005765"/>
    <w:rPr>
      <w:color w:val="605E5C"/>
      <w:shd w:val="clear" w:color="auto" w:fill="E1DFDD"/>
    </w:rPr>
  </w:style>
  <w:style w:type="paragraph" w:styleId="BodyText">
    <w:name w:val="Body Text"/>
    <w:basedOn w:val="Normal"/>
    <w:link w:val="BodyTextChar"/>
    <w:uiPriority w:val="1"/>
    <w:qFormat/>
    <w:rsid w:val="00892160"/>
    <w:pPr>
      <w:widowControl w:val="0"/>
      <w:autoSpaceDE w:val="0"/>
      <w:autoSpaceDN w:val="0"/>
      <w:spacing w:before="0" w:after="0" w:line="240" w:lineRule="auto"/>
      <w:ind w:left="1168"/>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92160"/>
    <w:rPr>
      <w:rFonts w:ascii="Calibri" w:eastAsia="Calibri"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sv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rachaelmcdonald@swin.edu.au" TargetMode="Externa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2.sv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6BE2086F0E4098A4F29FB54052604D"/>
        <w:category>
          <w:name w:val="General"/>
          <w:gallery w:val="placeholder"/>
        </w:category>
        <w:types>
          <w:type w:val="bbPlcHdr"/>
        </w:types>
        <w:behaviors>
          <w:behavior w:val="content"/>
        </w:behaviors>
        <w:guid w:val="{D3606CEC-CECC-4778-B0EC-F023C9C46869}"/>
      </w:docPartPr>
      <w:docPartBody>
        <w:p w:rsidR="00790DFD" w:rsidRDefault="003C5B16">
          <w:pPr>
            <w:pStyle w:val="FE6BE2086F0E4098A4F29FB54052604D"/>
          </w:pPr>
          <w:r w:rsidRPr="00C60632">
            <w:rPr>
              <w:rStyle w:val="PlaceholderText"/>
            </w:rPr>
            <w:t>Click or tap here to enter text.</w:t>
          </w:r>
        </w:p>
      </w:docPartBody>
    </w:docPart>
    <w:docPart>
      <w:docPartPr>
        <w:name w:val="0758660120D24284A5E2C783B5E1DE52"/>
        <w:category>
          <w:name w:val="General"/>
          <w:gallery w:val="placeholder"/>
        </w:category>
        <w:types>
          <w:type w:val="bbPlcHdr"/>
        </w:types>
        <w:behaviors>
          <w:behavior w:val="content"/>
        </w:behaviors>
        <w:guid w:val="{0E9E848C-A964-4EC8-AC4C-65CD94C7E307}"/>
      </w:docPartPr>
      <w:docPartBody>
        <w:p w:rsidR="00790DFD" w:rsidRDefault="003C5B16">
          <w:pPr>
            <w:pStyle w:val="0758660120D24284A5E2C783B5E1DE52"/>
          </w:pPr>
          <w:r w:rsidRPr="002E567A">
            <w:rPr>
              <w:rStyle w:val="SubtitleChar"/>
              <w:color w:val="auto"/>
            </w:rPr>
            <w:t>[Subject]</w:t>
          </w:r>
        </w:p>
      </w:docPartBody>
    </w:docPart>
    <w:docPart>
      <w:docPartPr>
        <w:name w:val="23E9BC33DD7D430FA416F0B6891A1CEF"/>
        <w:category>
          <w:name w:val="General"/>
          <w:gallery w:val="placeholder"/>
        </w:category>
        <w:types>
          <w:type w:val="bbPlcHdr"/>
        </w:types>
        <w:behaviors>
          <w:behavior w:val="content"/>
        </w:behaviors>
        <w:guid w:val="{A329D8C0-A3F7-4AA9-B466-352854AE8C0E}"/>
      </w:docPartPr>
      <w:docPartBody>
        <w:p w:rsidR="00790DFD" w:rsidRDefault="003C5B16">
          <w:pPr>
            <w:pStyle w:val="23E9BC33DD7D430FA416F0B6891A1CEF"/>
          </w:pPr>
          <w:r w:rsidRPr="002E567A">
            <w:t>[Click to select a date]</w:t>
          </w:r>
        </w:p>
      </w:docPartBody>
    </w:docPart>
    <w:docPart>
      <w:docPartPr>
        <w:name w:val="4DB0C50AE15A49D684CE8C227FCF44C3"/>
        <w:category>
          <w:name w:val="General"/>
          <w:gallery w:val="placeholder"/>
        </w:category>
        <w:types>
          <w:type w:val="bbPlcHdr"/>
        </w:types>
        <w:behaviors>
          <w:behavior w:val="content"/>
        </w:behaviors>
        <w:guid w:val="{CAB02BB1-F972-47C5-BFE7-843BCE42FC32}"/>
      </w:docPartPr>
      <w:docPartBody>
        <w:p w:rsidR="00F26325" w:rsidRDefault="00790DFD" w:rsidP="00790DFD">
          <w:pPr>
            <w:pStyle w:val="4DB0C50AE15A49D684CE8C227FCF44C3"/>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0"/>
    <w:rsid w:val="003C5B16"/>
    <w:rsid w:val="00790DFD"/>
    <w:rsid w:val="00A94A4F"/>
    <w:rsid w:val="00AB6EF3"/>
    <w:rsid w:val="00C26180"/>
    <w:rsid w:val="00CD0CAF"/>
    <w:rsid w:val="00F263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DFD"/>
    <w:rPr>
      <w:color w:val="808080"/>
    </w:rPr>
  </w:style>
  <w:style w:type="paragraph" w:customStyle="1" w:styleId="FE6BE2086F0E4098A4F29FB54052604D">
    <w:name w:val="FE6BE2086F0E4098A4F29FB54052604D"/>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0758660120D24284A5E2C783B5E1DE52">
    <w:name w:val="0758660120D24284A5E2C783B5E1DE52"/>
  </w:style>
  <w:style w:type="paragraph" w:customStyle="1" w:styleId="4DB0C50AE15A49D684CE8C227FCF44C3">
    <w:name w:val="4DB0C50AE15A49D684CE8C227FCF44C3"/>
    <w:rsid w:val="00790DFD"/>
  </w:style>
  <w:style w:type="paragraph" w:customStyle="1" w:styleId="23E9BC33DD7D430FA416F0B6891A1CEF">
    <w:name w:val="23E9BC33DD7D430FA416F0B6891A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14</TotalTime>
  <Pages>7</Pages>
  <Words>1486</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in my own skin</dc:title>
  <dc:subject>Project Executive Summary</dc:subject>
  <dc:creator>Sue Tape</dc:creator>
  <cp:keywords/>
  <dc:description/>
  <cp:lastModifiedBy>Sue Tape</cp:lastModifiedBy>
  <cp:revision>29</cp:revision>
  <cp:lastPrinted>2026-08-07T04:07:00Z</cp:lastPrinted>
  <dcterms:created xsi:type="dcterms:W3CDTF">2026-08-16T05:53:00Z</dcterms:created>
  <dcterms:modified xsi:type="dcterms:W3CDTF">2026-08-16T06:13:00Z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