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FE6BE2086F0E4098A4F29FB54052604D"/>
        </w:placeholder>
        <w:group/>
      </w:sdtPr>
      <w:sdtContent>
        <w:p w14:paraId="62F894B6"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F2FE0E"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38AB21D"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6E944EF0" w14:textId="7F32DFD0" w:rsidR="001972AD" w:rsidRDefault="00A47BD9" w:rsidP="005D5A30">
      <w:pPr>
        <w:pStyle w:val="Subtitle"/>
        <w:rPr>
          <w:rFonts w:eastAsiaTheme="majorEastAsia" w:cstheme="majorBidi"/>
          <w:b/>
          <w:spacing w:val="-10"/>
          <w:kern w:val="28"/>
          <w:sz w:val="80"/>
          <w:szCs w:val="56"/>
        </w:rPr>
      </w:pPr>
      <w:r w:rsidRPr="00A47BD9">
        <w:rPr>
          <w:rFonts w:eastAsiaTheme="majorEastAsia" w:cstheme="majorBidi"/>
          <w:b/>
          <w:spacing w:val="-10"/>
          <w:kern w:val="28"/>
          <w:sz w:val="80"/>
          <w:szCs w:val="56"/>
        </w:rPr>
        <w:t>Safe-MEALS: Safe food, Enjoyable Meals, Advocacy and Lived Experiences</w:t>
      </w:r>
      <w:r w:rsidR="001972AD" w:rsidRPr="001972AD">
        <w:rPr>
          <w:rFonts w:eastAsiaTheme="majorEastAsia" w:cstheme="majorBidi"/>
          <w:b/>
          <w:spacing w:val="-10"/>
          <w:kern w:val="28"/>
          <w:sz w:val="80"/>
          <w:szCs w:val="56"/>
        </w:rPr>
        <w:t xml:space="preserve"> </w:t>
      </w:r>
    </w:p>
    <w:p w14:paraId="15DFE7E2" w14:textId="61FE29BE" w:rsidR="00B153EB" w:rsidRPr="005D5A30" w:rsidRDefault="00000000" w:rsidP="005D5A30">
      <w:pPr>
        <w:pStyle w:val="Subtitle"/>
      </w:pPr>
      <w:sdt>
        <w:sdtPr>
          <w:alias w:val="Subject"/>
          <w:tag w:val=""/>
          <w:id w:val="-1169325451"/>
          <w:placeholder>
            <w:docPart w:val="0758660120D24284A5E2C783B5E1DE52"/>
          </w:placeholder>
          <w:dataBinding w:prefixMappings="xmlns:ns0='http://purl.org/dc/elements/1.1/' xmlns:ns1='http://schemas.openxmlformats.org/package/2006/metadata/core-properties' " w:xpath="/ns1:coreProperties[1]/ns0:subject[1]" w:storeItemID="{6C3C8BC8-F283-45AE-878A-BAB7291924A1}"/>
          <w:text w:multiLine="1"/>
        </w:sdtPr>
        <w:sdtContent>
          <w:r w:rsidR="00494AF5">
            <w:t>Project Executive Summary</w:t>
          </w:r>
        </w:sdtContent>
      </w:sdt>
    </w:p>
    <w:p w14:paraId="32BFF383" w14:textId="77777777" w:rsidR="006F47C9" w:rsidRDefault="006F47C9">
      <w:pPr>
        <w:pStyle w:val="Covertext-Bold"/>
        <w:rPr>
          <w:b w:val="0"/>
          <w:bCs/>
        </w:rPr>
      </w:pPr>
      <w:r w:rsidRPr="006F47C9">
        <w:rPr>
          <w:b w:val="0"/>
          <w:bCs/>
        </w:rPr>
        <w:t>Professor Bronwyn Hemsley, The University of Technology Sydney; Fiona Given, The University of Technology Sydney, Associate Professor Deborah Debono, The University of Technology Sydney; Janice O’Connor, Partner, Onemda; Dr Anneke Jurgens, Partner, Melba Support Services; Stacey Baldac, Partner, Speech Pathology Australia; Dr Jeff Chan, Partner, consultant.</w:t>
      </w:r>
    </w:p>
    <w:p w14:paraId="23D8ACAE" w14:textId="77777777" w:rsidR="006F47C9" w:rsidRDefault="006F47C9">
      <w:pPr>
        <w:pStyle w:val="Covertext-Bold"/>
        <w:rPr>
          <w:b w:val="0"/>
          <w:bCs/>
        </w:rPr>
      </w:pPr>
    </w:p>
    <w:p w14:paraId="3FE2471F" w14:textId="4549C700" w:rsidR="00B153EB" w:rsidRPr="006F47C9" w:rsidRDefault="006F47C9">
      <w:pPr>
        <w:pStyle w:val="Covertext-Bold"/>
      </w:pPr>
      <w:r w:rsidRPr="006F47C9">
        <w:t>March 2026</w:t>
      </w:r>
    </w:p>
    <w:p w14:paraId="1B3A2655" w14:textId="77777777" w:rsidR="009761B8" w:rsidRDefault="00FA3C47">
      <w:pPr>
        <w:spacing w:before="0" w:after="160" w:line="259" w:lineRule="auto"/>
      </w:pPr>
      <w:r>
        <w:br w:type="page"/>
      </w:r>
    </w:p>
    <w:p w14:paraId="76CF2D51" w14:textId="72FA2AAE" w:rsidR="00BF3864" w:rsidRPr="00BF3864" w:rsidRDefault="00BF3864" w:rsidP="00B130AF">
      <w:bookmarkStart w:id="0" w:name="_Toc30502221"/>
      <w:r w:rsidRPr="00BF3864">
        <w:rPr>
          <w:b/>
          <w:bCs/>
        </w:rPr>
        <w:lastRenderedPageBreak/>
        <w:t>Lead organisation:</w:t>
      </w:r>
      <w:r w:rsidRPr="00BF3864">
        <w:t xml:space="preserve"> </w:t>
      </w:r>
      <w:r w:rsidR="00DB27F7" w:rsidRPr="00DB27F7">
        <w:t>The University of Technology Sydney</w:t>
      </w:r>
      <w:r w:rsidR="00DB27F7" w:rsidRPr="00DB27F7">
        <w:t xml:space="preserve"> </w:t>
      </w:r>
    </w:p>
    <w:p w14:paraId="050A810E" w14:textId="5D98D3E4" w:rsidR="00BF3864" w:rsidRPr="00BF3864" w:rsidRDefault="00BF3864" w:rsidP="00B130AF">
      <w:r w:rsidRPr="00BF3864">
        <w:rPr>
          <w:b/>
          <w:bCs/>
        </w:rPr>
        <w:t>Partner organisations:</w:t>
      </w:r>
      <w:r w:rsidRPr="00BF3864">
        <w:t xml:space="preserve"> </w:t>
      </w:r>
      <w:r w:rsidR="002720DF" w:rsidRPr="002720DF">
        <w:t>Melba Support Services, Onemda, Speech Pathology Australia</w:t>
      </w:r>
    </w:p>
    <w:p w14:paraId="012AC341" w14:textId="77777777" w:rsidR="00010D78" w:rsidRDefault="00010D78" w:rsidP="00010D78">
      <w:pPr>
        <w:pStyle w:val="Heading2"/>
      </w:pPr>
      <w:bookmarkStart w:id="1" w:name="_Toc237009045"/>
      <w:bookmarkStart w:id="2" w:name="_Toc237441806"/>
      <w:bookmarkStart w:id="3" w:name="_Toc237451477"/>
      <w:r w:rsidRPr="00E209F6">
        <w:t>Project team</w:t>
      </w:r>
      <w:bookmarkEnd w:id="1"/>
      <w:bookmarkEnd w:id="2"/>
      <w:bookmarkEnd w:id="3"/>
      <w:r w:rsidRPr="00E209F6">
        <w:t xml:space="preserve"> </w:t>
      </w:r>
    </w:p>
    <w:p w14:paraId="7A7DC3A2" w14:textId="3361447F" w:rsidR="00892160" w:rsidRDefault="00892160" w:rsidP="00892160">
      <w:r>
        <w:t>This</w:t>
      </w:r>
      <w:r>
        <w:rPr>
          <w:spacing w:val="-5"/>
        </w:rPr>
        <w:t xml:space="preserve"> </w:t>
      </w:r>
      <w:r>
        <w:t>project</w:t>
      </w:r>
      <w:r>
        <w:rPr>
          <w:spacing w:val="-4"/>
        </w:rPr>
        <w:t xml:space="preserve"> </w:t>
      </w:r>
      <w:r>
        <w:t>was</w:t>
      </w:r>
      <w:r>
        <w:rPr>
          <w:spacing w:val="-5"/>
        </w:rPr>
        <w:t xml:space="preserve"> </w:t>
      </w:r>
      <w:r>
        <w:t>carried</w:t>
      </w:r>
      <w:r>
        <w:rPr>
          <w:spacing w:val="-4"/>
        </w:rPr>
        <w:t xml:space="preserve"> </w:t>
      </w:r>
      <w:r>
        <w:t>out</w:t>
      </w:r>
      <w:r>
        <w:rPr>
          <w:spacing w:val="-4"/>
        </w:rPr>
        <w:t xml:space="preserve"> </w:t>
      </w:r>
      <w:r>
        <w:t>collaboratively</w:t>
      </w:r>
      <w:r>
        <w:rPr>
          <w:spacing w:val="-6"/>
        </w:rPr>
        <w:t xml:space="preserve"> </w:t>
      </w:r>
      <w:r>
        <w:t>by</w:t>
      </w:r>
      <w:r>
        <w:rPr>
          <w:spacing w:val="-6"/>
        </w:rPr>
        <w:t xml:space="preserve"> </w:t>
      </w:r>
      <w:r>
        <w:t>neurodivergent</w:t>
      </w:r>
      <w:r>
        <w:rPr>
          <w:spacing w:val="-2"/>
        </w:rPr>
        <w:t xml:space="preserve"> </w:t>
      </w:r>
      <w:r>
        <w:t>community</w:t>
      </w:r>
      <w:r>
        <w:rPr>
          <w:spacing w:val="-3"/>
        </w:rPr>
        <w:t xml:space="preserve"> </w:t>
      </w:r>
      <w:r>
        <w:t>members,</w:t>
      </w:r>
      <w:r>
        <w:rPr>
          <w:spacing w:val="-3"/>
        </w:rPr>
        <w:t xml:space="preserve"> </w:t>
      </w:r>
      <w:r>
        <w:t>lived and living experience consultants, partner organisation representatives, and university-based</w:t>
      </w:r>
      <w:r>
        <w:rPr>
          <w:spacing w:val="-5"/>
        </w:rPr>
        <w:t xml:space="preserve"> </w:t>
      </w:r>
      <w:r>
        <w:rPr>
          <w:spacing w:val="-2"/>
        </w:rPr>
        <w:t>researchers.</w:t>
      </w:r>
    </w:p>
    <w:p w14:paraId="45C70A33" w14:textId="77777777" w:rsidR="00892160" w:rsidRDefault="00892160" w:rsidP="00892160">
      <w:r>
        <w:t>The</w:t>
      </w:r>
      <w:r>
        <w:rPr>
          <w:spacing w:val="-2"/>
        </w:rPr>
        <w:t xml:space="preserve"> </w:t>
      </w:r>
      <w:r>
        <w:t>list</w:t>
      </w:r>
      <w:r>
        <w:rPr>
          <w:spacing w:val="-4"/>
        </w:rPr>
        <w:t xml:space="preserve"> </w:t>
      </w:r>
      <w:r>
        <w:t>below</w:t>
      </w:r>
      <w:r>
        <w:rPr>
          <w:spacing w:val="-2"/>
        </w:rPr>
        <w:t xml:space="preserve"> </w:t>
      </w:r>
      <w:r>
        <w:t>includes</w:t>
      </w:r>
      <w:r>
        <w:rPr>
          <w:spacing w:val="-3"/>
        </w:rPr>
        <w:t xml:space="preserve"> </w:t>
      </w:r>
      <w:r>
        <w:t>people</w:t>
      </w:r>
      <w:r>
        <w:rPr>
          <w:spacing w:val="-5"/>
        </w:rPr>
        <w:t xml:space="preserve"> </w:t>
      </w:r>
      <w:r>
        <w:t>who</w:t>
      </w:r>
      <w:r>
        <w:rPr>
          <w:spacing w:val="-2"/>
        </w:rPr>
        <w:t xml:space="preserve"> </w:t>
      </w:r>
      <w:r>
        <w:t>contributed</w:t>
      </w:r>
      <w:r>
        <w:rPr>
          <w:spacing w:val="-4"/>
        </w:rPr>
        <w:t xml:space="preserve"> </w:t>
      </w:r>
      <w:r>
        <w:t>to</w:t>
      </w:r>
      <w:r>
        <w:rPr>
          <w:spacing w:val="-2"/>
        </w:rPr>
        <w:t xml:space="preserve"> </w:t>
      </w:r>
      <w:r>
        <w:t>the</w:t>
      </w:r>
      <w:r>
        <w:rPr>
          <w:spacing w:val="-4"/>
        </w:rPr>
        <w:t xml:space="preserve"> </w:t>
      </w:r>
      <w:r>
        <w:t>project,</w:t>
      </w:r>
      <w:r>
        <w:rPr>
          <w:spacing w:val="-5"/>
        </w:rPr>
        <w:t xml:space="preserve"> </w:t>
      </w:r>
      <w:r>
        <w:t>with</w:t>
      </w:r>
      <w:r>
        <w:rPr>
          <w:spacing w:val="-2"/>
        </w:rPr>
        <w:t xml:space="preserve"> </w:t>
      </w:r>
      <w:r>
        <w:t>their</w:t>
      </w:r>
      <w:r>
        <w:rPr>
          <w:spacing w:val="-7"/>
        </w:rPr>
        <w:t xml:space="preserve"> </w:t>
      </w:r>
      <w:r>
        <w:t>names</w:t>
      </w:r>
      <w:r>
        <w:rPr>
          <w:spacing w:val="-3"/>
        </w:rPr>
        <w:t xml:space="preserve"> </w:t>
      </w:r>
      <w:r>
        <w:t>and,</w:t>
      </w:r>
      <w:r>
        <w:rPr>
          <w:spacing w:val="-5"/>
        </w:rPr>
        <w:t xml:space="preserve"> </w:t>
      </w:r>
      <w:r>
        <w:t>where provided, organisational affiliations. Contributions included, but were not limited to, lived and living experience expertise, project administration, co-facilitation, advisory roles, research, and partner organisation collaboration.</w:t>
      </w:r>
    </w:p>
    <w:tbl>
      <w:tblPr>
        <w:tblStyle w:val="NDRPDefaulttable"/>
        <w:tblW w:w="0" w:type="auto"/>
        <w:tblLook w:val="04A0" w:firstRow="1" w:lastRow="0" w:firstColumn="1" w:lastColumn="0" w:noHBand="0" w:noVBand="1"/>
      </w:tblPr>
      <w:tblGrid>
        <w:gridCol w:w="3339"/>
        <w:gridCol w:w="3340"/>
        <w:gridCol w:w="3340"/>
      </w:tblGrid>
      <w:tr w:rsidR="00862F75" w:rsidRPr="00F44DB8" w14:paraId="46FD0869" w14:textId="77777777" w:rsidTr="008E6ED6">
        <w:trPr>
          <w:cnfStyle w:val="100000000000" w:firstRow="1" w:lastRow="0" w:firstColumn="0" w:lastColumn="0" w:oddVBand="0" w:evenVBand="0" w:oddHBand="0" w:evenHBand="0" w:firstRowFirstColumn="0" w:firstRowLastColumn="0" w:lastRowFirstColumn="0" w:lastRowLastColumn="0"/>
          <w:trHeight w:val="464"/>
          <w:tblHeader/>
        </w:trPr>
        <w:tc>
          <w:tcPr>
            <w:cnfStyle w:val="001000000000" w:firstRow="0" w:lastRow="0" w:firstColumn="1" w:lastColumn="0" w:oddVBand="0" w:evenVBand="0" w:oddHBand="0" w:evenHBand="0" w:firstRowFirstColumn="0" w:firstRowLastColumn="0" w:lastRowFirstColumn="0" w:lastRowLastColumn="0"/>
            <w:tcW w:w="3339" w:type="dxa"/>
          </w:tcPr>
          <w:p w14:paraId="3D6D98C3" w14:textId="77777777" w:rsidR="00862F75" w:rsidRPr="00F44DB8" w:rsidRDefault="00862F75" w:rsidP="00401104">
            <w:pPr>
              <w:rPr>
                <w:b w:val="0"/>
              </w:rPr>
            </w:pPr>
            <w:r w:rsidRPr="00F44DB8">
              <w:t>Full name</w:t>
            </w:r>
          </w:p>
        </w:tc>
        <w:tc>
          <w:tcPr>
            <w:tcW w:w="3340" w:type="dxa"/>
          </w:tcPr>
          <w:p w14:paraId="308A474F" w14:textId="77777777" w:rsidR="00862F75" w:rsidRPr="00F44DB8" w:rsidRDefault="00862F75" w:rsidP="00401104">
            <w:pPr>
              <w:cnfStyle w:val="100000000000" w:firstRow="1" w:lastRow="0" w:firstColumn="0" w:lastColumn="0" w:oddVBand="0" w:evenVBand="0" w:oddHBand="0" w:evenHBand="0" w:firstRowFirstColumn="0" w:firstRowLastColumn="0" w:lastRowFirstColumn="0" w:lastRowLastColumn="0"/>
              <w:rPr>
                <w:b w:val="0"/>
              </w:rPr>
            </w:pPr>
            <w:r w:rsidRPr="00F44DB8">
              <w:t>Affiliation</w:t>
            </w:r>
          </w:p>
        </w:tc>
        <w:tc>
          <w:tcPr>
            <w:tcW w:w="3340" w:type="dxa"/>
          </w:tcPr>
          <w:p w14:paraId="43DE6CB4" w14:textId="77777777" w:rsidR="00862F75" w:rsidRPr="00F44DB8" w:rsidRDefault="00862F75" w:rsidP="00401104">
            <w:pPr>
              <w:cnfStyle w:val="100000000000" w:firstRow="1" w:lastRow="0" w:firstColumn="0" w:lastColumn="0" w:oddVBand="0" w:evenVBand="0" w:oddHBand="0" w:evenHBand="0" w:firstRowFirstColumn="0" w:firstRowLastColumn="0" w:lastRowFirstColumn="0" w:lastRowLastColumn="0"/>
              <w:rPr>
                <w:b w:val="0"/>
              </w:rPr>
            </w:pPr>
            <w:r w:rsidRPr="00F44DB8">
              <w:t>Role</w:t>
            </w:r>
          </w:p>
        </w:tc>
      </w:tr>
      <w:tr w:rsidR="0044559C" w:rsidRPr="00E209F6" w14:paraId="17C7AC08"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743887DF" w14:textId="431DDC11" w:rsidR="0044559C" w:rsidRPr="00E209F6" w:rsidRDefault="0044559C" w:rsidP="0044559C">
            <w:pPr>
              <w:spacing w:line="240" w:lineRule="auto"/>
            </w:pPr>
            <w:r w:rsidRPr="00794A6F">
              <w:t>Professor Bronwyn Hemsley</w:t>
            </w:r>
          </w:p>
        </w:tc>
        <w:tc>
          <w:tcPr>
            <w:tcW w:w="3340" w:type="dxa"/>
          </w:tcPr>
          <w:p w14:paraId="37C16D26" w14:textId="6B904A72" w:rsidR="0044559C" w:rsidRPr="00E209F6"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pPr>
            <w:r w:rsidRPr="00794A6F">
              <w:t>The University of Technology Sydney</w:t>
            </w:r>
          </w:p>
        </w:tc>
        <w:tc>
          <w:tcPr>
            <w:tcW w:w="3340" w:type="dxa"/>
          </w:tcPr>
          <w:p w14:paraId="12851D74" w14:textId="1984E231" w:rsidR="0044559C" w:rsidRPr="00E209F6"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pPr>
            <w:r w:rsidRPr="00794A6F">
              <w:t>Chief Investigator</w:t>
            </w:r>
          </w:p>
        </w:tc>
      </w:tr>
      <w:tr w:rsidR="0044559C" w:rsidRPr="00E209F6" w14:paraId="5A2AD639"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0E586572" w14:textId="19E61F23" w:rsidR="0044559C" w:rsidRPr="00E209F6" w:rsidRDefault="0044559C" w:rsidP="0044559C">
            <w:pPr>
              <w:spacing w:line="240" w:lineRule="auto"/>
            </w:pPr>
            <w:r w:rsidRPr="00794A6F">
              <w:t>Fiona Given</w:t>
            </w:r>
          </w:p>
        </w:tc>
        <w:tc>
          <w:tcPr>
            <w:tcW w:w="3340" w:type="dxa"/>
          </w:tcPr>
          <w:p w14:paraId="70387398" w14:textId="2C453112"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94A6F">
              <w:t>The University of Technology Sydney</w:t>
            </w:r>
          </w:p>
        </w:tc>
        <w:tc>
          <w:tcPr>
            <w:tcW w:w="3340" w:type="dxa"/>
          </w:tcPr>
          <w:p w14:paraId="40B77C5D" w14:textId="75785195"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94A6F">
              <w:t>Chief Investigator</w:t>
            </w:r>
          </w:p>
        </w:tc>
      </w:tr>
      <w:tr w:rsidR="0044559C" w:rsidRPr="00E209F6" w14:paraId="3FDD7AEA"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3246D147" w14:textId="23DEBD5D" w:rsidR="0044559C" w:rsidRPr="00E209F6" w:rsidRDefault="0044559C" w:rsidP="0044559C">
            <w:pPr>
              <w:spacing w:line="240" w:lineRule="auto"/>
            </w:pPr>
            <w:r w:rsidRPr="00794A6F">
              <w:t>Associate Professor Deborah Debono</w:t>
            </w:r>
          </w:p>
        </w:tc>
        <w:tc>
          <w:tcPr>
            <w:tcW w:w="3340" w:type="dxa"/>
          </w:tcPr>
          <w:p w14:paraId="61D75161" w14:textId="3313528E"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94A6F">
              <w:t>The University of Technology Sydney</w:t>
            </w:r>
          </w:p>
        </w:tc>
        <w:tc>
          <w:tcPr>
            <w:tcW w:w="3340" w:type="dxa"/>
          </w:tcPr>
          <w:p w14:paraId="1C59E61C" w14:textId="0752ED27"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94A6F">
              <w:t>Chief Investigator</w:t>
            </w:r>
          </w:p>
        </w:tc>
      </w:tr>
      <w:tr w:rsidR="0044559C" w:rsidRPr="00E209F6" w14:paraId="47BB6990"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38591E04" w14:textId="1360A34C" w:rsidR="0044559C" w:rsidRPr="00E209F6" w:rsidRDefault="0044559C" w:rsidP="0044559C">
            <w:pPr>
              <w:spacing w:line="240" w:lineRule="auto"/>
            </w:pPr>
            <w:r w:rsidRPr="00794A6F">
              <w:t>Janice O’Connor</w:t>
            </w:r>
          </w:p>
        </w:tc>
        <w:tc>
          <w:tcPr>
            <w:tcW w:w="3340" w:type="dxa"/>
          </w:tcPr>
          <w:p w14:paraId="4DE1479C" w14:textId="7D6561F0"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94A6F">
              <w:t>Onemda</w:t>
            </w:r>
          </w:p>
        </w:tc>
        <w:tc>
          <w:tcPr>
            <w:tcW w:w="3340" w:type="dxa"/>
          </w:tcPr>
          <w:p w14:paraId="56850270" w14:textId="356B3165"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43A4C">
              <w:t>Partner</w:t>
            </w:r>
          </w:p>
        </w:tc>
      </w:tr>
      <w:tr w:rsidR="0044559C" w:rsidRPr="00E209F6" w14:paraId="5831A140"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103A6BFE" w14:textId="6C52B73F" w:rsidR="0044559C" w:rsidRPr="00E209F6" w:rsidRDefault="0044559C" w:rsidP="0044559C">
            <w:pPr>
              <w:spacing w:line="240" w:lineRule="auto"/>
            </w:pPr>
            <w:r w:rsidRPr="00794A6F">
              <w:t>Dr Anneke Jurgens</w:t>
            </w:r>
          </w:p>
        </w:tc>
        <w:tc>
          <w:tcPr>
            <w:tcW w:w="3340" w:type="dxa"/>
          </w:tcPr>
          <w:p w14:paraId="2C4DA5BF" w14:textId="3C4CD7A2"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94A6F">
              <w:t>Melba Support Services</w:t>
            </w:r>
          </w:p>
        </w:tc>
        <w:tc>
          <w:tcPr>
            <w:tcW w:w="3340" w:type="dxa"/>
          </w:tcPr>
          <w:p w14:paraId="39DC6C40" w14:textId="6AF9437B"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43A4C">
              <w:t>Partner</w:t>
            </w:r>
          </w:p>
        </w:tc>
      </w:tr>
      <w:tr w:rsidR="0044559C" w:rsidRPr="00E209F6" w14:paraId="45C4EDB1"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5CA20A2D" w14:textId="779EB985" w:rsidR="0044559C" w:rsidRPr="00E209F6" w:rsidRDefault="0044559C" w:rsidP="0044559C">
            <w:pPr>
              <w:spacing w:line="240" w:lineRule="auto"/>
            </w:pPr>
            <w:r w:rsidRPr="00794A6F">
              <w:t>Stacey Baldac</w:t>
            </w:r>
          </w:p>
        </w:tc>
        <w:tc>
          <w:tcPr>
            <w:tcW w:w="3340" w:type="dxa"/>
          </w:tcPr>
          <w:p w14:paraId="4F6D4460" w14:textId="1F401CA1"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94A6F">
              <w:t>Speech Pathology Australia</w:t>
            </w:r>
          </w:p>
        </w:tc>
        <w:tc>
          <w:tcPr>
            <w:tcW w:w="3340" w:type="dxa"/>
          </w:tcPr>
          <w:p w14:paraId="2DE50386" w14:textId="799702F5"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43A4C">
              <w:t>Partner</w:t>
            </w:r>
          </w:p>
        </w:tc>
      </w:tr>
      <w:tr w:rsidR="0044559C" w:rsidRPr="00E209F6" w14:paraId="31D4DEC5"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0ABACBF1" w14:textId="3159733B" w:rsidR="0044559C" w:rsidRPr="00E209F6" w:rsidRDefault="0044559C" w:rsidP="0044559C">
            <w:pPr>
              <w:spacing w:line="240" w:lineRule="auto"/>
            </w:pPr>
            <w:r w:rsidRPr="00794A6F">
              <w:t>Dr Jeff Chan</w:t>
            </w:r>
          </w:p>
        </w:tc>
        <w:tc>
          <w:tcPr>
            <w:tcW w:w="3340" w:type="dxa"/>
          </w:tcPr>
          <w:p w14:paraId="3B2EA0E3" w14:textId="4FA66C95"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t>Consultant</w:t>
            </w:r>
          </w:p>
        </w:tc>
        <w:tc>
          <w:tcPr>
            <w:tcW w:w="3340" w:type="dxa"/>
          </w:tcPr>
          <w:p w14:paraId="06DEF11F" w14:textId="3EA07B47" w:rsidR="0044559C" w:rsidRPr="00711E79" w:rsidRDefault="0044559C" w:rsidP="0044559C">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94A6F">
              <w:t>Partner</w:t>
            </w:r>
          </w:p>
        </w:tc>
      </w:tr>
    </w:tbl>
    <w:p w14:paraId="0B6C20B7" w14:textId="77777777" w:rsidR="00626C40" w:rsidRDefault="00626C40" w:rsidP="0022214B">
      <w:pPr>
        <w:rPr>
          <w:b/>
          <w:bCs/>
        </w:rPr>
      </w:pPr>
    </w:p>
    <w:p w14:paraId="7E1C4E1A" w14:textId="5E054670" w:rsidR="0022214B" w:rsidRPr="00BF3864" w:rsidRDefault="0022214B" w:rsidP="0022214B">
      <w:r w:rsidRPr="00BF3864">
        <w:rPr>
          <w:b/>
          <w:bCs/>
        </w:rPr>
        <w:t>Period of project activity:</w:t>
      </w:r>
      <w:r w:rsidRPr="00BF3864">
        <w:t xml:space="preserve"> </w:t>
      </w:r>
      <w:r w:rsidR="002720DF">
        <w:t>August</w:t>
      </w:r>
      <w:r w:rsidR="00CB3440" w:rsidRPr="00CB3440">
        <w:t xml:space="preserve"> 2025 to </w:t>
      </w:r>
      <w:r w:rsidR="002720DF">
        <w:t>March</w:t>
      </w:r>
      <w:r w:rsidR="00CB3440" w:rsidRPr="00CB3440">
        <w:t xml:space="preserve"> 2026</w:t>
      </w:r>
    </w:p>
    <w:p w14:paraId="1EED26E5" w14:textId="10B9ED68" w:rsidR="0022214B" w:rsidRPr="00BF3864" w:rsidRDefault="0022214B" w:rsidP="00005765">
      <w:r w:rsidRPr="00BF3864">
        <w:rPr>
          <w:b/>
          <w:bCs/>
        </w:rPr>
        <w:t>Contact person:</w:t>
      </w:r>
      <w:r w:rsidRPr="00BF3864">
        <w:t xml:space="preserve"> </w:t>
      </w:r>
      <w:r w:rsidR="00343EEA">
        <w:t>Professor Bronwyn Hemsley</w:t>
      </w:r>
      <w:r w:rsidR="00005765">
        <w:t xml:space="preserve"> </w:t>
      </w:r>
    </w:p>
    <w:p w14:paraId="2523EEBB" w14:textId="77777777" w:rsidR="008B11D7" w:rsidRPr="00C46286" w:rsidRDefault="008B11D7" w:rsidP="00C46286">
      <w:pPr>
        <w:pStyle w:val="Heading4"/>
        <w:rPr>
          <w:color w:val="2C3848"/>
          <w:spacing w:val="-2"/>
        </w:rPr>
      </w:pPr>
      <w:bookmarkStart w:id="4" w:name="RowTitle_Default"/>
      <w:bookmarkEnd w:id="0"/>
      <w:bookmarkEnd w:id="4"/>
      <w:r w:rsidRPr="00C46286">
        <w:rPr>
          <w:color w:val="2C3848"/>
          <w:spacing w:val="-2"/>
        </w:rPr>
        <w:t>Contributors and acknowledgements</w:t>
      </w:r>
    </w:p>
    <w:p w14:paraId="04F5319A" w14:textId="588D64B9" w:rsidR="00DF789F" w:rsidRDefault="00706BAB" w:rsidP="00DF789F">
      <w:r w:rsidRPr="00706BAB">
        <w:t>We acknowledge the investigators, partners, consultants, employees, and participants in this project including people with disability, family members, and direct support workers. AI tools were used in the process of workshopping in transcribing post-it notes into text and in extracting information from death reports of people who have choked on food.</w:t>
      </w:r>
    </w:p>
    <w:p w14:paraId="16B8070C" w14:textId="77777777" w:rsidR="004D3950" w:rsidRDefault="004D3950" w:rsidP="00DF789F">
      <w:pPr>
        <w:pStyle w:val="Heading4"/>
        <w:rPr>
          <w:color w:val="2C3848"/>
          <w:spacing w:val="-2"/>
        </w:rPr>
      </w:pPr>
    </w:p>
    <w:p w14:paraId="413B1F78" w14:textId="77777777" w:rsidR="004D3950" w:rsidRDefault="004D3950" w:rsidP="004D3950">
      <w:pPr>
        <w:spacing w:line="240" w:lineRule="auto"/>
      </w:pPr>
      <w:r>
        <w:rPr>
          <w:noProof/>
        </w:rPr>
        <w:drawing>
          <wp:inline distT="0" distB="0" distL="0" distR="0" wp14:anchorId="14330986" wp14:editId="050125BC">
            <wp:extent cx="1701165" cy="1011113"/>
            <wp:effectExtent l="0" t="0" r="635" b="5080"/>
            <wp:docPr id="1572190993" name="Picture 4" descr="University of Technology Sydn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90993" name="Picture 7" descr="University of Technology Sydney ..."/>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739765" cy="1034055"/>
                    </a:xfrm>
                    <a:prstGeom prst="rect">
                      <a:avLst/>
                    </a:prstGeom>
                    <a:noFill/>
                    <a:ln>
                      <a:noFill/>
                    </a:ln>
                  </pic:spPr>
                </pic:pic>
              </a:graphicData>
            </a:graphic>
          </wp:inline>
        </w:drawing>
      </w:r>
      <w:r>
        <w:rPr>
          <w:noProof/>
        </w:rPr>
        <w:drawing>
          <wp:inline distT="0" distB="0" distL="0" distR="0" wp14:anchorId="18115EC9" wp14:editId="6D6E156A">
            <wp:extent cx="1226820" cy="1220173"/>
            <wp:effectExtent l="0" t="0" r="5080" b="0"/>
            <wp:docPr id="199392196" name="Picture 1" descr="Melba Support Services - Disability Support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2196" name="Picture 1" descr="Melba Support Services - Disability Support Victoria"/>
                    <pic:cNvPicPr>
                      <a:picLocks noChangeAspect="1" noChangeArrowheads="1"/>
                    </pic:cNvPicPr>
                  </pic:nvPicPr>
                  <pic:blipFill>
                    <a:blip r:embed="rId18" r:link="rId19" cstate="print">
                      <a:extLst>
                        <a:ext uri="{28A0092B-C50C-407E-A947-70E740481C1C}">
                          <a14:useLocalDpi xmlns:a14="http://schemas.microsoft.com/office/drawing/2010/main" val="0"/>
                        </a:ext>
                      </a:extLst>
                    </a:blip>
                    <a:stretch>
                      <a:fillRect/>
                    </a:stretch>
                  </pic:blipFill>
                  <pic:spPr bwMode="auto">
                    <a:xfrm>
                      <a:off x="0" y="0"/>
                      <a:ext cx="1233977" cy="1227291"/>
                    </a:xfrm>
                    <a:prstGeom prst="rect">
                      <a:avLst/>
                    </a:prstGeom>
                    <a:noFill/>
                    <a:ln>
                      <a:noFill/>
                    </a:ln>
                  </pic:spPr>
                </pic:pic>
              </a:graphicData>
            </a:graphic>
          </wp:inline>
        </w:drawing>
      </w:r>
      <w:r>
        <w:t xml:space="preserve"> </w:t>
      </w:r>
      <w:r>
        <w:rPr>
          <w:noProof/>
        </w:rPr>
        <w:drawing>
          <wp:inline distT="0" distB="0" distL="0" distR="0" wp14:anchorId="33387FE4" wp14:editId="198F1563">
            <wp:extent cx="1455420" cy="982980"/>
            <wp:effectExtent l="0" t="0" r="5080" b="0"/>
            <wp:docPr id="704275602" name="Picture 3" descr="Onemda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75602" name="Picture 5" descr="Onemda | LinkedIn"/>
                    <pic:cNvPicPr>
                      <a:picLocks noChangeAspect="1" noChangeArrowheads="1"/>
                    </pic:cNvPicPr>
                  </pic:nvPicPr>
                  <pic:blipFill>
                    <a:blip r:embed="rId20">
                      <a:extLst>
                        <a:ext uri="{28A0092B-C50C-407E-A947-70E740481C1C}">
                          <a14:useLocalDpi xmlns:a14="http://schemas.microsoft.com/office/drawing/2010/main" val="0"/>
                        </a:ext>
                      </a:extLst>
                    </a:blip>
                    <a:srcRect t="16754" b="15707"/>
                    <a:stretch>
                      <a:fillRect/>
                    </a:stretch>
                  </pic:blipFill>
                  <pic:spPr bwMode="auto">
                    <a:xfrm>
                      <a:off x="0" y="0"/>
                      <a:ext cx="1493863" cy="1008944"/>
                    </a:xfrm>
                    <a:prstGeom prst="rect">
                      <a:avLst/>
                    </a:prstGeom>
                    <a:noFill/>
                    <a:ln>
                      <a:noFill/>
                    </a:ln>
                    <a:extLst>
                      <a:ext uri="{53640926-AAD7-44D8-BBD7-CCE9431645EC}">
                        <a14:shadowObscured xmlns:a14="http://schemas.microsoft.com/office/drawing/2010/main"/>
                      </a:ext>
                    </a:extLst>
                  </pic:spPr>
                </pic:pic>
              </a:graphicData>
            </a:graphic>
          </wp:inline>
        </w:drawing>
      </w:r>
      <w:r w:rsidRPr="00CD04EB">
        <w:t xml:space="preserve"> </w:t>
      </w:r>
      <w:r>
        <w:t xml:space="preserve">  </w:t>
      </w:r>
      <w:r>
        <w:rPr>
          <w:noProof/>
        </w:rPr>
        <w:drawing>
          <wp:inline distT="0" distB="0" distL="0" distR="0" wp14:anchorId="21343C5A" wp14:editId="6BFC03D0">
            <wp:extent cx="1188720" cy="1188720"/>
            <wp:effectExtent l="0" t="0" r="5080" b="5080"/>
            <wp:docPr id="1922399548" name="Picture 2" descr="Speech Pathology Australia (@SpeechPathologyAustralia)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399548" name="Picture 3" descr="Speech Pathology Australia (@SpeechPathologyAustralia) • Facebook"/>
                    <pic:cNvPicPr>
                      <a:picLocks noChangeAspect="1" noChangeArrowheads="1"/>
                    </pic:cNvPicPr>
                  </pic:nvPicPr>
                  <pic:blipFill>
                    <a:blip r:embed="rId21" r:link="rId22">
                      <a:extLst>
                        <a:ext uri="{28A0092B-C50C-407E-A947-70E740481C1C}">
                          <a14:useLocalDpi xmlns:a14="http://schemas.microsoft.com/office/drawing/2010/main" val="0"/>
                        </a:ext>
                      </a:extLst>
                    </a:blip>
                    <a:stretch>
                      <a:fillRect/>
                    </a:stretch>
                  </pic:blipFill>
                  <pic:spPr bwMode="auto">
                    <a:xfrm>
                      <a:off x="0" y="0"/>
                      <a:ext cx="1247251" cy="1247251"/>
                    </a:xfrm>
                    <a:prstGeom prst="rect">
                      <a:avLst/>
                    </a:prstGeom>
                    <a:noFill/>
                    <a:ln>
                      <a:noFill/>
                    </a:ln>
                  </pic:spPr>
                </pic:pic>
              </a:graphicData>
            </a:graphic>
          </wp:inline>
        </w:drawing>
      </w:r>
      <w:r w:rsidRPr="00903B82">
        <w:t xml:space="preserve"> </w:t>
      </w:r>
    </w:p>
    <w:p w14:paraId="4D7C93AC" w14:textId="7A3364B1" w:rsidR="00DF789F" w:rsidRDefault="00DF789F" w:rsidP="00DF789F"/>
    <w:p w14:paraId="3F3A0633" w14:textId="77777777" w:rsidR="00DF789F" w:rsidRDefault="00DF789F" w:rsidP="00DF789F">
      <w:pPr>
        <w:rPr>
          <w:sz w:val="20"/>
        </w:rPr>
      </w:pPr>
    </w:p>
    <w:bookmarkStart w:id="5" w:name="_Toc30502210" w:displacedByCustomXml="nex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rFonts w:ascii="Atkinson Hyperlegible Next" w:hAnsi="Atkinson Hyperlegible Next"/>
          <w:bCs/>
          <w:noProof/>
        </w:rPr>
      </w:sdtEndPr>
      <w:sdtContent>
        <w:p w14:paraId="4FCAC0F2" w14:textId="77777777" w:rsidR="00A24EF4" w:rsidRDefault="00A24EF4">
          <w:pPr>
            <w:pStyle w:val="TOCHeading"/>
          </w:pPr>
          <w:r>
            <w:t>Contents</w:t>
          </w:r>
        </w:p>
        <w:p w14:paraId="69C5E395" w14:textId="7CAD6145" w:rsidR="002255B3" w:rsidRDefault="00A24EF4" w:rsidP="002255B3">
          <w:pPr>
            <w:pStyle w:val="TOC2"/>
            <w:tabs>
              <w:tab w:val="right" w:leader="dot" w:pos="10194"/>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p>
        <w:p w14:paraId="67B8B753" w14:textId="48B50199"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0" w:history="1">
            <w:r w:rsidRPr="00E6597B">
              <w:rPr>
                <w:rStyle w:val="Hyperlink"/>
                <w:noProof/>
              </w:rPr>
              <w:t>The issue we explored</w:t>
            </w:r>
            <w:r>
              <w:rPr>
                <w:noProof/>
                <w:webHidden/>
              </w:rPr>
              <w:tab/>
            </w:r>
            <w:r>
              <w:rPr>
                <w:noProof/>
                <w:webHidden/>
              </w:rPr>
              <w:fldChar w:fldCharType="begin"/>
            </w:r>
            <w:r>
              <w:rPr>
                <w:noProof/>
                <w:webHidden/>
              </w:rPr>
              <w:instrText xml:space="preserve"> PAGEREF _Toc237451480 \h </w:instrText>
            </w:r>
            <w:r>
              <w:rPr>
                <w:noProof/>
                <w:webHidden/>
              </w:rPr>
            </w:r>
            <w:r>
              <w:rPr>
                <w:noProof/>
                <w:webHidden/>
              </w:rPr>
              <w:fldChar w:fldCharType="separate"/>
            </w:r>
            <w:r w:rsidR="00895167">
              <w:rPr>
                <w:noProof/>
                <w:webHidden/>
              </w:rPr>
              <w:t>4</w:t>
            </w:r>
            <w:r>
              <w:rPr>
                <w:noProof/>
                <w:webHidden/>
              </w:rPr>
              <w:fldChar w:fldCharType="end"/>
            </w:r>
          </w:hyperlink>
        </w:p>
        <w:p w14:paraId="345DD015" w14:textId="10BDF970"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1" w:history="1">
            <w:r w:rsidRPr="00E6597B">
              <w:rPr>
                <w:rStyle w:val="Hyperlink"/>
                <w:noProof/>
              </w:rPr>
              <w:t>Why this issue matters</w:t>
            </w:r>
            <w:r>
              <w:rPr>
                <w:noProof/>
                <w:webHidden/>
              </w:rPr>
              <w:tab/>
            </w:r>
            <w:r>
              <w:rPr>
                <w:noProof/>
                <w:webHidden/>
              </w:rPr>
              <w:fldChar w:fldCharType="begin"/>
            </w:r>
            <w:r>
              <w:rPr>
                <w:noProof/>
                <w:webHidden/>
              </w:rPr>
              <w:instrText xml:space="preserve"> PAGEREF _Toc237451481 \h </w:instrText>
            </w:r>
            <w:r>
              <w:rPr>
                <w:noProof/>
                <w:webHidden/>
              </w:rPr>
            </w:r>
            <w:r>
              <w:rPr>
                <w:noProof/>
                <w:webHidden/>
              </w:rPr>
              <w:fldChar w:fldCharType="separate"/>
            </w:r>
            <w:r w:rsidR="00895167">
              <w:rPr>
                <w:noProof/>
                <w:webHidden/>
              </w:rPr>
              <w:t>4</w:t>
            </w:r>
            <w:r>
              <w:rPr>
                <w:noProof/>
                <w:webHidden/>
              </w:rPr>
              <w:fldChar w:fldCharType="end"/>
            </w:r>
          </w:hyperlink>
        </w:p>
        <w:p w14:paraId="0E0482CF" w14:textId="78B282B3"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2" w:history="1">
            <w:r w:rsidRPr="00E6597B">
              <w:rPr>
                <w:rStyle w:val="Hyperlink"/>
                <w:noProof/>
              </w:rPr>
              <w:t>What was co-designed</w:t>
            </w:r>
            <w:r>
              <w:rPr>
                <w:noProof/>
                <w:webHidden/>
              </w:rPr>
              <w:tab/>
            </w:r>
            <w:r>
              <w:rPr>
                <w:noProof/>
                <w:webHidden/>
              </w:rPr>
              <w:fldChar w:fldCharType="begin"/>
            </w:r>
            <w:r>
              <w:rPr>
                <w:noProof/>
                <w:webHidden/>
              </w:rPr>
              <w:instrText xml:space="preserve"> PAGEREF _Toc237451482 \h </w:instrText>
            </w:r>
            <w:r>
              <w:rPr>
                <w:noProof/>
                <w:webHidden/>
              </w:rPr>
            </w:r>
            <w:r>
              <w:rPr>
                <w:noProof/>
                <w:webHidden/>
              </w:rPr>
              <w:fldChar w:fldCharType="separate"/>
            </w:r>
            <w:r w:rsidR="00895167">
              <w:rPr>
                <w:noProof/>
                <w:webHidden/>
              </w:rPr>
              <w:t>4</w:t>
            </w:r>
            <w:r>
              <w:rPr>
                <w:noProof/>
                <w:webHidden/>
              </w:rPr>
              <w:fldChar w:fldCharType="end"/>
            </w:r>
          </w:hyperlink>
        </w:p>
        <w:p w14:paraId="5E1AF61F" w14:textId="3770CA68"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3" w:history="1">
            <w:r w:rsidRPr="00E6597B">
              <w:rPr>
                <w:rStyle w:val="Hyperlink"/>
                <w:noProof/>
              </w:rPr>
              <w:t>What were our key lessons from the co-design process</w:t>
            </w:r>
            <w:r>
              <w:rPr>
                <w:noProof/>
                <w:webHidden/>
              </w:rPr>
              <w:tab/>
            </w:r>
            <w:r>
              <w:rPr>
                <w:noProof/>
                <w:webHidden/>
              </w:rPr>
              <w:fldChar w:fldCharType="begin"/>
            </w:r>
            <w:r>
              <w:rPr>
                <w:noProof/>
                <w:webHidden/>
              </w:rPr>
              <w:instrText xml:space="preserve"> PAGEREF _Toc237451483 \h </w:instrText>
            </w:r>
            <w:r>
              <w:rPr>
                <w:noProof/>
                <w:webHidden/>
              </w:rPr>
            </w:r>
            <w:r>
              <w:rPr>
                <w:noProof/>
                <w:webHidden/>
              </w:rPr>
              <w:fldChar w:fldCharType="separate"/>
            </w:r>
            <w:r w:rsidR="00895167">
              <w:rPr>
                <w:noProof/>
                <w:webHidden/>
              </w:rPr>
              <w:t>4</w:t>
            </w:r>
            <w:r>
              <w:rPr>
                <w:noProof/>
                <w:webHidden/>
              </w:rPr>
              <w:fldChar w:fldCharType="end"/>
            </w:r>
          </w:hyperlink>
        </w:p>
        <w:p w14:paraId="4B60E292" w14:textId="5A5BFAEE"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4" w:history="1">
            <w:r w:rsidRPr="00E6597B">
              <w:rPr>
                <w:rStyle w:val="Hyperlink"/>
                <w:noProof/>
              </w:rPr>
              <w:t>What the future research could achieve</w:t>
            </w:r>
            <w:r>
              <w:rPr>
                <w:noProof/>
                <w:webHidden/>
              </w:rPr>
              <w:tab/>
            </w:r>
            <w:r>
              <w:rPr>
                <w:noProof/>
                <w:webHidden/>
              </w:rPr>
              <w:fldChar w:fldCharType="begin"/>
            </w:r>
            <w:r>
              <w:rPr>
                <w:noProof/>
                <w:webHidden/>
              </w:rPr>
              <w:instrText xml:space="preserve"> PAGEREF _Toc237451484 \h </w:instrText>
            </w:r>
            <w:r>
              <w:rPr>
                <w:noProof/>
                <w:webHidden/>
              </w:rPr>
            </w:r>
            <w:r>
              <w:rPr>
                <w:noProof/>
                <w:webHidden/>
              </w:rPr>
              <w:fldChar w:fldCharType="separate"/>
            </w:r>
            <w:r w:rsidR="00895167">
              <w:rPr>
                <w:noProof/>
                <w:webHidden/>
              </w:rPr>
              <w:t>5</w:t>
            </w:r>
            <w:r>
              <w:rPr>
                <w:noProof/>
                <w:webHidden/>
              </w:rPr>
              <w:fldChar w:fldCharType="end"/>
            </w:r>
          </w:hyperlink>
        </w:p>
        <w:p w14:paraId="5EE0D6AD" w14:textId="7620F2BC"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5" w:history="1">
            <w:r w:rsidRPr="00E6597B">
              <w:rPr>
                <w:rStyle w:val="Hyperlink"/>
                <w:noProof/>
              </w:rPr>
              <w:t>What people with disability, policymakers, advocates, services and others need to know about this project</w:t>
            </w:r>
            <w:r>
              <w:rPr>
                <w:noProof/>
                <w:webHidden/>
              </w:rPr>
              <w:tab/>
            </w:r>
            <w:r>
              <w:rPr>
                <w:noProof/>
                <w:webHidden/>
              </w:rPr>
              <w:fldChar w:fldCharType="begin"/>
            </w:r>
            <w:r>
              <w:rPr>
                <w:noProof/>
                <w:webHidden/>
              </w:rPr>
              <w:instrText xml:space="preserve"> PAGEREF _Toc237451485 \h </w:instrText>
            </w:r>
            <w:r>
              <w:rPr>
                <w:noProof/>
                <w:webHidden/>
              </w:rPr>
            </w:r>
            <w:r>
              <w:rPr>
                <w:noProof/>
                <w:webHidden/>
              </w:rPr>
              <w:fldChar w:fldCharType="separate"/>
            </w:r>
            <w:r w:rsidR="00895167">
              <w:rPr>
                <w:noProof/>
                <w:webHidden/>
              </w:rPr>
              <w:t>5</w:t>
            </w:r>
            <w:r>
              <w:rPr>
                <w:noProof/>
                <w:webHidden/>
              </w:rPr>
              <w:fldChar w:fldCharType="end"/>
            </w:r>
          </w:hyperlink>
        </w:p>
        <w:p w14:paraId="1F254667" w14:textId="4F3FB21D" w:rsidR="00A24EF4" w:rsidRDefault="00A24EF4">
          <w:r>
            <w:rPr>
              <w:b/>
              <w:bCs/>
              <w:noProof/>
            </w:rPr>
            <w:fldChar w:fldCharType="end"/>
          </w:r>
        </w:p>
      </w:sdtContent>
    </w:sdt>
    <w:p w14:paraId="740AA5DF" w14:textId="5364273D" w:rsidR="00A24EF4" w:rsidRDefault="002255B3" w:rsidP="00A24EF4">
      <w:r>
        <w:rPr>
          <w:noProof/>
        </w:rPr>
        <mc:AlternateContent>
          <mc:Choice Requires="wps">
            <w:drawing>
              <wp:inline distT="0" distB="0" distL="0" distR="0" wp14:anchorId="44423A28" wp14:editId="745A99D3">
                <wp:extent cx="2879678" cy="3821373"/>
                <wp:effectExtent l="0" t="0" r="0" b="8255"/>
                <wp:docPr id="1377516678" name="Text Box 5"/>
                <wp:cNvGraphicFramePr/>
                <a:graphic xmlns:a="http://schemas.openxmlformats.org/drawingml/2006/main">
                  <a:graphicData uri="http://schemas.microsoft.com/office/word/2010/wordprocessingShape">
                    <wps:wsp>
                      <wps:cNvSpPr txBox="1"/>
                      <wps:spPr>
                        <a:xfrm>
                          <a:off x="0" y="0"/>
                          <a:ext cx="2879678" cy="3821373"/>
                        </a:xfrm>
                        <a:prstGeom prst="rect">
                          <a:avLst/>
                        </a:prstGeom>
                        <a:blipFill>
                          <a:blip r:embed="rId23">
                            <a:extLst>
                              <a:ext uri="{96DAC541-7B7A-43D3-8B79-37D633B846F1}">
                                <asvg:svgBlip xmlns:asvg="http://schemas.microsoft.com/office/drawing/2016/SVG/main" r:embed="rId24"/>
                              </a:ext>
                            </a:extLst>
                          </a:blip>
                          <a:stretch>
                            <a:fillRect/>
                          </a:stretch>
                        </a:blipFill>
                        <a:ln w="6350">
                          <a:noFill/>
                        </a:ln>
                      </wps:spPr>
                      <wps:txbx>
                        <w:txbxContent>
                          <w:p w14:paraId="4F643C25" w14:textId="0574D69E" w:rsidR="002255B3" w:rsidRDefault="00ED2D76" w:rsidP="002255B3">
                            <w:pPr>
                              <w:pStyle w:val="Pulloutboxedtext"/>
                            </w:pPr>
                            <w:r w:rsidRPr="00ED2D76">
                              <w:t>The time we spent in co-design increased the “real life” aspects of the research. Bringing people together to discuss the issues gave us a clearer understanding of how complex the issues are.</w:t>
                            </w:r>
                          </w:p>
                        </w:txbxContent>
                      </wps:txbx>
                      <wps:bodyPr rot="0" spcFirstLastPara="0" vertOverflow="overflow" horzOverflow="overflow" vert="horz" wrap="square" lIns="144000" tIns="684000" rIns="216000" bIns="45720" numCol="1" spcCol="0" rtlCol="0" fromWordArt="0" anchor="t" anchorCtr="0" forceAA="0" compatLnSpc="1">
                        <a:prstTxWarp prst="textNoShape">
                          <a:avLst/>
                        </a:prstTxWarp>
                        <a:noAutofit/>
                      </wps:bodyPr>
                    </wps:wsp>
                  </a:graphicData>
                </a:graphic>
              </wp:inline>
            </w:drawing>
          </mc:Choice>
          <mc:Fallback>
            <w:pict>
              <v:shapetype w14:anchorId="44423A28" id="_x0000_t202" coordsize="21600,21600" o:spt="202" path="m,l,21600r21600,l21600,xe">
                <v:stroke joinstyle="miter"/>
                <v:path gradientshapeok="t" o:connecttype="rect"/>
              </v:shapetype>
              <v:shape id="Text Box 5" o:spid="_x0000_s1026" type="#_x0000_t202" style="width:226.75pt;height:300.9pt;visibility:visible;mso-wrap-style:square;mso-left-percent:-10001;mso-top-percent:-10001;mso-position-horizontal:absolute;mso-position-horizontal-relative:char;mso-position-vertical:absolute;mso-position-vertical-relative:line;mso-left-percent:-10001;mso-top-percent:-10001;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P/s3E2LJWcZ&#10;gOHeiyCIIGoICeLCRRaCkq7TQ0Axhqi4FVy4cK+EfJiZqmbWIi5EN85UnTFEVBD8A4KCGKMh7kUQ&#10;/ANKNEYFF0qEtFrnzGQ+7+mZvh64OPCct946+5tu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" stroked="f" strokeweight=".5pt">
                <v:fill r:id="rId25" o:title="" recolor="t" rotate="t" type="frame"/>
                <v:textbox inset="4mm,19mm,6mm">
                  <w:txbxContent>
                    <w:p w14:paraId="4F643C25" w14:textId="0574D69E" w:rsidR="002255B3" w:rsidRDefault="00ED2D76" w:rsidP="002255B3">
                      <w:pPr>
                        <w:pStyle w:val="Pulloutboxedtext"/>
                      </w:pPr>
                      <w:r w:rsidRPr="00ED2D76">
                        <w:t>The time we spent in co-design increased the “real life” aspects of the research. Bringing people together to discuss the issues gave us a clearer understanding of how complex the issues are.</w:t>
                      </w:r>
                    </w:p>
                  </w:txbxContent>
                </v:textbox>
                <w10:anchorlock/>
              </v:shape>
            </w:pict>
          </mc:Fallback>
        </mc:AlternateContent>
      </w:r>
    </w:p>
    <w:p w14:paraId="262B28A2" w14:textId="77777777" w:rsidR="00BF3864" w:rsidRDefault="00BF3864" w:rsidP="00BF3864">
      <w:pPr>
        <w:pStyle w:val="Heading2"/>
        <w:rPr>
          <w:rFonts w:cstheme="minorBidi"/>
          <w:kern w:val="2"/>
          <w:szCs w:val="24"/>
          <w:lang w:eastAsia="en-AU"/>
          <w14:ligatures w14:val="standardContextual"/>
        </w:rPr>
      </w:pPr>
      <w:bookmarkStart w:id="6" w:name="_Toc237451479"/>
      <w:r w:rsidRPr="00A7634F">
        <w:rPr>
          <w:rFonts w:cstheme="minorBidi"/>
        </w:rPr>
        <w:t>How to cite this summary</w:t>
      </w:r>
      <w:bookmarkEnd w:id="6"/>
    </w:p>
    <w:p w14:paraId="347CAC97" w14:textId="21EEFE85" w:rsidR="005B6B5F" w:rsidRPr="000122A6" w:rsidRDefault="005B6B5F" w:rsidP="005B6B5F">
      <w:pPr>
        <w:spacing w:line="240" w:lineRule="auto"/>
        <w:rPr>
          <w:i/>
          <w:iCs/>
        </w:rPr>
      </w:pPr>
      <w:bookmarkStart w:id="7" w:name="_Toc30502218"/>
      <w:r>
        <w:rPr>
          <w:i/>
          <w:iCs/>
        </w:rPr>
        <w:t xml:space="preserve">Hemsley, B., &amp; Given, F. (2026). </w:t>
      </w:r>
      <w:r w:rsidRPr="005B6B5F">
        <w:rPr>
          <w:i/>
          <w:iCs/>
        </w:rPr>
        <w:t xml:space="preserve">Safe-MEALS: </w:t>
      </w:r>
      <w:proofErr w:type="spellStart"/>
      <w:r w:rsidRPr="005B6B5F">
        <w:rPr>
          <w:i/>
          <w:iCs/>
        </w:rPr>
        <w:t>SAfe</w:t>
      </w:r>
      <w:proofErr w:type="spellEnd"/>
      <w:r w:rsidRPr="005B6B5F">
        <w:rPr>
          <w:i/>
          <w:iCs/>
        </w:rPr>
        <w:t xml:space="preserve"> Food, Enjoyable Meals</w:t>
      </w:r>
      <w:r>
        <w:t xml:space="preserve">, </w:t>
      </w:r>
      <w:r w:rsidRPr="005B6B5F">
        <w:rPr>
          <w:i/>
          <w:iCs/>
        </w:rPr>
        <w:t>Advocacy and Lived Experiences</w:t>
      </w:r>
      <w:r>
        <w:t xml:space="preserve">. Project </w:t>
      </w:r>
      <w:r>
        <w:t xml:space="preserve">executive </w:t>
      </w:r>
      <w:r>
        <w:t xml:space="preserve">summary. </w:t>
      </w:r>
      <w:r w:rsidRPr="001F1D47">
        <w:t>Published by the National Disability Research Partnership</w:t>
      </w:r>
      <w:r>
        <w:t xml:space="preserve"> (NDRP).</w:t>
      </w:r>
    </w:p>
    <w:p w14:paraId="60C28F83" w14:textId="2DF5E22A" w:rsidR="00BF3864" w:rsidRDefault="00BF3864" w:rsidP="00BF3864">
      <w:pPr>
        <w:rPr>
          <w:kern w:val="2"/>
          <w:lang w:eastAsia="en-AU"/>
          <w14:ligatures w14:val="standardContextual"/>
        </w:rPr>
      </w:pPr>
    </w:p>
    <w:bookmarkEnd w:id="7"/>
    <w:p w14:paraId="578A4EA7" w14:textId="77777777" w:rsidR="005A35C9" w:rsidRDefault="005A35C9">
      <w:pPr>
        <w:spacing w:before="0" w:after="160" w:line="259" w:lineRule="auto"/>
        <w:rPr>
          <w:rFonts w:asciiTheme="majorHAnsi" w:eastAsiaTheme="majorEastAsia" w:hAnsiTheme="majorHAnsi" w:cstheme="majorBidi"/>
          <w:b/>
          <w:color w:val="2C3949" w:themeColor="text2"/>
          <w:sz w:val="28"/>
          <w:szCs w:val="32"/>
        </w:rPr>
      </w:pPr>
      <w:r>
        <w:br w:type="page"/>
      </w:r>
    </w:p>
    <w:p w14:paraId="5D25BD27" w14:textId="77777777" w:rsidR="00890A54" w:rsidRDefault="00195A2F" w:rsidP="00A350FE">
      <w:pPr>
        <w:pStyle w:val="Heading1"/>
        <w:rPr>
          <w:kern w:val="2"/>
          <w:szCs w:val="24"/>
          <w:lang w:eastAsia="en-AU"/>
          <w14:ligatures w14:val="standardContextual"/>
        </w:rPr>
      </w:pPr>
      <w:bookmarkStart w:id="8" w:name="_Toc237451480"/>
      <w:bookmarkStart w:id="9" w:name="_Toc30502211"/>
      <w:bookmarkEnd w:id="5"/>
      <w:r w:rsidRPr="00195A2F">
        <w:lastRenderedPageBreak/>
        <w:t>The issue we explored</w:t>
      </w:r>
      <w:bookmarkEnd w:id="8"/>
    </w:p>
    <w:p w14:paraId="0FE2A627" w14:textId="2CD124D0" w:rsidR="00A350FE" w:rsidRDefault="00AA7D41" w:rsidP="008F3004">
      <w:r w:rsidRPr="00AA7D41">
        <w:t>We explored the safety of people with disability and dysphagia (swallowing difficulty) during mealtimes. People with swallowing difficulty who need support from others during meals are at great risk of choking on food or developing aspiration pneumonia. This can result in preventable, serious illness or death. We wanted to know what things will help to keep people with disability safe at mealtimes. We also co-designed a larger project addressing this problem for all Australians with swallowing difficulties.</w:t>
      </w:r>
      <w:r w:rsidR="00A350FE">
        <w:t xml:space="preserve">  </w:t>
      </w:r>
    </w:p>
    <w:p w14:paraId="050CD620" w14:textId="77777777" w:rsidR="00A350FE" w:rsidRDefault="00A350FE" w:rsidP="00A350FE">
      <w:pPr>
        <w:pStyle w:val="Heading1"/>
      </w:pPr>
      <w:bookmarkStart w:id="10" w:name="_Toc227579599"/>
      <w:bookmarkStart w:id="11" w:name="_Toc237451481"/>
      <w:r w:rsidRPr="00363D65">
        <w:t>Why this issue matters</w:t>
      </w:r>
      <w:bookmarkEnd w:id="10"/>
      <w:bookmarkEnd w:id="11"/>
    </w:p>
    <w:p w14:paraId="2006F149" w14:textId="77777777" w:rsidR="00D64458" w:rsidRPr="00C21250" w:rsidRDefault="00D64458" w:rsidP="00D64458">
      <w:pPr>
        <w:rPr>
          <w:szCs w:val="24"/>
        </w:rPr>
      </w:pPr>
      <w:r>
        <w:rPr>
          <w:szCs w:val="24"/>
        </w:rPr>
        <w:t>Choking on food and aspiration pneumonia are among the most common causes of death for people with disability in supported accommodation. This issue matters as food is vital to life, and swallowing difficulties can impact access to food, health, nutrition, and participation in society. Food</w:t>
      </w:r>
      <w:r w:rsidRPr="00C21250">
        <w:rPr>
          <w:szCs w:val="24"/>
        </w:rPr>
        <w:t xml:space="preserve"> and mealtimes </w:t>
      </w:r>
      <w:r>
        <w:rPr>
          <w:szCs w:val="24"/>
        </w:rPr>
        <w:t>are very important parts of our culture.</w:t>
      </w:r>
      <w:r w:rsidRPr="00C21250">
        <w:rPr>
          <w:szCs w:val="24"/>
        </w:rPr>
        <w:t xml:space="preserve"> </w:t>
      </w:r>
      <w:r>
        <w:rPr>
          <w:szCs w:val="24"/>
        </w:rPr>
        <w:t>People with swallowing difficulties need good information for their support workers. They need mealtime management plans that help to ensure that they can be safe at mealtimes and still enjoy their food. Mealtime decisions are complex, when so many issues affect food preparation and mealtime assistance.</w:t>
      </w:r>
    </w:p>
    <w:p w14:paraId="25C7CF91" w14:textId="77777777" w:rsidR="00A350FE" w:rsidRDefault="00A350FE" w:rsidP="00A350FE">
      <w:pPr>
        <w:pStyle w:val="Heading1"/>
      </w:pPr>
      <w:bookmarkStart w:id="12" w:name="_Toc227579600"/>
      <w:bookmarkStart w:id="13" w:name="_Toc237451482"/>
      <w:r w:rsidRPr="00363D65">
        <w:t>What was co-designed</w:t>
      </w:r>
      <w:bookmarkEnd w:id="12"/>
      <w:bookmarkEnd w:id="13"/>
    </w:p>
    <w:p w14:paraId="05105475" w14:textId="77777777" w:rsidR="0013763E" w:rsidRDefault="0013763E" w:rsidP="0013763E">
      <w:r>
        <w:t xml:space="preserve">Our project team worked together on all aspects of the project, in meetings online and in person. We co-designed many parts of the project: </w:t>
      </w:r>
    </w:p>
    <w:p w14:paraId="5E84C334" w14:textId="77777777" w:rsidR="0013763E" w:rsidRDefault="0013763E" w:rsidP="0013763E">
      <w:pPr>
        <w:pStyle w:val="ListParagraph"/>
        <w:numPr>
          <w:ilvl w:val="0"/>
          <w:numId w:val="38"/>
        </w:numPr>
        <w:snapToGrid w:val="0"/>
        <w:spacing w:before="0" w:after="200" w:line="240" w:lineRule="auto"/>
        <w:contextualSpacing w:val="0"/>
      </w:pPr>
      <w:r>
        <w:t>research tools to be used in collecting data;</w:t>
      </w:r>
    </w:p>
    <w:p w14:paraId="2641834A" w14:textId="77777777" w:rsidR="0013763E" w:rsidRDefault="0013763E" w:rsidP="0013763E">
      <w:pPr>
        <w:pStyle w:val="ListParagraph"/>
        <w:numPr>
          <w:ilvl w:val="0"/>
          <w:numId w:val="38"/>
        </w:numPr>
        <w:snapToGrid w:val="0"/>
        <w:spacing w:before="0" w:after="200" w:line="240" w:lineRule="auto"/>
        <w:contextualSpacing w:val="0"/>
      </w:pPr>
      <w:r>
        <w:t>the ethics application and all attachments for the University ethics committee and partner organization approval;</w:t>
      </w:r>
    </w:p>
    <w:p w14:paraId="3A567D88" w14:textId="77777777" w:rsidR="0013763E" w:rsidRDefault="0013763E" w:rsidP="0013763E">
      <w:pPr>
        <w:pStyle w:val="ListParagraph"/>
        <w:numPr>
          <w:ilvl w:val="0"/>
          <w:numId w:val="38"/>
        </w:numPr>
        <w:snapToGrid w:val="0"/>
        <w:spacing w:before="0" w:after="200" w:line="240" w:lineRule="auto"/>
        <w:contextualSpacing w:val="0"/>
      </w:pPr>
      <w:r>
        <w:t xml:space="preserve">all questions and protocols for a survey of direct support workers, interviews with parents and staff, and focus groups with people with disability, support workers, and family members; </w:t>
      </w:r>
    </w:p>
    <w:p w14:paraId="231AA778" w14:textId="77777777" w:rsidR="0013763E" w:rsidRDefault="0013763E" w:rsidP="0013763E">
      <w:pPr>
        <w:pStyle w:val="ListParagraph"/>
        <w:numPr>
          <w:ilvl w:val="0"/>
          <w:numId w:val="38"/>
        </w:numPr>
        <w:snapToGrid w:val="0"/>
        <w:spacing w:before="0" w:after="200" w:line="240" w:lineRule="auto"/>
        <w:contextualSpacing w:val="0"/>
      </w:pPr>
      <w:r>
        <w:t xml:space="preserve">a new tool for understanding ‘safety incidents’ in incident reporting databases in two disability organisations; </w:t>
      </w:r>
    </w:p>
    <w:p w14:paraId="509770FF" w14:textId="77777777" w:rsidR="0013763E" w:rsidRDefault="0013763E" w:rsidP="0013763E">
      <w:pPr>
        <w:pStyle w:val="ListParagraph"/>
        <w:numPr>
          <w:ilvl w:val="0"/>
          <w:numId w:val="38"/>
        </w:numPr>
        <w:snapToGrid w:val="0"/>
        <w:spacing w:before="0" w:after="200" w:line="240" w:lineRule="auto"/>
        <w:contextualSpacing w:val="0"/>
      </w:pPr>
      <w:r>
        <w:t xml:space="preserve">a new tool for examining the content of coroner reports on the deaths of people with disability that related to choking on food; and </w:t>
      </w:r>
    </w:p>
    <w:p w14:paraId="5CD6CEA3" w14:textId="77777777" w:rsidR="0013763E" w:rsidRDefault="0013763E" w:rsidP="0013763E">
      <w:pPr>
        <w:pStyle w:val="ListParagraph"/>
        <w:numPr>
          <w:ilvl w:val="0"/>
          <w:numId w:val="38"/>
        </w:numPr>
        <w:snapToGrid w:val="0"/>
        <w:spacing w:before="0" w:after="200" w:line="240" w:lineRule="auto"/>
        <w:contextualSpacing w:val="0"/>
      </w:pPr>
      <w:r>
        <w:t>a larger Australia-wide project involving a survey of support workers, interviews and focus groups with people with disability, family members, health professionals, and managers.</w:t>
      </w:r>
    </w:p>
    <w:p w14:paraId="32FBD710" w14:textId="77777777" w:rsidR="00A350FE" w:rsidRDefault="00A350FE" w:rsidP="00A350FE">
      <w:pPr>
        <w:pStyle w:val="Heading1"/>
      </w:pPr>
      <w:bookmarkStart w:id="14" w:name="_Toc227579601"/>
      <w:bookmarkStart w:id="15" w:name="_Toc237451483"/>
      <w:r>
        <w:t>What were our key lessons from the co-design process</w:t>
      </w:r>
      <w:bookmarkEnd w:id="14"/>
      <w:bookmarkEnd w:id="15"/>
    </w:p>
    <w:p w14:paraId="6F44E71C" w14:textId="40310BF6" w:rsidR="00E22378" w:rsidRDefault="00F77B64" w:rsidP="00F77B64">
      <w:bookmarkStart w:id="16" w:name="_Toc227579602"/>
      <w:r w:rsidRPr="00F77B64">
        <w:t xml:space="preserve">The time we spent in co-design increased the “real life” aspects of the research. Bringing people together to discuss the issues gave us a clearer understanding of how complex the issues are. One of the most helpful things was to have meetings online as well as meetings in person. Our project team travelled to meet with the partner organisations for two days. This interstate travel was so valuable in </w:t>
      </w:r>
      <w:r w:rsidRPr="00F77B64">
        <w:lastRenderedPageBreak/>
        <w:t>showing how important the topic was and giving respect to people who are not traditionally included in research at universities. We also co-designed our research tools and saw the benefits of using Generative AI to reduce the time spent on manual tasks involving typing and increase the time available for consultation.</w:t>
      </w:r>
      <w:r w:rsidR="00E22378">
        <w:t>.</w:t>
      </w:r>
    </w:p>
    <w:p w14:paraId="10D4121A" w14:textId="29AD5353" w:rsidR="00A350FE" w:rsidRDefault="00A350FE" w:rsidP="00A350FE">
      <w:pPr>
        <w:pStyle w:val="Heading1"/>
      </w:pPr>
      <w:bookmarkStart w:id="17" w:name="_Toc237451484"/>
      <w:r w:rsidRPr="00363D65">
        <w:t>What the future research could achieve</w:t>
      </w:r>
      <w:bookmarkEnd w:id="16"/>
      <w:bookmarkEnd w:id="17"/>
    </w:p>
    <w:p w14:paraId="32C7338F" w14:textId="44E93C17" w:rsidR="00A350FE" w:rsidRDefault="00D149D1" w:rsidP="001F35B4">
      <w:r w:rsidRPr="00D149D1">
        <w:t>We co-designed future research with a national scale, to scale-up the investigation and capture greater diversity and number of people with disability to be included in the research. Meeting NDIS Practice Standards and Quality Indicators in relation to dysphagia and mealtime assistance relies upon more than training and awareness, as decisions about meals are made at the individual level, and vary from person to person.</w:t>
      </w:r>
      <w:r w:rsidR="00A350FE">
        <w:t xml:space="preserve"> </w:t>
      </w:r>
    </w:p>
    <w:p w14:paraId="1F11C3B4" w14:textId="77777777" w:rsidR="00A350FE" w:rsidRDefault="00A350FE" w:rsidP="00A350FE">
      <w:pPr>
        <w:pStyle w:val="Heading1"/>
      </w:pPr>
      <w:bookmarkStart w:id="18" w:name="_Toc227579603"/>
      <w:bookmarkStart w:id="19" w:name="_Toc237451485"/>
      <w:r w:rsidRPr="00363D65">
        <w:t xml:space="preserve">What </w:t>
      </w:r>
      <w:r>
        <w:t xml:space="preserve">people with disability, </w:t>
      </w:r>
      <w:r w:rsidRPr="00363D65">
        <w:t xml:space="preserve">policymakers, </w:t>
      </w:r>
      <w:r>
        <w:t xml:space="preserve">advocates, </w:t>
      </w:r>
      <w:r w:rsidRPr="00363D65">
        <w:t xml:space="preserve">services and </w:t>
      </w:r>
      <w:r>
        <w:t>others</w:t>
      </w:r>
      <w:r w:rsidRPr="00363D65">
        <w:t xml:space="preserve"> need to know</w:t>
      </w:r>
      <w:r>
        <w:t xml:space="preserve"> about this project</w:t>
      </w:r>
      <w:bookmarkEnd w:id="18"/>
      <w:bookmarkEnd w:id="19"/>
    </w:p>
    <w:bookmarkEnd w:id="9"/>
    <w:p w14:paraId="3147C7DE" w14:textId="71F797AF" w:rsidR="009A3DF6" w:rsidRDefault="00EA3987" w:rsidP="009A3DF6">
      <w:r w:rsidRPr="00EA3987">
        <w:t>Our project was the first of its kind to take a co-design approach to mealtime management research exploring the lived experiences of people most affected by swallowing disability and choking incidents. Efforts should be made not only to reduce risk of choking, but to prevent choking. To do so, it is important to identify risk of choking and to report any incidents at mealtimes that indicate increased risk of choking and actions to be implemented to prevent future choking or mealtime-related safety incidents. Disability services need to maintain safety incident databases, including near miss incidents (where the person recovers from choking) to learn from each incident to prevent future choking on food, and this should be reportable to governing bodies. Co-design of incident databases to include consideration of the organisation’s policies, staff views on how to increase the reporting of incidents, and supporting a positive culture of incident-reporting is important.</w:t>
      </w:r>
    </w:p>
    <w:p w14:paraId="2DDEFA6F" w14:textId="77777777" w:rsidR="009A3DF6" w:rsidRDefault="009A3DF6" w:rsidP="00DB590C">
      <w:pPr>
        <w:pStyle w:val="Heading4"/>
        <w:spacing w:before="33"/>
        <w:rPr>
          <w:color w:val="2C3848"/>
        </w:rPr>
      </w:pPr>
    </w:p>
    <w:p w14:paraId="74E9759F" w14:textId="5139B4EE" w:rsidR="00DB590C" w:rsidRDefault="00DB590C" w:rsidP="00DB590C">
      <w:pPr>
        <w:pStyle w:val="Heading4"/>
        <w:spacing w:before="33"/>
      </w:pPr>
      <w:r>
        <w:rPr>
          <w:color w:val="2C3848"/>
        </w:rPr>
        <w:t>Authorisation</w:t>
      </w:r>
      <w:r>
        <w:rPr>
          <w:color w:val="2C3848"/>
          <w:spacing w:val="-2"/>
        </w:rPr>
        <w:t xml:space="preserve"> </w:t>
      </w:r>
      <w:r>
        <w:rPr>
          <w:color w:val="2C3848"/>
        </w:rPr>
        <w:t>and</w:t>
      </w:r>
      <w:r>
        <w:rPr>
          <w:color w:val="2C3848"/>
          <w:spacing w:val="-2"/>
        </w:rPr>
        <w:t xml:space="preserve"> endorsement</w:t>
      </w:r>
    </w:p>
    <w:p w14:paraId="139BB01F" w14:textId="77777777" w:rsidR="00E831EE" w:rsidRPr="009748FD" w:rsidRDefault="00E831EE" w:rsidP="00E831EE">
      <w:r w:rsidRPr="009748FD">
        <w:t xml:space="preserve">This </w:t>
      </w:r>
      <w:r>
        <w:t xml:space="preserve">Project Executive Summary </w:t>
      </w:r>
      <w:r w:rsidRPr="009748FD">
        <w:t>has been reviewed and authorised by</w:t>
      </w:r>
      <w:r>
        <w:t xml:space="preserve"> Bronwyn Hemsley,</w:t>
      </w:r>
      <w:r w:rsidRPr="009748FD">
        <w:t xml:space="preserve"> Chief Investigator</w:t>
      </w:r>
      <w:r>
        <w:t>; and Fiona Given,</w:t>
      </w:r>
      <w:r w:rsidRPr="009748FD">
        <w:t xml:space="preserve"> Co-researcher representative</w:t>
      </w:r>
    </w:p>
    <w:p w14:paraId="016351DA" w14:textId="77777777" w:rsidR="00DB590C" w:rsidRDefault="00DB590C" w:rsidP="00DB590C">
      <w:pPr>
        <w:pStyle w:val="Heading4"/>
        <w:spacing w:before="200"/>
      </w:pPr>
      <w:r>
        <w:rPr>
          <w:color w:val="2C3848"/>
          <w:spacing w:val="-2"/>
        </w:rPr>
        <w:t>Disclaimer</w:t>
      </w:r>
    </w:p>
    <w:p w14:paraId="5A47C78C" w14:textId="77777777" w:rsidR="00DB590C" w:rsidRDefault="00DB590C" w:rsidP="00C428A8">
      <w:r>
        <w:t>This Project Executive Summary represents the views of the project team and does not necessarily</w:t>
      </w:r>
      <w:r>
        <w:rPr>
          <w:spacing w:val="-4"/>
        </w:rPr>
        <w:t xml:space="preserve"> </w:t>
      </w:r>
      <w:r>
        <w:t>reflect</w:t>
      </w:r>
      <w:r>
        <w:rPr>
          <w:spacing w:val="-4"/>
        </w:rPr>
        <w:t xml:space="preserve"> </w:t>
      </w:r>
      <w:r>
        <w:t>the</w:t>
      </w:r>
      <w:r>
        <w:rPr>
          <w:spacing w:val="-3"/>
        </w:rPr>
        <w:t xml:space="preserve"> </w:t>
      </w:r>
      <w:r>
        <w:t>views</w:t>
      </w:r>
      <w:r>
        <w:rPr>
          <w:spacing w:val="-4"/>
        </w:rPr>
        <w:t xml:space="preserve"> </w:t>
      </w:r>
      <w:r>
        <w:t>of</w:t>
      </w:r>
      <w:r>
        <w:rPr>
          <w:spacing w:val="-4"/>
        </w:rPr>
        <w:t xml:space="preserve"> </w:t>
      </w:r>
      <w:r>
        <w:t>the</w:t>
      </w:r>
      <w:r>
        <w:rPr>
          <w:spacing w:val="-5"/>
        </w:rPr>
        <w:t xml:space="preserve"> </w:t>
      </w:r>
      <w:r>
        <w:t>National</w:t>
      </w:r>
      <w:r>
        <w:rPr>
          <w:spacing w:val="-5"/>
        </w:rPr>
        <w:t xml:space="preserve"> </w:t>
      </w:r>
      <w:r>
        <w:t>Disability</w:t>
      </w:r>
      <w:r>
        <w:rPr>
          <w:spacing w:val="-4"/>
        </w:rPr>
        <w:t xml:space="preserve"> </w:t>
      </w:r>
      <w:r>
        <w:t>Research</w:t>
      </w:r>
      <w:r>
        <w:rPr>
          <w:spacing w:val="-3"/>
        </w:rPr>
        <w:t xml:space="preserve"> </w:t>
      </w:r>
      <w:r>
        <w:t>Partnership</w:t>
      </w:r>
      <w:r>
        <w:rPr>
          <w:spacing w:val="-3"/>
        </w:rPr>
        <w:t xml:space="preserve"> </w:t>
      </w:r>
      <w:r>
        <w:t>(NDRP)</w:t>
      </w:r>
      <w:r>
        <w:rPr>
          <w:spacing w:val="-4"/>
        </w:rPr>
        <w:t xml:space="preserve"> </w:t>
      </w:r>
      <w:r>
        <w:t>or</w:t>
      </w:r>
      <w:r>
        <w:rPr>
          <w:spacing w:val="-4"/>
        </w:rPr>
        <w:t xml:space="preserve"> </w:t>
      </w:r>
      <w:r>
        <w:t>the Australian Government.</w:t>
      </w:r>
    </w:p>
    <w:p w14:paraId="0EBF3E46" w14:textId="77777777" w:rsidR="00DB590C" w:rsidRDefault="00DB590C" w:rsidP="00DB590C">
      <w:pPr>
        <w:pStyle w:val="Heading4"/>
        <w:spacing w:before="199"/>
      </w:pPr>
      <w:r>
        <w:rPr>
          <w:color w:val="2C3848"/>
        </w:rPr>
        <w:t>Acknowledgement</w:t>
      </w:r>
      <w:r>
        <w:rPr>
          <w:color w:val="2C3848"/>
          <w:spacing w:val="-3"/>
        </w:rPr>
        <w:t xml:space="preserve"> </w:t>
      </w:r>
      <w:r>
        <w:rPr>
          <w:color w:val="2C3848"/>
        </w:rPr>
        <w:t>of</w:t>
      </w:r>
      <w:r>
        <w:rPr>
          <w:color w:val="2C3848"/>
          <w:spacing w:val="-2"/>
        </w:rPr>
        <w:t xml:space="preserve"> funding</w:t>
      </w:r>
    </w:p>
    <w:p w14:paraId="59C4BE66" w14:textId="77777777" w:rsidR="00DB590C" w:rsidRDefault="00DB590C" w:rsidP="00C428A8">
      <w:r>
        <w:t>This activity received grant funding from the Australian Government as an initiative under Australia’s</w:t>
      </w:r>
      <w:r>
        <w:rPr>
          <w:spacing w:val="-5"/>
        </w:rPr>
        <w:t xml:space="preserve"> </w:t>
      </w:r>
      <w:r>
        <w:t>Disability</w:t>
      </w:r>
      <w:r>
        <w:rPr>
          <w:spacing w:val="-6"/>
        </w:rPr>
        <w:t xml:space="preserve"> </w:t>
      </w:r>
      <w:r>
        <w:t>Strategy</w:t>
      </w:r>
      <w:r>
        <w:rPr>
          <w:spacing w:val="-3"/>
        </w:rPr>
        <w:t xml:space="preserve"> </w:t>
      </w:r>
      <w:r>
        <w:t>2021–2031,</w:t>
      </w:r>
      <w:r>
        <w:rPr>
          <w:spacing w:val="-3"/>
        </w:rPr>
        <w:t xml:space="preserve"> </w:t>
      </w:r>
      <w:r>
        <w:t>delivered</w:t>
      </w:r>
      <w:r>
        <w:rPr>
          <w:spacing w:val="-4"/>
        </w:rPr>
        <w:t xml:space="preserve"> </w:t>
      </w:r>
      <w:r>
        <w:t>through</w:t>
      </w:r>
      <w:r>
        <w:rPr>
          <w:spacing w:val="-4"/>
        </w:rPr>
        <w:t xml:space="preserve"> </w:t>
      </w:r>
      <w:r>
        <w:t>the</w:t>
      </w:r>
      <w:r>
        <w:rPr>
          <w:spacing w:val="-4"/>
        </w:rPr>
        <w:t xml:space="preserve"> </w:t>
      </w:r>
      <w:r>
        <w:t>National</w:t>
      </w:r>
      <w:r>
        <w:rPr>
          <w:spacing w:val="-7"/>
        </w:rPr>
        <w:t xml:space="preserve"> </w:t>
      </w:r>
      <w:r>
        <w:t>Disability</w:t>
      </w:r>
      <w:r>
        <w:rPr>
          <w:spacing w:val="-3"/>
        </w:rPr>
        <w:t xml:space="preserve"> </w:t>
      </w:r>
      <w:r>
        <w:t>Research Partnership (NDRP).</w:t>
      </w:r>
    </w:p>
    <w:p w14:paraId="02A0BC01" w14:textId="77777777" w:rsidR="00FD7795" w:rsidRDefault="00FD7795" w:rsidP="00691637">
      <w:pPr>
        <w:spacing w:before="0" w:after="160" w:line="259" w:lineRule="auto"/>
      </w:pPr>
      <w:r>
        <w:br w:type="page"/>
      </w:r>
      <w:bookmarkStart w:id="20" w:name="_Toc30502217"/>
    </w:p>
    <w:bookmarkEnd w:id="20"/>
    <w:p w14:paraId="3D40AAE9" w14:textId="0FB43253" w:rsidR="00DB590C" w:rsidRPr="00FD7795" w:rsidRDefault="00000000" w:rsidP="00C428A8">
      <w:sdt>
        <w:sdtPr>
          <w:id w:val="1339509183"/>
          <w:lock w:val="contentLocked"/>
          <w:placeholder>
            <w:docPart w:val="4DB0C50AE15A49D684CE8C227FCF44C3"/>
          </w:placeholder>
          <w:group/>
        </w:sdtPr>
        <w:sdtContent>
          <w:r w:rsidR="00FD7795">
            <w:rPr>
              <w:noProof/>
            </w:rPr>
            <w:drawing>
              <wp:anchor distT="0" distB="0" distL="114300" distR="114300" simplePos="0" relativeHeight="251669504" behindDoc="0" locked="1" layoutInCell="1" allowOverlap="1" wp14:anchorId="587A6C7F" wp14:editId="6BA1368D">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p>
    <w:sectPr w:rsidR="00DB590C" w:rsidRPr="00FD7795" w:rsidSect="009264E0">
      <w:headerReference w:type="default" r:id="rId28"/>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771BD" w14:textId="77777777" w:rsidR="00D1025F" w:rsidRDefault="00D1025F" w:rsidP="00C37A29">
      <w:pPr>
        <w:spacing w:after="0"/>
      </w:pPr>
      <w:r>
        <w:separator/>
      </w:r>
    </w:p>
  </w:endnote>
  <w:endnote w:type="continuationSeparator" w:id="0">
    <w:p w14:paraId="3A21F763" w14:textId="77777777" w:rsidR="00D1025F" w:rsidRDefault="00D1025F"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C51F9" w14:textId="77777777" w:rsidR="00D1025F" w:rsidRDefault="00D1025F" w:rsidP="00C37A29">
      <w:pPr>
        <w:spacing w:after="0"/>
      </w:pPr>
      <w:r>
        <w:separator/>
      </w:r>
    </w:p>
  </w:footnote>
  <w:footnote w:type="continuationSeparator" w:id="0">
    <w:p w14:paraId="0AA7A293" w14:textId="77777777" w:rsidR="00D1025F" w:rsidRDefault="00D1025F"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6D09" w14:textId="6604D550" w:rsidR="005A35C9" w:rsidRPr="005A35C9" w:rsidRDefault="00C33596" w:rsidP="005A35C9">
    <w:pPr>
      <w:pStyle w:val="Header"/>
    </w:pPr>
    <w:sdt>
      <w:sdtPr>
        <w:alias w:val="Title"/>
        <w:tag w:val=""/>
        <w:id w:val="608235626"/>
        <w:dataBinding w:prefixMappings="xmlns:ns0='http://purl.org/dc/elements/1.1/' xmlns:ns1='http://schemas.openxmlformats.org/package/2006/metadata/core-properties' " w:xpath="/ns1:coreProperties[1]/ns0:title[1]" w:storeItemID="{6C3C8BC8-F283-45AE-878A-BAB7291924A1}"/>
        <w:text/>
      </w:sdtPr>
      <w:sdtContent>
        <w:r w:rsidRPr="00C33596">
          <w:t>Safe-MEALS: Safe food, Enjoyable Meals, Advocacy and Lived Experiences</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DED8A078"/>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97DAEA0E"/>
    <w:numStyleLink w:val="Numbering"/>
  </w:abstractNum>
  <w:abstractNum w:abstractNumId="1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322B09"/>
    <w:multiLevelType w:val="multilevel"/>
    <w:tmpl w:val="97DAEA0E"/>
    <w:numStyleLink w:val="Numbering"/>
  </w:abstractNum>
  <w:abstractNum w:abstractNumId="19" w15:restartNumberingAfterBreak="0">
    <w:nsid w:val="1E3179C0"/>
    <w:multiLevelType w:val="multilevel"/>
    <w:tmpl w:val="1B2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AC1572"/>
    <w:multiLevelType w:val="hybridMultilevel"/>
    <w:tmpl w:val="7A186116"/>
    <w:lvl w:ilvl="0" w:tplc="25A69BAA">
      <w:start w:val="1"/>
      <w:numFmt w:val="lowerLetter"/>
      <w:lvlText w:val="(%1)"/>
      <w:lvlJc w:val="left"/>
      <w:pPr>
        <w:ind w:left="720" w:hanging="360"/>
      </w:pPr>
      <w:rPr>
        <w:rFonts w:hint="default"/>
      </w:rPr>
    </w:lvl>
    <w:lvl w:ilvl="1" w:tplc="5778FBC4" w:tentative="1">
      <w:start w:val="1"/>
      <w:numFmt w:val="lowerLetter"/>
      <w:lvlText w:val="%2."/>
      <w:lvlJc w:val="left"/>
      <w:pPr>
        <w:ind w:left="1440" w:hanging="360"/>
      </w:pPr>
    </w:lvl>
    <w:lvl w:ilvl="2" w:tplc="32C86C62" w:tentative="1">
      <w:start w:val="1"/>
      <w:numFmt w:val="lowerRoman"/>
      <w:lvlText w:val="%3."/>
      <w:lvlJc w:val="right"/>
      <w:pPr>
        <w:ind w:left="2160" w:hanging="180"/>
      </w:pPr>
    </w:lvl>
    <w:lvl w:ilvl="3" w:tplc="5AFA8ECE" w:tentative="1">
      <w:start w:val="1"/>
      <w:numFmt w:val="decimal"/>
      <w:lvlText w:val="%4."/>
      <w:lvlJc w:val="left"/>
      <w:pPr>
        <w:ind w:left="2880" w:hanging="360"/>
      </w:pPr>
    </w:lvl>
    <w:lvl w:ilvl="4" w:tplc="EF227DC6" w:tentative="1">
      <w:start w:val="1"/>
      <w:numFmt w:val="lowerLetter"/>
      <w:lvlText w:val="%5."/>
      <w:lvlJc w:val="left"/>
      <w:pPr>
        <w:ind w:left="3600" w:hanging="360"/>
      </w:pPr>
    </w:lvl>
    <w:lvl w:ilvl="5" w:tplc="8092D634" w:tentative="1">
      <w:start w:val="1"/>
      <w:numFmt w:val="lowerRoman"/>
      <w:lvlText w:val="%6."/>
      <w:lvlJc w:val="right"/>
      <w:pPr>
        <w:ind w:left="4320" w:hanging="180"/>
      </w:pPr>
    </w:lvl>
    <w:lvl w:ilvl="6" w:tplc="07BE5648" w:tentative="1">
      <w:start w:val="1"/>
      <w:numFmt w:val="decimal"/>
      <w:lvlText w:val="%7."/>
      <w:lvlJc w:val="left"/>
      <w:pPr>
        <w:ind w:left="5040" w:hanging="360"/>
      </w:pPr>
    </w:lvl>
    <w:lvl w:ilvl="7" w:tplc="9F04EE8A" w:tentative="1">
      <w:start w:val="1"/>
      <w:numFmt w:val="lowerLetter"/>
      <w:lvlText w:val="%8."/>
      <w:lvlJc w:val="left"/>
      <w:pPr>
        <w:ind w:left="5760" w:hanging="360"/>
      </w:pPr>
    </w:lvl>
    <w:lvl w:ilvl="8" w:tplc="A462CC3E" w:tentative="1">
      <w:start w:val="1"/>
      <w:numFmt w:val="lowerRoman"/>
      <w:lvlText w:val="%9."/>
      <w:lvlJc w:val="right"/>
      <w:pPr>
        <w:ind w:left="6480" w:hanging="180"/>
      </w:pPr>
    </w:lvl>
  </w:abstractNum>
  <w:abstractNum w:abstractNumId="21" w15:restartNumberingAfterBreak="0">
    <w:nsid w:val="321F1D0F"/>
    <w:multiLevelType w:val="multilevel"/>
    <w:tmpl w:val="DED8A078"/>
    <w:numStyleLink w:val="Bullets"/>
  </w:abstractNum>
  <w:abstractNum w:abstractNumId="22"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97427"/>
    <w:multiLevelType w:val="multilevel"/>
    <w:tmpl w:val="97DAEA0E"/>
    <w:numStyleLink w:val="Numbering"/>
  </w:abstractNum>
  <w:abstractNum w:abstractNumId="24"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5" w15:restartNumberingAfterBreak="0">
    <w:nsid w:val="4E7F1CD0"/>
    <w:multiLevelType w:val="multilevel"/>
    <w:tmpl w:val="97DAEA0E"/>
    <w:numStyleLink w:val="Numbering"/>
  </w:abstractNum>
  <w:abstractNum w:abstractNumId="26" w15:restartNumberingAfterBreak="0">
    <w:nsid w:val="51212FF1"/>
    <w:multiLevelType w:val="hybridMultilevel"/>
    <w:tmpl w:val="F6EA1460"/>
    <w:lvl w:ilvl="0" w:tplc="086A3AF6">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736C8E28">
      <w:numFmt w:val="bullet"/>
      <w:lvlText w:val="•"/>
      <w:lvlJc w:val="left"/>
      <w:pPr>
        <w:ind w:left="2022" w:hanging="360"/>
      </w:pPr>
      <w:rPr>
        <w:rFonts w:hint="default"/>
        <w:lang w:val="en-US" w:eastAsia="en-US" w:bidi="ar-SA"/>
      </w:rPr>
    </w:lvl>
    <w:lvl w:ilvl="2" w:tplc="386A9D2C">
      <w:numFmt w:val="bullet"/>
      <w:lvlText w:val="•"/>
      <w:lvlJc w:val="left"/>
      <w:pPr>
        <w:ind w:left="2884" w:hanging="360"/>
      </w:pPr>
      <w:rPr>
        <w:rFonts w:hint="default"/>
        <w:lang w:val="en-US" w:eastAsia="en-US" w:bidi="ar-SA"/>
      </w:rPr>
    </w:lvl>
    <w:lvl w:ilvl="3" w:tplc="0ACEF03E">
      <w:numFmt w:val="bullet"/>
      <w:lvlText w:val="•"/>
      <w:lvlJc w:val="left"/>
      <w:pPr>
        <w:ind w:left="3746" w:hanging="360"/>
      </w:pPr>
      <w:rPr>
        <w:rFonts w:hint="default"/>
        <w:lang w:val="en-US" w:eastAsia="en-US" w:bidi="ar-SA"/>
      </w:rPr>
    </w:lvl>
    <w:lvl w:ilvl="4" w:tplc="35B49C1A">
      <w:numFmt w:val="bullet"/>
      <w:lvlText w:val="•"/>
      <w:lvlJc w:val="left"/>
      <w:pPr>
        <w:ind w:left="4608" w:hanging="360"/>
      </w:pPr>
      <w:rPr>
        <w:rFonts w:hint="default"/>
        <w:lang w:val="en-US" w:eastAsia="en-US" w:bidi="ar-SA"/>
      </w:rPr>
    </w:lvl>
    <w:lvl w:ilvl="5" w:tplc="29947ADC">
      <w:numFmt w:val="bullet"/>
      <w:lvlText w:val="•"/>
      <w:lvlJc w:val="left"/>
      <w:pPr>
        <w:ind w:left="5470" w:hanging="360"/>
      </w:pPr>
      <w:rPr>
        <w:rFonts w:hint="default"/>
        <w:lang w:val="en-US" w:eastAsia="en-US" w:bidi="ar-SA"/>
      </w:rPr>
    </w:lvl>
    <w:lvl w:ilvl="6" w:tplc="D26891D0">
      <w:numFmt w:val="bullet"/>
      <w:lvlText w:val="•"/>
      <w:lvlJc w:val="left"/>
      <w:pPr>
        <w:ind w:left="6332" w:hanging="360"/>
      </w:pPr>
      <w:rPr>
        <w:rFonts w:hint="default"/>
        <w:lang w:val="en-US" w:eastAsia="en-US" w:bidi="ar-SA"/>
      </w:rPr>
    </w:lvl>
    <w:lvl w:ilvl="7" w:tplc="74A44274">
      <w:numFmt w:val="bullet"/>
      <w:lvlText w:val="•"/>
      <w:lvlJc w:val="left"/>
      <w:pPr>
        <w:ind w:left="7194" w:hanging="360"/>
      </w:pPr>
      <w:rPr>
        <w:rFonts w:hint="default"/>
        <w:lang w:val="en-US" w:eastAsia="en-US" w:bidi="ar-SA"/>
      </w:rPr>
    </w:lvl>
    <w:lvl w:ilvl="8" w:tplc="EB86361C">
      <w:numFmt w:val="bullet"/>
      <w:lvlText w:val="•"/>
      <w:lvlJc w:val="left"/>
      <w:pPr>
        <w:ind w:left="8057" w:hanging="360"/>
      </w:pPr>
      <w:rPr>
        <w:rFonts w:hint="default"/>
        <w:lang w:val="en-US" w:eastAsia="en-US" w:bidi="ar-SA"/>
      </w:rPr>
    </w:lvl>
  </w:abstractNum>
  <w:abstractNum w:abstractNumId="27" w15:restartNumberingAfterBreak="0">
    <w:nsid w:val="58B73D84"/>
    <w:multiLevelType w:val="multilevel"/>
    <w:tmpl w:val="50041352"/>
    <w:numStyleLink w:val="ListHeadings"/>
  </w:abstractNum>
  <w:abstractNum w:abstractNumId="28" w15:restartNumberingAfterBreak="0">
    <w:nsid w:val="596A0C8C"/>
    <w:multiLevelType w:val="multilevel"/>
    <w:tmpl w:val="97DAEA0E"/>
    <w:numStyleLink w:val="Numbering"/>
  </w:abstractNum>
  <w:abstractNum w:abstractNumId="29" w15:restartNumberingAfterBreak="0">
    <w:nsid w:val="5D930F5A"/>
    <w:multiLevelType w:val="hybridMultilevel"/>
    <w:tmpl w:val="243A489C"/>
    <w:lvl w:ilvl="0" w:tplc="DCF8AB8C">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9C5C0B2E">
      <w:numFmt w:val="bullet"/>
      <w:lvlText w:val="•"/>
      <w:lvlJc w:val="left"/>
      <w:pPr>
        <w:ind w:left="2022" w:hanging="360"/>
      </w:pPr>
      <w:rPr>
        <w:rFonts w:hint="default"/>
        <w:lang w:val="en-US" w:eastAsia="en-US" w:bidi="ar-SA"/>
      </w:rPr>
    </w:lvl>
    <w:lvl w:ilvl="2" w:tplc="62E8BB44">
      <w:numFmt w:val="bullet"/>
      <w:lvlText w:val="•"/>
      <w:lvlJc w:val="left"/>
      <w:pPr>
        <w:ind w:left="2884" w:hanging="360"/>
      </w:pPr>
      <w:rPr>
        <w:rFonts w:hint="default"/>
        <w:lang w:val="en-US" w:eastAsia="en-US" w:bidi="ar-SA"/>
      </w:rPr>
    </w:lvl>
    <w:lvl w:ilvl="3" w:tplc="A858AF74">
      <w:numFmt w:val="bullet"/>
      <w:lvlText w:val="•"/>
      <w:lvlJc w:val="left"/>
      <w:pPr>
        <w:ind w:left="3746" w:hanging="360"/>
      </w:pPr>
      <w:rPr>
        <w:rFonts w:hint="default"/>
        <w:lang w:val="en-US" w:eastAsia="en-US" w:bidi="ar-SA"/>
      </w:rPr>
    </w:lvl>
    <w:lvl w:ilvl="4" w:tplc="9E6C2E74">
      <w:numFmt w:val="bullet"/>
      <w:lvlText w:val="•"/>
      <w:lvlJc w:val="left"/>
      <w:pPr>
        <w:ind w:left="4608" w:hanging="360"/>
      </w:pPr>
      <w:rPr>
        <w:rFonts w:hint="default"/>
        <w:lang w:val="en-US" w:eastAsia="en-US" w:bidi="ar-SA"/>
      </w:rPr>
    </w:lvl>
    <w:lvl w:ilvl="5" w:tplc="640A6D12">
      <w:numFmt w:val="bullet"/>
      <w:lvlText w:val="•"/>
      <w:lvlJc w:val="left"/>
      <w:pPr>
        <w:ind w:left="5470" w:hanging="360"/>
      </w:pPr>
      <w:rPr>
        <w:rFonts w:hint="default"/>
        <w:lang w:val="en-US" w:eastAsia="en-US" w:bidi="ar-SA"/>
      </w:rPr>
    </w:lvl>
    <w:lvl w:ilvl="6" w:tplc="C2F02CA8">
      <w:numFmt w:val="bullet"/>
      <w:lvlText w:val="•"/>
      <w:lvlJc w:val="left"/>
      <w:pPr>
        <w:ind w:left="6332" w:hanging="360"/>
      </w:pPr>
      <w:rPr>
        <w:rFonts w:hint="default"/>
        <w:lang w:val="en-US" w:eastAsia="en-US" w:bidi="ar-SA"/>
      </w:rPr>
    </w:lvl>
    <w:lvl w:ilvl="7" w:tplc="850453EC">
      <w:numFmt w:val="bullet"/>
      <w:lvlText w:val="•"/>
      <w:lvlJc w:val="left"/>
      <w:pPr>
        <w:ind w:left="7194" w:hanging="360"/>
      </w:pPr>
      <w:rPr>
        <w:rFonts w:hint="default"/>
        <w:lang w:val="en-US" w:eastAsia="en-US" w:bidi="ar-SA"/>
      </w:rPr>
    </w:lvl>
    <w:lvl w:ilvl="8" w:tplc="E952868A">
      <w:numFmt w:val="bullet"/>
      <w:lvlText w:val="•"/>
      <w:lvlJc w:val="left"/>
      <w:pPr>
        <w:ind w:left="8057" w:hanging="360"/>
      </w:pPr>
      <w:rPr>
        <w:rFonts w:hint="default"/>
        <w:lang w:val="en-US" w:eastAsia="en-US" w:bidi="ar-SA"/>
      </w:rPr>
    </w:lvl>
  </w:abstractNum>
  <w:abstractNum w:abstractNumId="30"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1" w15:restartNumberingAfterBreak="0">
    <w:nsid w:val="643520E2"/>
    <w:multiLevelType w:val="multilevel"/>
    <w:tmpl w:val="DED8A078"/>
    <w:numStyleLink w:val="Bullets"/>
  </w:abstractNum>
  <w:abstractNum w:abstractNumId="32" w15:restartNumberingAfterBreak="0">
    <w:nsid w:val="660D51AD"/>
    <w:multiLevelType w:val="multilevel"/>
    <w:tmpl w:val="97DAEA0E"/>
    <w:numStyleLink w:val="Numbering"/>
  </w:abstractNum>
  <w:abstractNum w:abstractNumId="33"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4D0736"/>
    <w:multiLevelType w:val="multilevel"/>
    <w:tmpl w:val="97DAEA0E"/>
    <w:numStyleLink w:val="Numbering"/>
  </w:abstractNum>
  <w:abstractNum w:abstractNumId="35" w15:restartNumberingAfterBreak="0">
    <w:nsid w:val="76771193"/>
    <w:multiLevelType w:val="multilevel"/>
    <w:tmpl w:val="DED8A078"/>
    <w:numStyleLink w:val="Bullets"/>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0"/>
  </w:num>
  <w:num w:numId="12" w16cid:durableId="1261796759">
    <w:abstractNumId w:val="31"/>
  </w:num>
  <w:num w:numId="13" w16cid:durableId="1043405154">
    <w:abstractNumId w:val="21"/>
  </w:num>
  <w:num w:numId="14" w16cid:durableId="846598071">
    <w:abstractNumId w:val="15"/>
  </w:num>
  <w:num w:numId="15" w16cid:durableId="1311640227">
    <w:abstractNumId w:val="34"/>
  </w:num>
  <w:num w:numId="16" w16cid:durableId="881941196">
    <w:abstractNumId w:val="25"/>
  </w:num>
  <w:num w:numId="17" w16cid:durableId="533617442">
    <w:abstractNumId w:val="32"/>
  </w:num>
  <w:num w:numId="18" w16cid:durableId="250312982">
    <w:abstractNumId w:val="10"/>
  </w:num>
  <w:num w:numId="19" w16cid:durableId="385955825">
    <w:abstractNumId w:val="13"/>
  </w:num>
  <w:num w:numId="20" w16cid:durableId="1408189744">
    <w:abstractNumId w:val="23"/>
  </w:num>
  <w:num w:numId="21" w16cid:durableId="1370494809">
    <w:abstractNumId w:val="16"/>
  </w:num>
  <w:num w:numId="22" w16cid:durableId="659580476">
    <w:abstractNumId w:val="12"/>
  </w:num>
  <w:num w:numId="23" w16cid:durableId="2036539326">
    <w:abstractNumId w:val="14"/>
  </w:num>
  <w:num w:numId="24" w16cid:durableId="1303265532">
    <w:abstractNumId w:val="18"/>
  </w:num>
  <w:num w:numId="25" w16cid:durableId="1737582058">
    <w:abstractNumId w:val="28"/>
  </w:num>
  <w:num w:numId="26" w16cid:durableId="974717717">
    <w:abstractNumId w:val="27"/>
  </w:num>
  <w:num w:numId="27" w16cid:durableId="444039133">
    <w:abstractNumId w:val="17"/>
  </w:num>
  <w:num w:numId="28" w16cid:durableId="1536448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4"/>
  </w:num>
  <w:num w:numId="30" w16cid:durableId="1324049184">
    <w:abstractNumId w:val="8"/>
  </w:num>
  <w:num w:numId="31" w16cid:durableId="910894932">
    <w:abstractNumId w:val="35"/>
  </w:num>
  <w:num w:numId="32" w16cid:durableId="1760522047">
    <w:abstractNumId w:val="11"/>
  </w:num>
  <w:num w:numId="33" w16cid:durableId="1002128424">
    <w:abstractNumId w:val="22"/>
  </w:num>
  <w:num w:numId="34" w16cid:durableId="230359230">
    <w:abstractNumId w:val="33"/>
  </w:num>
  <w:num w:numId="35" w16cid:durableId="1943418902">
    <w:abstractNumId w:val="19"/>
  </w:num>
  <w:num w:numId="36" w16cid:durableId="1825928981">
    <w:abstractNumId w:val="26"/>
  </w:num>
  <w:num w:numId="37" w16cid:durableId="1104424507">
    <w:abstractNumId w:val="29"/>
  </w:num>
  <w:num w:numId="38" w16cid:durableId="5431066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97"/>
    <w:rsid w:val="0000055C"/>
    <w:rsid w:val="00005765"/>
    <w:rsid w:val="00010D78"/>
    <w:rsid w:val="000300AF"/>
    <w:rsid w:val="00042916"/>
    <w:rsid w:val="0006048B"/>
    <w:rsid w:val="000724AE"/>
    <w:rsid w:val="0008037D"/>
    <w:rsid w:val="00096F31"/>
    <w:rsid w:val="000A3482"/>
    <w:rsid w:val="000A3AF1"/>
    <w:rsid w:val="000A545D"/>
    <w:rsid w:val="000B497F"/>
    <w:rsid w:val="000D1A60"/>
    <w:rsid w:val="000D421A"/>
    <w:rsid w:val="000D7EE8"/>
    <w:rsid w:val="000E614F"/>
    <w:rsid w:val="000F7F2B"/>
    <w:rsid w:val="00112E8F"/>
    <w:rsid w:val="00125141"/>
    <w:rsid w:val="001268BC"/>
    <w:rsid w:val="0013763E"/>
    <w:rsid w:val="00141C61"/>
    <w:rsid w:val="00155502"/>
    <w:rsid w:val="0015661C"/>
    <w:rsid w:val="00164C96"/>
    <w:rsid w:val="00173391"/>
    <w:rsid w:val="001771D8"/>
    <w:rsid w:val="00195A2F"/>
    <w:rsid w:val="001972AD"/>
    <w:rsid w:val="001A0D77"/>
    <w:rsid w:val="001A304C"/>
    <w:rsid w:val="001A35A0"/>
    <w:rsid w:val="001A5586"/>
    <w:rsid w:val="001C7835"/>
    <w:rsid w:val="001D32EF"/>
    <w:rsid w:val="001E4C19"/>
    <w:rsid w:val="001E63FC"/>
    <w:rsid w:val="001F0A48"/>
    <w:rsid w:val="001F13C1"/>
    <w:rsid w:val="001F1D47"/>
    <w:rsid w:val="001F35B4"/>
    <w:rsid w:val="001F446D"/>
    <w:rsid w:val="001F6314"/>
    <w:rsid w:val="002068CA"/>
    <w:rsid w:val="00221AB7"/>
    <w:rsid w:val="0022214B"/>
    <w:rsid w:val="002255B3"/>
    <w:rsid w:val="00246435"/>
    <w:rsid w:val="00246BCF"/>
    <w:rsid w:val="00270834"/>
    <w:rsid w:val="002720DF"/>
    <w:rsid w:val="0027242D"/>
    <w:rsid w:val="002814E6"/>
    <w:rsid w:val="00294C45"/>
    <w:rsid w:val="002965C0"/>
    <w:rsid w:val="002D05E4"/>
    <w:rsid w:val="002E0EDA"/>
    <w:rsid w:val="002E567A"/>
    <w:rsid w:val="002E7A9E"/>
    <w:rsid w:val="002E7F2E"/>
    <w:rsid w:val="00303588"/>
    <w:rsid w:val="00305171"/>
    <w:rsid w:val="00325494"/>
    <w:rsid w:val="00334157"/>
    <w:rsid w:val="00336D65"/>
    <w:rsid w:val="00343EEA"/>
    <w:rsid w:val="0034680A"/>
    <w:rsid w:val="00363FF8"/>
    <w:rsid w:val="00364EBD"/>
    <w:rsid w:val="00374847"/>
    <w:rsid w:val="0037721D"/>
    <w:rsid w:val="0038102A"/>
    <w:rsid w:val="00384647"/>
    <w:rsid w:val="003A24C0"/>
    <w:rsid w:val="003D23A3"/>
    <w:rsid w:val="003D3729"/>
    <w:rsid w:val="003D5856"/>
    <w:rsid w:val="00404E4F"/>
    <w:rsid w:val="00412CDA"/>
    <w:rsid w:val="00414B0D"/>
    <w:rsid w:val="0041673A"/>
    <w:rsid w:val="00417C2D"/>
    <w:rsid w:val="00422B63"/>
    <w:rsid w:val="0042339A"/>
    <w:rsid w:val="0042508F"/>
    <w:rsid w:val="00430801"/>
    <w:rsid w:val="00431707"/>
    <w:rsid w:val="0044559C"/>
    <w:rsid w:val="004472D9"/>
    <w:rsid w:val="004502F8"/>
    <w:rsid w:val="004635FD"/>
    <w:rsid w:val="00494AF5"/>
    <w:rsid w:val="004A64C2"/>
    <w:rsid w:val="004B48A9"/>
    <w:rsid w:val="004B609E"/>
    <w:rsid w:val="004B6714"/>
    <w:rsid w:val="004D0322"/>
    <w:rsid w:val="004D0374"/>
    <w:rsid w:val="004D3950"/>
    <w:rsid w:val="004E0833"/>
    <w:rsid w:val="004E14E1"/>
    <w:rsid w:val="004E28C6"/>
    <w:rsid w:val="004F138F"/>
    <w:rsid w:val="004F7F58"/>
    <w:rsid w:val="00500C61"/>
    <w:rsid w:val="00502144"/>
    <w:rsid w:val="0050670B"/>
    <w:rsid w:val="00510D22"/>
    <w:rsid w:val="005141E8"/>
    <w:rsid w:val="00534D4F"/>
    <w:rsid w:val="00536B16"/>
    <w:rsid w:val="00547356"/>
    <w:rsid w:val="00550C99"/>
    <w:rsid w:val="0055289A"/>
    <w:rsid w:val="00553413"/>
    <w:rsid w:val="00555095"/>
    <w:rsid w:val="00567C27"/>
    <w:rsid w:val="00577E2E"/>
    <w:rsid w:val="0058369E"/>
    <w:rsid w:val="00584CE1"/>
    <w:rsid w:val="00591600"/>
    <w:rsid w:val="00593314"/>
    <w:rsid w:val="00594496"/>
    <w:rsid w:val="00596198"/>
    <w:rsid w:val="0059754E"/>
    <w:rsid w:val="005A35C9"/>
    <w:rsid w:val="005B492D"/>
    <w:rsid w:val="005B51A4"/>
    <w:rsid w:val="005B6B5F"/>
    <w:rsid w:val="005C6618"/>
    <w:rsid w:val="005C668C"/>
    <w:rsid w:val="005D5A30"/>
    <w:rsid w:val="005F1863"/>
    <w:rsid w:val="005F7597"/>
    <w:rsid w:val="0060150F"/>
    <w:rsid w:val="00602C13"/>
    <w:rsid w:val="00603FD5"/>
    <w:rsid w:val="00616DC8"/>
    <w:rsid w:val="00622776"/>
    <w:rsid w:val="00626C40"/>
    <w:rsid w:val="00644076"/>
    <w:rsid w:val="00661CCC"/>
    <w:rsid w:val="00662063"/>
    <w:rsid w:val="006633DB"/>
    <w:rsid w:val="0067014A"/>
    <w:rsid w:val="00676FB1"/>
    <w:rsid w:val="00677B7A"/>
    <w:rsid w:val="0068724F"/>
    <w:rsid w:val="00693358"/>
    <w:rsid w:val="006A1DEF"/>
    <w:rsid w:val="006A4449"/>
    <w:rsid w:val="006B3803"/>
    <w:rsid w:val="006B5165"/>
    <w:rsid w:val="006C4AF4"/>
    <w:rsid w:val="006D00E3"/>
    <w:rsid w:val="006D3F2F"/>
    <w:rsid w:val="006E24A1"/>
    <w:rsid w:val="006E3536"/>
    <w:rsid w:val="006F47C9"/>
    <w:rsid w:val="0070342B"/>
    <w:rsid w:val="00706BAB"/>
    <w:rsid w:val="00711E79"/>
    <w:rsid w:val="00713A1A"/>
    <w:rsid w:val="00713E36"/>
    <w:rsid w:val="00714488"/>
    <w:rsid w:val="007254A7"/>
    <w:rsid w:val="00733743"/>
    <w:rsid w:val="0074252B"/>
    <w:rsid w:val="00761BC8"/>
    <w:rsid w:val="0077461A"/>
    <w:rsid w:val="007932C9"/>
    <w:rsid w:val="007A0363"/>
    <w:rsid w:val="007B2CF5"/>
    <w:rsid w:val="007B648B"/>
    <w:rsid w:val="007C2D0E"/>
    <w:rsid w:val="007F2884"/>
    <w:rsid w:val="007F7E18"/>
    <w:rsid w:val="0081533C"/>
    <w:rsid w:val="00816424"/>
    <w:rsid w:val="00820546"/>
    <w:rsid w:val="00837E9D"/>
    <w:rsid w:val="008401A4"/>
    <w:rsid w:val="00841A9E"/>
    <w:rsid w:val="0084447C"/>
    <w:rsid w:val="0085439B"/>
    <w:rsid w:val="00862F75"/>
    <w:rsid w:val="00863F2F"/>
    <w:rsid w:val="0089026B"/>
    <w:rsid w:val="00890A54"/>
    <w:rsid w:val="00892160"/>
    <w:rsid w:val="008942E9"/>
    <w:rsid w:val="00895167"/>
    <w:rsid w:val="008A21B4"/>
    <w:rsid w:val="008B05C3"/>
    <w:rsid w:val="008B11D7"/>
    <w:rsid w:val="008B4965"/>
    <w:rsid w:val="008D1ABD"/>
    <w:rsid w:val="008E6ED6"/>
    <w:rsid w:val="008F3004"/>
    <w:rsid w:val="008F70D1"/>
    <w:rsid w:val="008F74AC"/>
    <w:rsid w:val="0090137A"/>
    <w:rsid w:val="0091776C"/>
    <w:rsid w:val="0092171F"/>
    <w:rsid w:val="00921CAC"/>
    <w:rsid w:val="009264E0"/>
    <w:rsid w:val="0093518F"/>
    <w:rsid w:val="00935D6E"/>
    <w:rsid w:val="00936068"/>
    <w:rsid w:val="009375A9"/>
    <w:rsid w:val="009517CC"/>
    <w:rsid w:val="009615D4"/>
    <w:rsid w:val="00974677"/>
    <w:rsid w:val="009761B8"/>
    <w:rsid w:val="00985CA2"/>
    <w:rsid w:val="00986193"/>
    <w:rsid w:val="00987080"/>
    <w:rsid w:val="00990537"/>
    <w:rsid w:val="00996443"/>
    <w:rsid w:val="009A1B03"/>
    <w:rsid w:val="009A2F17"/>
    <w:rsid w:val="009A3DF6"/>
    <w:rsid w:val="009B0CFF"/>
    <w:rsid w:val="009B7482"/>
    <w:rsid w:val="009C52AF"/>
    <w:rsid w:val="009C5432"/>
    <w:rsid w:val="009D24F5"/>
    <w:rsid w:val="009F5C89"/>
    <w:rsid w:val="00A13664"/>
    <w:rsid w:val="00A24EF4"/>
    <w:rsid w:val="00A33747"/>
    <w:rsid w:val="00A33A17"/>
    <w:rsid w:val="00A350FE"/>
    <w:rsid w:val="00A464D7"/>
    <w:rsid w:val="00A47BD9"/>
    <w:rsid w:val="00A76251"/>
    <w:rsid w:val="00A7634F"/>
    <w:rsid w:val="00A90151"/>
    <w:rsid w:val="00A9359B"/>
    <w:rsid w:val="00A94A4F"/>
    <w:rsid w:val="00A95BE1"/>
    <w:rsid w:val="00AA163B"/>
    <w:rsid w:val="00AA30D8"/>
    <w:rsid w:val="00AA7D41"/>
    <w:rsid w:val="00AA7E8F"/>
    <w:rsid w:val="00AB5F12"/>
    <w:rsid w:val="00AB6EF3"/>
    <w:rsid w:val="00AC0558"/>
    <w:rsid w:val="00AD079F"/>
    <w:rsid w:val="00AD2F1A"/>
    <w:rsid w:val="00AD6B09"/>
    <w:rsid w:val="00AD7332"/>
    <w:rsid w:val="00AE3FCD"/>
    <w:rsid w:val="00AF0F83"/>
    <w:rsid w:val="00AF2097"/>
    <w:rsid w:val="00B130AF"/>
    <w:rsid w:val="00B153EB"/>
    <w:rsid w:val="00B16356"/>
    <w:rsid w:val="00B22E31"/>
    <w:rsid w:val="00B23603"/>
    <w:rsid w:val="00B2488D"/>
    <w:rsid w:val="00B24B55"/>
    <w:rsid w:val="00B255CB"/>
    <w:rsid w:val="00B32D6C"/>
    <w:rsid w:val="00B35EC7"/>
    <w:rsid w:val="00B3749D"/>
    <w:rsid w:val="00B3764E"/>
    <w:rsid w:val="00B65DAA"/>
    <w:rsid w:val="00B66B2F"/>
    <w:rsid w:val="00B6744E"/>
    <w:rsid w:val="00B74F7F"/>
    <w:rsid w:val="00B75B08"/>
    <w:rsid w:val="00B77800"/>
    <w:rsid w:val="00B87859"/>
    <w:rsid w:val="00B91D47"/>
    <w:rsid w:val="00BA3CB8"/>
    <w:rsid w:val="00BA7623"/>
    <w:rsid w:val="00BB25F1"/>
    <w:rsid w:val="00BB5E32"/>
    <w:rsid w:val="00BC2B16"/>
    <w:rsid w:val="00BC3A77"/>
    <w:rsid w:val="00BC4F63"/>
    <w:rsid w:val="00BE3106"/>
    <w:rsid w:val="00BF3864"/>
    <w:rsid w:val="00BF68C8"/>
    <w:rsid w:val="00BF6C52"/>
    <w:rsid w:val="00C01E68"/>
    <w:rsid w:val="00C11924"/>
    <w:rsid w:val="00C171AC"/>
    <w:rsid w:val="00C27438"/>
    <w:rsid w:val="00C326F9"/>
    <w:rsid w:val="00C33596"/>
    <w:rsid w:val="00C37A29"/>
    <w:rsid w:val="00C41DED"/>
    <w:rsid w:val="00C428A8"/>
    <w:rsid w:val="00C435E2"/>
    <w:rsid w:val="00C43C29"/>
    <w:rsid w:val="00C46286"/>
    <w:rsid w:val="00C53912"/>
    <w:rsid w:val="00C55C51"/>
    <w:rsid w:val="00C65719"/>
    <w:rsid w:val="00C66A6A"/>
    <w:rsid w:val="00C70EFC"/>
    <w:rsid w:val="00C932F3"/>
    <w:rsid w:val="00CA4129"/>
    <w:rsid w:val="00CB3440"/>
    <w:rsid w:val="00CD61EB"/>
    <w:rsid w:val="00CF02F0"/>
    <w:rsid w:val="00CF17BF"/>
    <w:rsid w:val="00D1025F"/>
    <w:rsid w:val="00D149D1"/>
    <w:rsid w:val="00D16F74"/>
    <w:rsid w:val="00D268C2"/>
    <w:rsid w:val="00D50324"/>
    <w:rsid w:val="00D52B86"/>
    <w:rsid w:val="00D567C3"/>
    <w:rsid w:val="00D60649"/>
    <w:rsid w:val="00D61E88"/>
    <w:rsid w:val="00D64458"/>
    <w:rsid w:val="00D72A29"/>
    <w:rsid w:val="00D7337B"/>
    <w:rsid w:val="00D82889"/>
    <w:rsid w:val="00D83923"/>
    <w:rsid w:val="00D9419D"/>
    <w:rsid w:val="00DA1A8E"/>
    <w:rsid w:val="00DB27F7"/>
    <w:rsid w:val="00DB590C"/>
    <w:rsid w:val="00DE4809"/>
    <w:rsid w:val="00DF4E3E"/>
    <w:rsid w:val="00DF6287"/>
    <w:rsid w:val="00DF789F"/>
    <w:rsid w:val="00E0212E"/>
    <w:rsid w:val="00E0453D"/>
    <w:rsid w:val="00E0570B"/>
    <w:rsid w:val="00E05FA6"/>
    <w:rsid w:val="00E14956"/>
    <w:rsid w:val="00E22378"/>
    <w:rsid w:val="00E25474"/>
    <w:rsid w:val="00E30720"/>
    <w:rsid w:val="00E32F93"/>
    <w:rsid w:val="00E42E3C"/>
    <w:rsid w:val="00E44E0B"/>
    <w:rsid w:val="00E47996"/>
    <w:rsid w:val="00E54B2B"/>
    <w:rsid w:val="00E62896"/>
    <w:rsid w:val="00E72BE7"/>
    <w:rsid w:val="00E831EE"/>
    <w:rsid w:val="00E838F5"/>
    <w:rsid w:val="00E951AC"/>
    <w:rsid w:val="00EA1943"/>
    <w:rsid w:val="00EA3987"/>
    <w:rsid w:val="00EB6618"/>
    <w:rsid w:val="00EC0363"/>
    <w:rsid w:val="00ED2D76"/>
    <w:rsid w:val="00ED7F1B"/>
    <w:rsid w:val="00EE35F4"/>
    <w:rsid w:val="00EE6F14"/>
    <w:rsid w:val="00EF3F23"/>
    <w:rsid w:val="00F02E74"/>
    <w:rsid w:val="00F120AE"/>
    <w:rsid w:val="00F1419E"/>
    <w:rsid w:val="00F145C8"/>
    <w:rsid w:val="00F162D4"/>
    <w:rsid w:val="00F2222D"/>
    <w:rsid w:val="00F4010B"/>
    <w:rsid w:val="00F431E2"/>
    <w:rsid w:val="00F4702C"/>
    <w:rsid w:val="00F505B8"/>
    <w:rsid w:val="00F53397"/>
    <w:rsid w:val="00F634F6"/>
    <w:rsid w:val="00F64343"/>
    <w:rsid w:val="00F66F13"/>
    <w:rsid w:val="00F77B64"/>
    <w:rsid w:val="00F82A67"/>
    <w:rsid w:val="00F8521C"/>
    <w:rsid w:val="00F87B07"/>
    <w:rsid w:val="00F93598"/>
    <w:rsid w:val="00F94880"/>
    <w:rsid w:val="00FA3C47"/>
    <w:rsid w:val="00FA57D8"/>
    <w:rsid w:val="00FB0D65"/>
    <w:rsid w:val="00FB23E9"/>
    <w:rsid w:val="00FB4A9F"/>
    <w:rsid w:val="00FC0A27"/>
    <w:rsid w:val="00FC2D8B"/>
    <w:rsid w:val="00FC5603"/>
    <w:rsid w:val="00FD3306"/>
    <w:rsid w:val="00FD7795"/>
    <w:rsid w:val="00FE57D8"/>
    <w:rsid w:val="00FE6274"/>
    <w:rsid w:val="00FF1DB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15A5D"/>
  <w15:chartTrackingRefBased/>
  <w15:docId w15:val="{792F7466-2762-4F7B-B823-2DF7FB12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aliases w:val="NDRP List Paragraph"/>
    <w:basedOn w:val="Normal"/>
    <w:uiPriority w:val="34"/>
    <w:qFormat/>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rsid w:val="005D5A30"/>
    <w:pPr>
      <w:spacing w:before="0" w:after="160"/>
      <w:contextualSpacing/>
    </w:pPr>
    <w:rPr>
      <w:color w:val="FFFFFF" w:themeColor="background1"/>
    </w:rPr>
  </w:style>
  <w:style w:type="paragraph" w:customStyle="1" w:styleId="Covertext-Bold">
    <w:name w:val="Cover text-Bold"/>
    <w:basedOn w:val="Covertext"/>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 w:type="paragraph" w:styleId="NormalWeb">
    <w:name w:val="Normal (Web)"/>
    <w:basedOn w:val="Normal"/>
    <w:uiPriority w:val="99"/>
    <w:semiHidden/>
    <w:unhideWhenUsed/>
    <w:rsid w:val="00F431E2"/>
    <w:pPr>
      <w:spacing w:before="100" w:beforeAutospacing="1" w:after="100" w:afterAutospacing="1" w:line="240" w:lineRule="auto"/>
    </w:pPr>
    <w:rPr>
      <w:rFonts w:ascii="Times New Roman" w:hAnsi="Times New Roman" w:cs="Times New Roman"/>
      <w:kern w:val="2"/>
      <w:sz w:val="24"/>
      <w:szCs w:val="24"/>
      <w:lang w:eastAsia="en-AU"/>
      <w14:ligatures w14:val="standardContextual"/>
    </w:rPr>
  </w:style>
  <w:style w:type="character" w:styleId="UnresolvedMention">
    <w:name w:val="Unresolved Mention"/>
    <w:basedOn w:val="DefaultParagraphFont"/>
    <w:uiPriority w:val="99"/>
    <w:semiHidden/>
    <w:unhideWhenUsed/>
    <w:rsid w:val="00005765"/>
    <w:rPr>
      <w:color w:val="605E5C"/>
      <w:shd w:val="clear" w:color="auto" w:fill="E1DFDD"/>
    </w:rPr>
  </w:style>
  <w:style w:type="paragraph" w:styleId="BodyText">
    <w:name w:val="Body Text"/>
    <w:basedOn w:val="Normal"/>
    <w:link w:val="BodyTextChar"/>
    <w:uiPriority w:val="1"/>
    <w:qFormat/>
    <w:rsid w:val="00892160"/>
    <w:pPr>
      <w:widowControl w:val="0"/>
      <w:autoSpaceDE w:val="0"/>
      <w:autoSpaceDN w:val="0"/>
      <w:spacing w:before="0" w:after="0" w:line="240" w:lineRule="auto"/>
      <w:ind w:left="1168"/>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892160"/>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sv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file:////Users/bah207/Library/Group%2520Containers/UBF8T346G9.ms/WebArchiveCopyPasteTempFiles/com.microsoft.Word/MELBA-LOGO.jp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file:////Users/bah207/Library/Group%2520Containers/UBF8T346G9.ms/WebArchiveCopyPasteTempFiles/com.microsoft.Word/images?q=tbnANd9GcQhrHE81j9PomtPWB_xz7p6KeQ1cNHerv9n0g&amp;s" TargetMode="External"/><Relationship Id="rId27" Type="http://schemas.openxmlformats.org/officeDocument/2006/relationships/image" Target="media/image15.svg"/><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OneDrive\Documents\Custom%20Office%20Templates\NDRP%20Word%20template%202025%20Exec%20Summary%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6BE2086F0E4098A4F29FB54052604D"/>
        <w:category>
          <w:name w:val="General"/>
          <w:gallery w:val="placeholder"/>
        </w:category>
        <w:types>
          <w:type w:val="bbPlcHdr"/>
        </w:types>
        <w:behaviors>
          <w:behavior w:val="content"/>
        </w:behaviors>
        <w:guid w:val="{D3606CEC-CECC-4778-B0EC-F023C9C46869}"/>
      </w:docPartPr>
      <w:docPartBody>
        <w:p w:rsidR="00790DFD" w:rsidRDefault="00000000">
          <w:pPr>
            <w:pStyle w:val="FE6BE2086F0E4098A4F29FB54052604D"/>
          </w:pPr>
          <w:r w:rsidRPr="00C60632">
            <w:rPr>
              <w:rStyle w:val="PlaceholderText"/>
            </w:rPr>
            <w:t>Click or tap here to enter text.</w:t>
          </w:r>
        </w:p>
      </w:docPartBody>
    </w:docPart>
    <w:docPart>
      <w:docPartPr>
        <w:name w:val="0758660120D24284A5E2C783B5E1DE52"/>
        <w:category>
          <w:name w:val="General"/>
          <w:gallery w:val="placeholder"/>
        </w:category>
        <w:types>
          <w:type w:val="bbPlcHdr"/>
        </w:types>
        <w:behaviors>
          <w:behavior w:val="content"/>
        </w:behaviors>
        <w:guid w:val="{0E9E848C-A964-4EC8-AC4C-65CD94C7E307}"/>
      </w:docPartPr>
      <w:docPartBody>
        <w:p w:rsidR="00790DFD" w:rsidRDefault="00000000">
          <w:pPr>
            <w:pStyle w:val="0758660120D24284A5E2C783B5E1DE52"/>
          </w:pPr>
          <w:r w:rsidRPr="002E567A">
            <w:rPr>
              <w:rStyle w:val="SubtitleChar"/>
              <w:color w:val="auto"/>
            </w:rPr>
            <w:t>[Subject]</w:t>
          </w:r>
        </w:p>
      </w:docPartBody>
    </w:docPart>
    <w:docPart>
      <w:docPartPr>
        <w:name w:val="4DB0C50AE15A49D684CE8C227FCF44C3"/>
        <w:category>
          <w:name w:val="General"/>
          <w:gallery w:val="placeholder"/>
        </w:category>
        <w:types>
          <w:type w:val="bbPlcHdr"/>
        </w:types>
        <w:behaviors>
          <w:behavior w:val="content"/>
        </w:behaviors>
        <w:guid w:val="{CAB02BB1-F972-47C5-BFE7-843BCE42FC32}"/>
      </w:docPartPr>
      <w:docPartBody>
        <w:p w:rsidR="00B84C26" w:rsidRDefault="00790DFD" w:rsidP="00790DFD">
          <w:pPr>
            <w:pStyle w:val="4DB0C50AE15A49D684CE8C227FCF44C3"/>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80"/>
    <w:rsid w:val="00136FB4"/>
    <w:rsid w:val="00790DFD"/>
    <w:rsid w:val="00A94A4F"/>
    <w:rsid w:val="00AB6EF3"/>
    <w:rsid w:val="00B84C26"/>
    <w:rsid w:val="00C26180"/>
    <w:rsid w:val="00CD0C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DFD"/>
    <w:rPr>
      <w:color w:val="808080"/>
    </w:rPr>
  </w:style>
  <w:style w:type="paragraph" w:customStyle="1" w:styleId="FE6BE2086F0E4098A4F29FB54052604D">
    <w:name w:val="FE6BE2086F0E4098A4F29FB54052604D"/>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0758660120D24284A5E2C783B5E1DE52">
    <w:name w:val="0758660120D24284A5E2C783B5E1DE52"/>
  </w:style>
  <w:style w:type="paragraph" w:customStyle="1" w:styleId="4DB0C50AE15A49D684CE8C227FCF44C3">
    <w:name w:val="4DB0C50AE15A49D684CE8C227FCF44C3"/>
    <w:rsid w:val="00790DFD"/>
  </w:style>
  <w:style w:type="paragraph" w:customStyle="1" w:styleId="23E9BC33DD7D430FA416F0B6891A1CEF">
    <w:name w:val="23E9BC33DD7D430FA416F0B6891A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Props1.xml><?xml version="1.0" encoding="utf-8"?>
<ds:datastoreItem xmlns:ds="http://schemas.openxmlformats.org/officeDocument/2006/customXml" ds:itemID="{F7DCD97D-EE78-485C-A091-D1510D54DBBC}">
  <ds:schemaRefs>
    <ds:schemaRef ds:uri="http://schemas.microsoft.com/sharepoint/v3/contenttype/forms"/>
  </ds:schemaRefs>
</ds:datastoreItem>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docProps/app.xml><?xml version="1.0" encoding="utf-8"?>
<Properties xmlns="http://schemas.openxmlformats.org/officeDocument/2006/extended-properties" xmlns:vt="http://schemas.openxmlformats.org/officeDocument/2006/docPropsVTypes">
  <Template>NDRP Word template 2025 Exec Summary V2</Template>
  <TotalTime>13</TotalTime>
  <Pages>6</Pages>
  <Words>1210</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Safe-MEALS: Safe food, Enjoyable Meals, Advocacy and Lived Experiences</dc:title>
  <dc:subject>Project Executive Summary</dc:subject>
  <dc:creator>Sue Tape</dc:creator>
  <cp:keywords/>
  <dc:description/>
  <cp:lastModifiedBy>Sue Tape</cp:lastModifiedBy>
  <cp:revision>24</cp:revision>
  <cp:lastPrinted>2026-08-07T04:07:00Z</cp:lastPrinted>
  <dcterms:created xsi:type="dcterms:W3CDTF">2026-08-16T05:33:00Z</dcterms:created>
  <dcterms:modified xsi:type="dcterms:W3CDTF">2026-08-16T05:51:00Z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